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237" w:rsidRDefault="003E1237" w:rsidP="007B516A">
      <w:pPr>
        <w:framePr w:w="1550" w:h="1289" w:hRule="exact" w:hSpace="142" w:wrap="auto" w:vAnchor="page" w:hAnchor="page" w:x="5475" w:y="361" w:anchorLock="1"/>
        <w:ind w:left="142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9.25pt;height:47.25pt;visibility:visible">
            <v:imagedata r:id="rId5" o:title=""/>
          </v:shape>
        </w:pict>
      </w:r>
    </w:p>
    <w:p w:rsidR="003E1237" w:rsidRDefault="003E1237" w:rsidP="007B516A">
      <w:pPr>
        <w:rPr>
          <w:b/>
          <w:bCs/>
          <w:sz w:val="28"/>
          <w:szCs w:val="28"/>
        </w:rPr>
      </w:pPr>
    </w:p>
    <w:p w:rsidR="003E1237" w:rsidRDefault="003E1237" w:rsidP="007B516A">
      <w:pPr>
        <w:rPr>
          <w:b/>
          <w:bCs/>
          <w:sz w:val="28"/>
          <w:szCs w:val="28"/>
        </w:rPr>
      </w:pPr>
    </w:p>
    <w:p w:rsidR="003E1237" w:rsidRPr="00207F87" w:rsidRDefault="003E1237" w:rsidP="007B51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Российская Федерация</w:t>
      </w:r>
    </w:p>
    <w:p w:rsidR="003E1237" w:rsidRPr="00207F87" w:rsidRDefault="003E1237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Ростовская область</w:t>
      </w:r>
    </w:p>
    <w:p w:rsidR="003E1237" w:rsidRPr="002C0957" w:rsidRDefault="003E1237" w:rsidP="002C09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3E1237" w:rsidRPr="00207F87" w:rsidRDefault="003E1237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3E1237" w:rsidRPr="00207F87" w:rsidRDefault="003E1237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Администрация  Краснокутского сельского поселения</w:t>
      </w:r>
    </w:p>
    <w:p w:rsidR="003E1237" w:rsidRDefault="003E1237" w:rsidP="007B516A">
      <w:pPr>
        <w:jc w:val="center"/>
        <w:rPr>
          <w:b/>
          <w:bCs/>
        </w:rPr>
      </w:pPr>
    </w:p>
    <w:p w:rsidR="003E1237" w:rsidRPr="00207F87" w:rsidRDefault="003E1237" w:rsidP="007B516A">
      <w:pPr>
        <w:jc w:val="center"/>
        <w:rPr>
          <w:sz w:val="32"/>
          <w:szCs w:val="32"/>
        </w:rPr>
      </w:pPr>
      <w:r w:rsidRPr="00207F87">
        <w:rPr>
          <w:sz w:val="32"/>
          <w:szCs w:val="32"/>
        </w:rPr>
        <w:t>ПОСТАНОВЛЕНИЕ</w:t>
      </w:r>
    </w:p>
    <w:p w:rsidR="003E1237" w:rsidRDefault="003E1237" w:rsidP="007B516A">
      <w:pPr>
        <w:jc w:val="center"/>
      </w:pPr>
    </w:p>
    <w:p w:rsidR="003E1237" w:rsidRDefault="003E1237" w:rsidP="007B516A">
      <w:r>
        <w:rPr>
          <w:sz w:val="28"/>
          <w:szCs w:val="28"/>
        </w:rPr>
        <w:t>18 декабря</w:t>
      </w:r>
      <w:r>
        <w:t xml:space="preserve"> </w:t>
      </w:r>
      <w:r>
        <w:rPr>
          <w:sz w:val="28"/>
          <w:szCs w:val="28"/>
        </w:rPr>
        <w:t>2013г.                               №  325                                  х. Красный Кут</w:t>
      </w:r>
    </w:p>
    <w:p w:rsidR="003E1237" w:rsidRDefault="003E1237" w:rsidP="007B516A">
      <w:r>
        <w:t xml:space="preserve"> </w:t>
      </w:r>
    </w:p>
    <w:tbl>
      <w:tblPr>
        <w:tblW w:w="0" w:type="auto"/>
        <w:tblInd w:w="-106" w:type="dxa"/>
        <w:tblLayout w:type="fixed"/>
        <w:tblLook w:val="0000"/>
      </w:tblPr>
      <w:tblGrid>
        <w:gridCol w:w="4219"/>
      </w:tblGrid>
      <w:tr w:rsidR="003E1237" w:rsidRPr="00FF1B8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3E1237" w:rsidRPr="00FF1B85" w:rsidRDefault="003E1237" w:rsidP="007B516A">
            <w:pPr>
              <w:shd w:val="clear" w:color="auto" w:fill="FFFFFF"/>
              <w:rPr>
                <w:sz w:val="28"/>
                <w:szCs w:val="28"/>
              </w:rPr>
            </w:pPr>
            <w:r w:rsidRPr="00FF1B8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 внесении изменений в постановление Администрации Краснокутского сельского поселения от 25.09.2013.  № 238 «Об утверждении муниципальной программы Краснокутского сельского поселения «Развитие физической культуры и спорта»</w:t>
            </w:r>
          </w:p>
        </w:tc>
      </w:tr>
    </w:tbl>
    <w:p w:rsidR="003E1237" w:rsidRDefault="003E1237" w:rsidP="007B516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3E1237" w:rsidRPr="00FF1B85" w:rsidRDefault="003E1237" w:rsidP="007B516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FF1B85">
        <w:rPr>
          <w:color w:val="000000"/>
          <w:sz w:val="28"/>
          <w:szCs w:val="28"/>
        </w:rPr>
        <w:t>В соответстви</w:t>
      </w:r>
      <w:r>
        <w:rPr>
          <w:color w:val="000000"/>
          <w:sz w:val="28"/>
          <w:szCs w:val="28"/>
        </w:rPr>
        <w:t>и</w:t>
      </w:r>
      <w:r w:rsidRPr="00FF1B85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постановлением Главы Краснокутского сельского поселения № 220 от 04.09.2012 года « 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FF1B85">
        <w:rPr>
          <w:color w:val="000000"/>
          <w:sz w:val="28"/>
          <w:szCs w:val="28"/>
        </w:rPr>
        <w:t xml:space="preserve">со ст.  27 Устава муниципального образования «Краснокутское сельское поселение». </w:t>
      </w:r>
    </w:p>
    <w:p w:rsidR="003E1237" w:rsidRDefault="003E1237" w:rsidP="007B516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3E1237" w:rsidRPr="00FF1B85" w:rsidRDefault="003E1237" w:rsidP="007B516A">
      <w:pPr>
        <w:shd w:val="clear" w:color="auto" w:fill="FFFFFF"/>
        <w:jc w:val="center"/>
        <w:rPr>
          <w:caps/>
          <w:sz w:val="28"/>
          <w:szCs w:val="28"/>
        </w:rPr>
      </w:pPr>
      <w:r w:rsidRPr="00FF1B85">
        <w:rPr>
          <w:color w:val="000000"/>
          <w:sz w:val="28"/>
          <w:szCs w:val="28"/>
        </w:rPr>
        <w:t>ПОСТАНОВЛЯЮ:</w:t>
      </w:r>
    </w:p>
    <w:p w:rsidR="003E1237" w:rsidRPr="00FF1B85" w:rsidRDefault="003E1237" w:rsidP="007B516A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ind w:left="10"/>
        <w:jc w:val="both"/>
        <w:rPr>
          <w:color w:val="000000"/>
          <w:spacing w:val="-23"/>
          <w:sz w:val="28"/>
          <w:szCs w:val="28"/>
        </w:rPr>
      </w:pPr>
    </w:p>
    <w:p w:rsidR="003E1237" w:rsidRDefault="003E1237" w:rsidP="00AD7C9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1.Внести в постановление Администрации Краснокутского сельского поселения от 25.09.2013г. № 238 «</w:t>
      </w:r>
      <w:r w:rsidRPr="00AD7C99">
        <w:rPr>
          <w:kern w:val="2"/>
          <w:sz w:val="28"/>
          <w:szCs w:val="28"/>
        </w:rPr>
        <w:t xml:space="preserve">Об утверждении муниципальной программы Краснокутского сельского поселения  «Развитие физической культуры и спорта» </w:t>
      </w:r>
      <w:r>
        <w:rPr>
          <w:sz w:val="28"/>
          <w:szCs w:val="28"/>
        </w:rPr>
        <w:t xml:space="preserve"> следующие изменения:</w:t>
      </w:r>
    </w:p>
    <w:p w:rsidR="003E1237" w:rsidRDefault="003E1237" w:rsidP="00AD7C99">
      <w:pPr>
        <w:suppressAutoHyphens/>
        <w:jc w:val="both"/>
        <w:rPr>
          <w:sz w:val="28"/>
          <w:szCs w:val="28"/>
        </w:rPr>
      </w:pPr>
    </w:p>
    <w:p w:rsidR="003E1237" w:rsidRDefault="003E1237" w:rsidP="00C652E0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1.1.</w:t>
      </w:r>
      <w:r w:rsidRPr="00467788">
        <w:rPr>
          <w:sz w:val="28"/>
          <w:szCs w:val="28"/>
        </w:rPr>
        <w:t>Раздел паспорта муниципальной программы</w:t>
      </w:r>
      <w:r>
        <w:rPr>
          <w:sz w:val="28"/>
          <w:szCs w:val="28"/>
        </w:rPr>
        <w:t xml:space="preserve"> «Общий объем финансирования муниципальной программы- 115,5 тыс.рублей, в том числе по годам:</w:t>
      </w:r>
      <w:r w:rsidRPr="00C652E0">
        <w:rPr>
          <w:kern w:val="2"/>
          <w:sz w:val="28"/>
          <w:szCs w:val="28"/>
        </w:rPr>
        <w:t xml:space="preserve"> </w:t>
      </w:r>
    </w:p>
    <w:p w:rsidR="003E1237" w:rsidRPr="009D3DA1" w:rsidRDefault="003E1237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 xml:space="preserve">0,0 </w:t>
      </w:r>
      <w:r w:rsidRPr="009D3DA1">
        <w:rPr>
          <w:kern w:val="2"/>
          <w:sz w:val="28"/>
          <w:szCs w:val="28"/>
        </w:rPr>
        <w:t>тыс. рублей,</w:t>
      </w:r>
    </w:p>
    <w:p w:rsidR="003E1237" w:rsidRPr="009D3DA1" w:rsidRDefault="003E1237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0,0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Default="003E1237" w:rsidP="00C652E0">
      <w:pPr>
        <w:suppressAutoHyphens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</w:t>
      </w:r>
      <w:r w:rsidRPr="00C652E0">
        <w:rPr>
          <w:kern w:val="2"/>
          <w:sz w:val="28"/>
          <w:szCs w:val="28"/>
        </w:rPr>
        <w:t>тыс. рублей</w:t>
      </w:r>
    </w:p>
    <w:p w:rsidR="003E1237" w:rsidRDefault="003E1237" w:rsidP="00C652E0">
      <w:pPr>
        <w:suppressAutoHyphens/>
        <w:jc w:val="both"/>
        <w:rPr>
          <w:kern w:val="2"/>
          <w:sz w:val="28"/>
          <w:szCs w:val="28"/>
        </w:rPr>
      </w:pPr>
    </w:p>
    <w:p w:rsidR="003E1237" w:rsidRPr="00C652E0" w:rsidRDefault="003E1237" w:rsidP="00C652E0">
      <w:pPr>
        <w:suppressAutoHyphens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1.2.Раздел обобщенной характеристики основных мероприятий «Общий объем финансирования муниципальной программы за счет средств бюджета поселения -115,5 тыс.руб, в том числе по годам:</w:t>
      </w:r>
    </w:p>
    <w:p w:rsidR="003E1237" w:rsidRPr="009D3DA1" w:rsidRDefault="003E1237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3E1237" w:rsidRPr="009D3DA1" w:rsidRDefault="003E1237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0,0</w:t>
      </w:r>
      <w:r w:rsidRPr="009D3DA1">
        <w:rPr>
          <w:kern w:val="2"/>
          <w:sz w:val="28"/>
          <w:szCs w:val="28"/>
        </w:rPr>
        <w:t>тыс. рублей,</w:t>
      </w:r>
    </w:p>
    <w:p w:rsidR="003E1237" w:rsidRDefault="003E1237" w:rsidP="00D937BA">
      <w:pPr>
        <w:suppressAutoHyphens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</w:t>
      </w:r>
      <w:r w:rsidRPr="00C652E0">
        <w:rPr>
          <w:kern w:val="2"/>
          <w:sz w:val="28"/>
          <w:szCs w:val="28"/>
        </w:rPr>
        <w:t>тыс. рублей</w:t>
      </w:r>
    </w:p>
    <w:p w:rsidR="003E1237" w:rsidRDefault="003E1237" w:rsidP="00D937BA">
      <w:pPr>
        <w:suppressAutoHyphens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1.3.Приложение № 5 к муниципальной программе Краснокутского сельского поселения «Развитие физической культуры и спорта»</w:t>
      </w:r>
    </w:p>
    <w:p w:rsidR="003E1237" w:rsidRDefault="003E1237" w:rsidP="00D937BA">
      <w:pPr>
        <w:suppressAutoHyphens/>
        <w:jc w:val="both"/>
        <w:rPr>
          <w:kern w:val="2"/>
          <w:sz w:val="28"/>
          <w:szCs w:val="28"/>
        </w:rPr>
      </w:pPr>
    </w:p>
    <w:p w:rsidR="003E1237" w:rsidRPr="009D3DA1" w:rsidRDefault="003E1237" w:rsidP="00C34769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 бюджета</w:t>
      </w:r>
      <w:r>
        <w:rPr>
          <w:kern w:val="2"/>
          <w:sz w:val="28"/>
          <w:szCs w:val="28"/>
        </w:rPr>
        <w:t xml:space="preserve"> поселения</w:t>
      </w:r>
      <w:r w:rsidRPr="009D3DA1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br/>
        <w:t xml:space="preserve">муниципальной </w:t>
      </w:r>
      <w:r w:rsidRPr="009D3DA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 xml:space="preserve">Краснокутского сельского поселения </w:t>
      </w:r>
      <w:r w:rsidRPr="009D3DA1">
        <w:rPr>
          <w:kern w:val="2"/>
          <w:sz w:val="28"/>
          <w:szCs w:val="28"/>
        </w:rPr>
        <w:t>«Развитие физической культуры и спорта»</w:t>
      </w:r>
    </w:p>
    <w:p w:rsidR="003E1237" w:rsidRPr="009D3DA1" w:rsidRDefault="003E1237" w:rsidP="00C3476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906"/>
        <w:gridCol w:w="1189"/>
        <w:gridCol w:w="1084"/>
        <w:gridCol w:w="522"/>
        <w:gridCol w:w="523"/>
        <w:gridCol w:w="446"/>
        <w:gridCol w:w="445"/>
        <w:gridCol w:w="677"/>
        <w:gridCol w:w="677"/>
        <w:gridCol w:w="600"/>
        <w:gridCol w:w="600"/>
        <w:gridCol w:w="600"/>
        <w:gridCol w:w="600"/>
        <w:gridCol w:w="600"/>
      </w:tblGrid>
      <w:tr w:rsidR="003E1237" w:rsidRPr="0080416B">
        <w:trPr>
          <w:jc w:val="center"/>
        </w:trPr>
        <w:tc>
          <w:tcPr>
            <w:tcW w:w="1524" w:type="dxa"/>
            <w:vMerge w:val="restart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Статус</w:t>
            </w:r>
          </w:p>
        </w:tc>
        <w:tc>
          <w:tcPr>
            <w:tcW w:w="2034" w:type="dxa"/>
            <w:vMerge w:val="restart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  <w:r>
              <w:rPr>
                <w:rFonts w:ascii="Times New Roman" w:hAnsi="Times New Roman" w:cs="Times New Roman"/>
                <w:kern w:val="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программы, </w:t>
            </w:r>
          </w:p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основного мероприятия,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>мероприятия ведомственной целевой программы</w:t>
            </w:r>
          </w:p>
        </w:tc>
        <w:tc>
          <w:tcPr>
            <w:tcW w:w="1843" w:type="dxa"/>
            <w:vMerge w:val="restart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соисполнители,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участники</w:t>
            </w:r>
          </w:p>
        </w:tc>
        <w:tc>
          <w:tcPr>
            <w:tcW w:w="3055" w:type="dxa"/>
            <w:gridSpan w:val="4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Код бюджетной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классификации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</w:p>
        </w:tc>
        <w:tc>
          <w:tcPr>
            <w:tcW w:w="7080" w:type="dxa"/>
            <w:gridSpan w:val="7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Расходы (тыс. руб.), годы</w:t>
            </w:r>
          </w:p>
        </w:tc>
      </w:tr>
      <w:tr w:rsidR="003E1237" w:rsidRPr="0080416B">
        <w:trPr>
          <w:jc w:val="center"/>
        </w:trPr>
        <w:tc>
          <w:tcPr>
            <w:tcW w:w="1524" w:type="dxa"/>
            <w:vMerge/>
          </w:tcPr>
          <w:p w:rsidR="003E1237" w:rsidRPr="0080416B" w:rsidRDefault="003E1237" w:rsidP="00F84CF5">
            <w:pPr>
              <w:rPr>
                <w:kern w:val="2"/>
              </w:rPr>
            </w:pPr>
          </w:p>
        </w:tc>
        <w:tc>
          <w:tcPr>
            <w:tcW w:w="2034" w:type="dxa"/>
            <w:vMerge/>
          </w:tcPr>
          <w:p w:rsidR="003E1237" w:rsidRPr="0080416B" w:rsidRDefault="003E1237" w:rsidP="00F84CF5">
            <w:pPr>
              <w:rPr>
                <w:kern w:val="2"/>
              </w:rPr>
            </w:pPr>
          </w:p>
        </w:tc>
        <w:tc>
          <w:tcPr>
            <w:tcW w:w="1843" w:type="dxa"/>
            <w:vMerge/>
          </w:tcPr>
          <w:p w:rsidR="003E1237" w:rsidRPr="0080416B" w:rsidRDefault="003E1237" w:rsidP="00F84CF5">
            <w:pPr>
              <w:rPr>
                <w:kern w:val="2"/>
              </w:rPr>
            </w:pPr>
          </w:p>
        </w:tc>
        <w:tc>
          <w:tcPr>
            <w:tcW w:w="83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83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РзПр</w:t>
            </w:r>
          </w:p>
        </w:tc>
        <w:tc>
          <w:tcPr>
            <w:tcW w:w="695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69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2014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2015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2016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2017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2018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2020</w:t>
            </w:r>
          </w:p>
        </w:tc>
      </w:tr>
    </w:tbl>
    <w:p w:rsidR="003E1237" w:rsidRPr="00281B88" w:rsidRDefault="003E1237" w:rsidP="00C34769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906"/>
        <w:gridCol w:w="1189"/>
        <w:gridCol w:w="1084"/>
        <w:gridCol w:w="522"/>
        <w:gridCol w:w="523"/>
        <w:gridCol w:w="446"/>
        <w:gridCol w:w="445"/>
        <w:gridCol w:w="677"/>
        <w:gridCol w:w="677"/>
        <w:gridCol w:w="600"/>
        <w:gridCol w:w="600"/>
        <w:gridCol w:w="600"/>
        <w:gridCol w:w="600"/>
        <w:gridCol w:w="600"/>
      </w:tblGrid>
      <w:tr w:rsidR="003E1237" w:rsidRPr="0080416B">
        <w:trPr>
          <w:tblHeader/>
          <w:jc w:val="center"/>
        </w:trPr>
        <w:tc>
          <w:tcPr>
            <w:tcW w:w="152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203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1843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3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3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95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9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14</w:t>
            </w:r>
          </w:p>
        </w:tc>
      </w:tr>
      <w:tr w:rsidR="003E1237" w:rsidRPr="0080416B">
        <w:trPr>
          <w:jc w:val="center"/>
        </w:trPr>
        <w:tc>
          <w:tcPr>
            <w:tcW w:w="1524" w:type="dxa"/>
            <w:vMerge w:val="restart"/>
          </w:tcPr>
          <w:p w:rsidR="003E1237" w:rsidRPr="0080416B" w:rsidRDefault="003E1237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Муниципальная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>программа</w:t>
            </w:r>
          </w:p>
        </w:tc>
        <w:tc>
          <w:tcPr>
            <w:tcW w:w="2034" w:type="dxa"/>
            <w:vMerge w:val="restart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Муниципальная 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программа </w:t>
            </w:r>
            <w:r>
              <w:rPr>
                <w:rFonts w:ascii="Times New Roman" w:hAnsi="Times New Roman" w:cs="Times New Roman"/>
                <w:kern w:val="2"/>
              </w:rPr>
              <w:t xml:space="preserve">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«Развитие физической культуры и спорта»</w:t>
            </w:r>
          </w:p>
        </w:tc>
        <w:tc>
          <w:tcPr>
            <w:tcW w:w="1843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3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3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95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3E1237" w:rsidRPr="0080416B" w:rsidRDefault="003E1237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</w:tr>
      <w:tr w:rsidR="003E1237" w:rsidRPr="0080416B">
        <w:trPr>
          <w:jc w:val="center"/>
        </w:trPr>
        <w:tc>
          <w:tcPr>
            <w:tcW w:w="1524" w:type="dxa"/>
            <w:vMerge/>
          </w:tcPr>
          <w:p w:rsidR="003E1237" w:rsidRPr="0080416B" w:rsidRDefault="003E1237" w:rsidP="00F84CF5">
            <w:pPr>
              <w:rPr>
                <w:kern w:val="2"/>
              </w:rPr>
            </w:pPr>
          </w:p>
        </w:tc>
        <w:tc>
          <w:tcPr>
            <w:tcW w:w="2034" w:type="dxa"/>
            <w:vMerge/>
          </w:tcPr>
          <w:p w:rsidR="003E1237" w:rsidRPr="0080416B" w:rsidRDefault="003E1237" w:rsidP="00F84CF5">
            <w:pPr>
              <w:rPr>
                <w:kern w:val="2"/>
              </w:rPr>
            </w:pPr>
          </w:p>
        </w:tc>
        <w:tc>
          <w:tcPr>
            <w:tcW w:w="1843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83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3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95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</w:tr>
      <w:tr w:rsidR="003E1237" w:rsidRPr="0080416B">
        <w:trPr>
          <w:jc w:val="center"/>
        </w:trPr>
        <w:tc>
          <w:tcPr>
            <w:tcW w:w="1524" w:type="dxa"/>
          </w:tcPr>
          <w:p w:rsidR="003E1237" w:rsidRDefault="003E1237" w:rsidP="00F84CF5">
            <w:pPr>
              <w:rPr>
                <w:kern w:val="2"/>
              </w:rPr>
            </w:pPr>
            <w:r>
              <w:rPr>
                <w:kern w:val="2"/>
              </w:rPr>
              <w:t>1.Подпрограмма</w:t>
            </w:r>
          </w:p>
          <w:p w:rsidR="003E1237" w:rsidRPr="0080416B" w:rsidRDefault="003E1237" w:rsidP="00F84CF5">
            <w:pPr>
              <w:rPr>
                <w:kern w:val="2"/>
              </w:rPr>
            </w:pPr>
          </w:p>
        </w:tc>
        <w:tc>
          <w:tcPr>
            <w:tcW w:w="2034" w:type="dxa"/>
          </w:tcPr>
          <w:p w:rsidR="003E1237" w:rsidRPr="0080416B" w:rsidRDefault="003E1237" w:rsidP="00F84CF5">
            <w:pPr>
              <w:rPr>
                <w:kern w:val="2"/>
              </w:rPr>
            </w:pPr>
            <w:r w:rsidRPr="0080416B">
              <w:rPr>
                <w:kern w:val="2"/>
              </w:rPr>
              <w:t>«Развитие физической культуры и спорта»</w:t>
            </w:r>
          </w:p>
        </w:tc>
        <w:tc>
          <w:tcPr>
            <w:tcW w:w="1843" w:type="dxa"/>
          </w:tcPr>
          <w:p w:rsidR="003E1237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83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3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95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110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3E1237" w:rsidRPr="0080416B" w:rsidRDefault="003E1237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</w:tr>
      <w:tr w:rsidR="003E1237" w:rsidRPr="0080416B">
        <w:trPr>
          <w:jc w:val="center"/>
        </w:trPr>
        <w:tc>
          <w:tcPr>
            <w:tcW w:w="1524" w:type="dxa"/>
          </w:tcPr>
          <w:p w:rsidR="003E1237" w:rsidRPr="0080416B" w:rsidRDefault="003E1237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Основное мероприятие 1.1.</w:t>
            </w:r>
          </w:p>
          <w:p w:rsidR="003E1237" w:rsidRPr="0080416B" w:rsidRDefault="003E1237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034" w:type="dxa"/>
          </w:tcPr>
          <w:p w:rsidR="003E1237" w:rsidRPr="0080416B" w:rsidRDefault="003E1237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Физическое воспитание населения </w:t>
            </w:r>
            <w:r>
              <w:rPr>
                <w:rFonts w:ascii="Times New Roman" w:hAnsi="Times New Roman" w:cs="Times New Roman"/>
                <w:kern w:val="2"/>
              </w:rPr>
              <w:t>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843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</w:p>
        </w:tc>
        <w:tc>
          <w:tcPr>
            <w:tcW w:w="832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3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5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4" w:type="dxa"/>
          </w:tcPr>
          <w:p w:rsidR="003E1237" w:rsidRPr="0080416B" w:rsidRDefault="003E1237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1110" w:type="dxa"/>
          </w:tcPr>
          <w:p w:rsidR="003E1237" w:rsidRPr="00C34769" w:rsidRDefault="003E1237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1110" w:type="dxa"/>
          </w:tcPr>
          <w:p w:rsidR="003E1237" w:rsidRPr="00C34769" w:rsidRDefault="003E1237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72" w:type="dxa"/>
          </w:tcPr>
          <w:p w:rsidR="003E1237" w:rsidRPr="00C34769" w:rsidRDefault="003E1237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72" w:type="dxa"/>
          </w:tcPr>
          <w:p w:rsidR="003E1237" w:rsidRPr="00C34769" w:rsidRDefault="003E1237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</w:p>
        </w:tc>
        <w:tc>
          <w:tcPr>
            <w:tcW w:w="972" w:type="dxa"/>
          </w:tcPr>
          <w:p w:rsidR="003E1237" w:rsidRPr="00C34769" w:rsidRDefault="003E1237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</w:p>
        </w:tc>
        <w:tc>
          <w:tcPr>
            <w:tcW w:w="972" w:type="dxa"/>
          </w:tcPr>
          <w:p w:rsidR="003E1237" w:rsidRPr="00C34769" w:rsidRDefault="003E1237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</w:p>
        </w:tc>
        <w:tc>
          <w:tcPr>
            <w:tcW w:w="972" w:type="dxa"/>
          </w:tcPr>
          <w:p w:rsidR="003E1237" w:rsidRPr="00C34769" w:rsidRDefault="003E1237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</w:p>
        </w:tc>
      </w:tr>
    </w:tbl>
    <w:p w:rsidR="003E1237" w:rsidRDefault="003E1237" w:rsidP="00D937BA">
      <w:pPr>
        <w:suppressAutoHyphens/>
        <w:jc w:val="both"/>
        <w:rPr>
          <w:kern w:val="2"/>
          <w:sz w:val="28"/>
          <w:szCs w:val="28"/>
        </w:rPr>
      </w:pPr>
    </w:p>
    <w:p w:rsidR="003E1237" w:rsidRDefault="003E1237" w:rsidP="002C0957">
      <w:pPr>
        <w:pStyle w:val="NoSpacing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1.4. Приложение № 6 к муниципальной программе Краснокутского сельского поселения «Развитие физической культуры и спорта»</w:t>
      </w:r>
    </w:p>
    <w:p w:rsidR="003E1237" w:rsidRDefault="003E1237" w:rsidP="001C1FF5">
      <w:pPr>
        <w:jc w:val="center"/>
        <w:rPr>
          <w:kern w:val="2"/>
          <w:sz w:val="28"/>
          <w:szCs w:val="28"/>
        </w:rPr>
      </w:pPr>
    </w:p>
    <w:p w:rsidR="003E1237" w:rsidRPr="009D3DA1" w:rsidRDefault="003E1237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</w:t>
      </w:r>
    </w:p>
    <w:p w:rsidR="003E1237" w:rsidRPr="009D3DA1" w:rsidRDefault="003E1237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областного бюджета, федерального бюджета, </w:t>
      </w:r>
      <w:r>
        <w:rPr>
          <w:kern w:val="2"/>
          <w:sz w:val="28"/>
          <w:szCs w:val="28"/>
        </w:rPr>
        <w:t>бюджета поселения</w:t>
      </w:r>
      <w:r w:rsidRPr="009D3DA1">
        <w:rPr>
          <w:kern w:val="2"/>
          <w:sz w:val="28"/>
          <w:szCs w:val="28"/>
        </w:rPr>
        <w:t xml:space="preserve"> </w:t>
      </w:r>
    </w:p>
    <w:p w:rsidR="003E1237" w:rsidRPr="009D3DA1" w:rsidRDefault="003E1237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и внебюджетных источников на реализацию </w:t>
      </w:r>
      <w:r>
        <w:rPr>
          <w:kern w:val="2"/>
          <w:sz w:val="28"/>
          <w:szCs w:val="28"/>
        </w:rPr>
        <w:t>муниципальной</w:t>
      </w:r>
      <w:r w:rsidRPr="009D3DA1">
        <w:rPr>
          <w:kern w:val="2"/>
          <w:sz w:val="28"/>
          <w:szCs w:val="28"/>
        </w:rPr>
        <w:t xml:space="preserve"> программы </w:t>
      </w:r>
    </w:p>
    <w:p w:rsidR="003E1237" w:rsidRPr="009D3DA1" w:rsidRDefault="003E1237" w:rsidP="001C1FF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075"/>
        <w:gridCol w:w="1667"/>
        <w:gridCol w:w="1582"/>
        <w:gridCol w:w="735"/>
        <w:gridCol w:w="735"/>
        <w:gridCol w:w="735"/>
        <w:gridCol w:w="735"/>
        <w:gridCol w:w="735"/>
        <w:gridCol w:w="735"/>
        <w:gridCol w:w="735"/>
      </w:tblGrid>
      <w:tr w:rsidR="003E1237" w:rsidRPr="0080416B">
        <w:trPr>
          <w:jc w:val="center"/>
        </w:trPr>
        <w:tc>
          <w:tcPr>
            <w:tcW w:w="1775" w:type="dxa"/>
            <w:vMerge w:val="restart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Статус</w:t>
            </w:r>
          </w:p>
        </w:tc>
        <w:tc>
          <w:tcPr>
            <w:tcW w:w="2810" w:type="dxa"/>
            <w:vMerge w:val="restart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программы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2663" w:type="dxa"/>
            <w:vMerge w:val="restart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соисполнители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</w:p>
        </w:tc>
        <w:tc>
          <w:tcPr>
            <w:tcW w:w="8288" w:type="dxa"/>
            <w:gridSpan w:val="7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Оценка расходов (тыс. руб.), годы</w:t>
            </w:r>
          </w:p>
        </w:tc>
      </w:tr>
      <w:tr w:rsidR="003E1237" w:rsidRPr="0080416B">
        <w:trPr>
          <w:jc w:val="center"/>
        </w:trPr>
        <w:tc>
          <w:tcPr>
            <w:tcW w:w="1775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663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2014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2015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2016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2017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2018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2019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2020</w:t>
            </w:r>
          </w:p>
        </w:tc>
      </w:tr>
    </w:tbl>
    <w:p w:rsidR="003E1237" w:rsidRPr="00281B88" w:rsidRDefault="003E1237" w:rsidP="001C1FF5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075"/>
        <w:gridCol w:w="1667"/>
        <w:gridCol w:w="1582"/>
        <w:gridCol w:w="735"/>
        <w:gridCol w:w="735"/>
        <w:gridCol w:w="735"/>
        <w:gridCol w:w="735"/>
        <w:gridCol w:w="735"/>
        <w:gridCol w:w="735"/>
        <w:gridCol w:w="735"/>
      </w:tblGrid>
      <w:tr w:rsidR="003E1237" w:rsidRPr="0080416B">
        <w:trPr>
          <w:tblHeader/>
          <w:jc w:val="center"/>
        </w:trPr>
        <w:tc>
          <w:tcPr>
            <w:tcW w:w="1775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2810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2663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</w:tr>
      <w:tr w:rsidR="003E1237" w:rsidRPr="0080416B">
        <w:trPr>
          <w:jc w:val="center"/>
        </w:trPr>
        <w:tc>
          <w:tcPr>
            <w:tcW w:w="1775" w:type="dxa"/>
            <w:vMerge w:val="restart"/>
          </w:tcPr>
          <w:p w:rsidR="003E1237" w:rsidRPr="0080416B" w:rsidRDefault="003E1237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Муниципальной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программа</w:t>
            </w:r>
          </w:p>
        </w:tc>
        <w:tc>
          <w:tcPr>
            <w:tcW w:w="2810" w:type="dxa"/>
            <w:vMerge w:val="restart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Муниципальная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программа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«Развитие физической культуры и спорта»</w:t>
            </w:r>
          </w:p>
        </w:tc>
        <w:tc>
          <w:tcPr>
            <w:tcW w:w="2663" w:type="dxa"/>
          </w:tcPr>
          <w:p w:rsidR="003E1237" w:rsidRPr="0080416B" w:rsidRDefault="003E1237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3E1237" w:rsidRPr="0080416B">
        <w:trPr>
          <w:jc w:val="center"/>
        </w:trPr>
        <w:tc>
          <w:tcPr>
            <w:tcW w:w="1775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663" w:type="dxa"/>
          </w:tcPr>
          <w:p w:rsidR="003E1237" w:rsidRPr="0080416B" w:rsidRDefault="003E1237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3E1237" w:rsidRPr="0080416B">
        <w:trPr>
          <w:jc w:val="center"/>
        </w:trPr>
        <w:tc>
          <w:tcPr>
            <w:tcW w:w="1775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663" w:type="dxa"/>
          </w:tcPr>
          <w:p w:rsidR="003E1237" w:rsidRPr="0080416B" w:rsidRDefault="003E1237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3E1237" w:rsidRPr="0080416B">
        <w:trPr>
          <w:jc w:val="center"/>
        </w:trPr>
        <w:tc>
          <w:tcPr>
            <w:tcW w:w="1775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663" w:type="dxa"/>
          </w:tcPr>
          <w:p w:rsidR="003E1237" w:rsidRPr="0080416B" w:rsidRDefault="003E1237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бюджет поселения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3E1237" w:rsidRPr="0080416B">
        <w:trPr>
          <w:jc w:val="center"/>
        </w:trPr>
        <w:tc>
          <w:tcPr>
            <w:tcW w:w="1775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3E1237" w:rsidRPr="0080416B" w:rsidRDefault="003E1237" w:rsidP="00F84AC0">
            <w:pPr>
              <w:rPr>
                <w:kern w:val="2"/>
              </w:rPr>
            </w:pPr>
          </w:p>
        </w:tc>
        <w:tc>
          <w:tcPr>
            <w:tcW w:w="2663" w:type="dxa"/>
          </w:tcPr>
          <w:p w:rsidR="003E1237" w:rsidRPr="0080416B" w:rsidRDefault="003E1237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3E1237" w:rsidRPr="0080416B" w:rsidRDefault="003E1237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</w:tbl>
    <w:p w:rsidR="003E1237" w:rsidRDefault="003E1237" w:rsidP="0036446C">
      <w:pPr>
        <w:pStyle w:val="NoSpacing"/>
        <w:ind w:firstLine="550"/>
        <w:jc w:val="both"/>
        <w:rPr>
          <w:kern w:val="2"/>
          <w:sz w:val="28"/>
          <w:szCs w:val="28"/>
        </w:rPr>
      </w:pPr>
    </w:p>
    <w:p w:rsidR="003E1237" w:rsidRPr="0036446C" w:rsidRDefault="003E1237" w:rsidP="0036446C">
      <w:pPr>
        <w:pStyle w:val="NoSpacing"/>
        <w:ind w:firstLine="55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36446C">
        <w:rPr>
          <w:kern w:val="2"/>
          <w:sz w:val="28"/>
          <w:szCs w:val="28"/>
        </w:rPr>
        <w:t>.</w:t>
      </w:r>
      <w:r w:rsidRPr="0036446C">
        <w:rPr>
          <w:sz w:val="28"/>
          <w:szCs w:val="28"/>
        </w:rPr>
        <w:t xml:space="preserve"> Настоящее постановление вступает в силу с момента его официального обнародования и подлежит размещению на официальном сайте Администрации Краснокутского сельского поселения.</w:t>
      </w:r>
    </w:p>
    <w:p w:rsidR="003E1237" w:rsidRPr="0036446C" w:rsidRDefault="003E1237" w:rsidP="0036446C">
      <w:pPr>
        <w:pStyle w:val="NoSpacing"/>
        <w:ind w:firstLine="550"/>
        <w:jc w:val="both"/>
        <w:rPr>
          <w:sz w:val="28"/>
          <w:szCs w:val="28"/>
        </w:rPr>
      </w:pPr>
    </w:p>
    <w:p w:rsidR="003E1237" w:rsidRPr="0036446C" w:rsidRDefault="003E1237" w:rsidP="0036446C">
      <w:pPr>
        <w:suppressAutoHyphens/>
        <w:autoSpaceDE w:val="0"/>
        <w:autoSpaceDN w:val="0"/>
        <w:adjustRightInd w:val="0"/>
        <w:ind w:firstLine="550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Pr="0036446C">
        <w:rPr>
          <w:kern w:val="2"/>
          <w:sz w:val="28"/>
          <w:szCs w:val="28"/>
          <w:lang w:eastAsia="en-US"/>
        </w:rPr>
        <w:t>. Контроль за исполнением  данного постановления оставляю за собой.</w:t>
      </w:r>
    </w:p>
    <w:p w:rsidR="003E1237" w:rsidRPr="0036446C" w:rsidRDefault="003E1237" w:rsidP="0036446C">
      <w:pPr>
        <w:suppressAutoHyphens/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</w:p>
    <w:p w:rsidR="003E1237" w:rsidRPr="0036446C" w:rsidRDefault="003E1237" w:rsidP="0036446C">
      <w:pPr>
        <w:rPr>
          <w:b/>
          <w:bCs/>
          <w:kern w:val="2"/>
          <w:sz w:val="28"/>
          <w:szCs w:val="28"/>
          <w:lang w:eastAsia="en-US"/>
        </w:rPr>
      </w:pPr>
      <w:r w:rsidRPr="0036446C">
        <w:rPr>
          <w:b/>
          <w:bCs/>
          <w:kern w:val="2"/>
          <w:sz w:val="28"/>
          <w:szCs w:val="28"/>
          <w:lang w:eastAsia="en-US"/>
        </w:rPr>
        <w:t>Глава Краснокутского</w:t>
      </w:r>
    </w:p>
    <w:p w:rsidR="003E1237" w:rsidRPr="0036446C" w:rsidRDefault="003E1237" w:rsidP="0036446C">
      <w:pPr>
        <w:rPr>
          <w:b/>
          <w:bCs/>
          <w:kern w:val="2"/>
          <w:sz w:val="28"/>
          <w:szCs w:val="28"/>
        </w:rPr>
      </w:pPr>
      <w:r w:rsidRPr="0036446C">
        <w:rPr>
          <w:b/>
          <w:bCs/>
          <w:kern w:val="2"/>
          <w:sz w:val="28"/>
          <w:szCs w:val="28"/>
          <w:lang w:eastAsia="en-US"/>
        </w:rPr>
        <w:t>сельского поселения                                                            В.В. Мартыненко</w:t>
      </w:r>
    </w:p>
    <w:p w:rsidR="003E1237" w:rsidRPr="0036446C" w:rsidRDefault="003E1237" w:rsidP="0036446C">
      <w:pPr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E1237" w:rsidRDefault="003E1237" w:rsidP="001C1FF5">
      <w:pPr>
        <w:framePr w:w="1550" w:h="1289" w:hRule="exact" w:hSpace="142" w:wrap="auto" w:vAnchor="page" w:hAnchor="page" w:x="5475" w:y="361" w:anchorLock="1"/>
      </w:pPr>
    </w:p>
    <w:p w:rsidR="003E1237" w:rsidRDefault="003E1237" w:rsidP="0088521B">
      <w:pPr>
        <w:rPr>
          <w:sz w:val="28"/>
          <w:szCs w:val="28"/>
        </w:rPr>
      </w:pPr>
    </w:p>
    <w:p w:rsidR="003E1237" w:rsidRDefault="003E1237" w:rsidP="0088521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</w:p>
    <w:sectPr w:rsidR="003E1237" w:rsidSect="00A6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66D23"/>
    <w:multiLevelType w:val="multilevel"/>
    <w:tmpl w:val="FE3E143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DD94C4D"/>
    <w:multiLevelType w:val="hybridMultilevel"/>
    <w:tmpl w:val="02003AAA"/>
    <w:lvl w:ilvl="0" w:tplc="1F06B5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5985D58">
      <w:numFmt w:val="none"/>
      <w:lvlText w:val=""/>
      <w:lvlJc w:val="left"/>
      <w:pPr>
        <w:tabs>
          <w:tab w:val="num" w:pos="360"/>
        </w:tabs>
      </w:pPr>
    </w:lvl>
    <w:lvl w:ilvl="2" w:tplc="917E2AFE">
      <w:numFmt w:val="none"/>
      <w:lvlText w:val=""/>
      <w:lvlJc w:val="left"/>
      <w:pPr>
        <w:tabs>
          <w:tab w:val="num" w:pos="360"/>
        </w:tabs>
      </w:pPr>
    </w:lvl>
    <w:lvl w:ilvl="3" w:tplc="C01EC1A4">
      <w:numFmt w:val="none"/>
      <w:lvlText w:val=""/>
      <w:lvlJc w:val="left"/>
      <w:pPr>
        <w:tabs>
          <w:tab w:val="num" w:pos="360"/>
        </w:tabs>
      </w:pPr>
    </w:lvl>
    <w:lvl w:ilvl="4" w:tplc="3FD64EC2">
      <w:numFmt w:val="none"/>
      <w:lvlText w:val=""/>
      <w:lvlJc w:val="left"/>
      <w:pPr>
        <w:tabs>
          <w:tab w:val="num" w:pos="360"/>
        </w:tabs>
      </w:pPr>
    </w:lvl>
    <w:lvl w:ilvl="5" w:tplc="D7D48CFC">
      <w:numFmt w:val="none"/>
      <w:lvlText w:val=""/>
      <w:lvlJc w:val="left"/>
      <w:pPr>
        <w:tabs>
          <w:tab w:val="num" w:pos="360"/>
        </w:tabs>
      </w:pPr>
    </w:lvl>
    <w:lvl w:ilvl="6" w:tplc="034E45B4">
      <w:numFmt w:val="none"/>
      <w:lvlText w:val=""/>
      <w:lvlJc w:val="left"/>
      <w:pPr>
        <w:tabs>
          <w:tab w:val="num" w:pos="360"/>
        </w:tabs>
      </w:pPr>
    </w:lvl>
    <w:lvl w:ilvl="7" w:tplc="7B9A420A">
      <w:numFmt w:val="none"/>
      <w:lvlText w:val=""/>
      <w:lvlJc w:val="left"/>
      <w:pPr>
        <w:tabs>
          <w:tab w:val="num" w:pos="360"/>
        </w:tabs>
      </w:pPr>
    </w:lvl>
    <w:lvl w:ilvl="8" w:tplc="CD48D25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516A"/>
    <w:rsid w:val="0000113F"/>
    <w:rsid w:val="00003AD3"/>
    <w:rsid w:val="00003C35"/>
    <w:rsid w:val="00003D67"/>
    <w:rsid w:val="00004092"/>
    <w:rsid w:val="00004289"/>
    <w:rsid w:val="00005913"/>
    <w:rsid w:val="000071AC"/>
    <w:rsid w:val="00010DE1"/>
    <w:rsid w:val="00011236"/>
    <w:rsid w:val="00011511"/>
    <w:rsid w:val="00011ED0"/>
    <w:rsid w:val="0001214B"/>
    <w:rsid w:val="000123CB"/>
    <w:rsid w:val="00013F05"/>
    <w:rsid w:val="000155B1"/>
    <w:rsid w:val="0001598B"/>
    <w:rsid w:val="0001627F"/>
    <w:rsid w:val="000166EB"/>
    <w:rsid w:val="00017642"/>
    <w:rsid w:val="000200F0"/>
    <w:rsid w:val="00020177"/>
    <w:rsid w:val="00020613"/>
    <w:rsid w:val="00022B99"/>
    <w:rsid w:val="00023CE7"/>
    <w:rsid w:val="0002410C"/>
    <w:rsid w:val="00024527"/>
    <w:rsid w:val="00025E80"/>
    <w:rsid w:val="00026EC9"/>
    <w:rsid w:val="0003044A"/>
    <w:rsid w:val="0003086D"/>
    <w:rsid w:val="00032300"/>
    <w:rsid w:val="00032BF2"/>
    <w:rsid w:val="00035769"/>
    <w:rsid w:val="00036487"/>
    <w:rsid w:val="00036802"/>
    <w:rsid w:val="00036A2B"/>
    <w:rsid w:val="00040B47"/>
    <w:rsid w:val="00042421"/>
    <w:rsid w:val="000426C7"/>
    <w:rsid w:val="00042BB7"/>
    <w:rsid w:val="00044288"/>
    <w:rsid w:val="00045BC8"/>
    <w:rsid w:val="00045F0F"/>
    <w:rsid w:val="000467D8"/>
    <w:rsid w:val="00046A4D"/>
    <w:rsid w:val="00046CDA"/>
    <w:rsid w:val="00046E17"/>
    <w:rsid w:val="000473D3"/>
    <w:rsid w:val="00050D01"/>
    <w:rsid w:val="00051352"/>
    <w:rsid w:val="000521E8"/>
    <w:rsid w:val="00052879"/>
    <w:rsid w:val="000529B1"/>
    <w:rsid w:val="00053DF2"/>
    <w:rsid w:val="00053EF5"/>
    <w:rsid w:val="0005536C"/>
    <w:rsid w:val="00055A3A"/>
    <w:rsid w:val="0005606E"/>
    <w:rsid w:val="00056A95"/>
    <w:rsid w:val="00056CDB"/>
    <w:rsid w:val="000571E9"/>
    <w:rsid w:val="00057398"/>
    <w:rsid w:val="000578B5"/>
    <w:rsid w:val="000579D6"/>
    <w:rsid w:val="000601BC"/>
    <w:rsid w:val="00060D28"/>
    <w:rsid w:val="00060E10"/>
    <w:rsid w:val="00062390"/>
    <w:rsid w:val="0006287B"/>
    <w:rsid w:val="000631E9"/>
    <w:rsid w:val="0006401D"/>
    <w:rsid w:val="0006493E"/>
    <w:rsid w:val="00064DC3"/>
    <w:rsid w:val="00065A83"/>
    <w:rsid w:val="000672D9"/>
    <w:rsid w:val="00067D28"/>
    <w:rsid w:val="00067ECA"/>
    <w:rsid w:val="0007155A"/>
    <w:rsid w:val="00071784"/>
    <w:rsid w:val="0007428C"/>
    <w:rsid w:val="0007531A"/>
    <w:rsid w:val="00076742"/>
    <w:rsid w:val="000772F0"/>
    <w:rsid w:val="00077E89"/>
    <w:rsid w:val="000801E7"/>
    <w:rsid w:val="000803AA"/>
    <w:rsid w:val="00080DBE"/>
    <w:rsid w:val="00081806"/>
    <w:rsid w:val="0008187A"/>
    <w:rsid w:val="00081B49"/>
    <w:rsid w:val="00081DC8"/>
    <w:rsid w:val="00082075"/>
    <w:rsid w:val="000828AE"/>
    <w:rsid w:val="00082EE4"/>
    <w:rsid w:val="00083EA4"/>
    <w:rsid w:val="000846FB"/>
    <w:rsid w:val="00084E72"/>
    <w:rsid w:val="0008541D"/>
    <w:rsid w:val="00085B22"/>
    <w:rsid w:val="000863F4"/>
    <w:rsid w:val="000864B2"/>
    <w:rsid w:val="00086627"/>
    <w:rsid w:val="00086DE5"/>
    <w:rsid w:val="00090C7B"/>
    <w:rsid w:val="00091308"/>
    <w:rsid w:val="0009163E"/>
    <w:rsid w:val="00093185"/>
    <w:rsid w:val="0009696F"/>
    <w:rsid w:val="00097A4F"/>
    <w:rsid w:val="00097E6F"/>
    <w:rsid w:val="000A0438"/>
    <w:rsid w:val="000A0BEC"/>
    <w:rsid w:val="000A31EA"/>
    <w:rsid w:val="000A3BD4"/>
    <w:rsid w:val="000A4685"/>
    <w:rsid w:val="000A5794"/>
    <w:rsid w:val="000A58EE"/>
    <w:rsid w:val="000A637A"/>
    <w:rsid w:val="000A641B"/>
    <w:rsid w:val="000A76C4"/>
    <w:rsid w:val="000A7CA3"/>
    <w:rsid w:val="000B0730"/>
    <w:rsid w:val="000B093E"/>
    <w:rsid w:val="000B0BC8"/>
    <w:rsid w:val="000B16DF"/>
    <w:rsid w:val="000B324C"/>
    <w:rsid w:val="000B3279"/>
    <w:rsid w:val="000B355B"/>
    <w:rsid w:val="000B4507"/>
    <w:rsid w:val="000B48A0"/>
    <w:rsid w:val="000B51B0"/>
    <w:rsid w:val="000B5D05"/>
    <w:rsid w:val="000B65F9"/>
    <w:rsid w:val="000B662C"/>
    <w:rsid w:val="000B6C9F"/>
    <w:rsid w:val="000B6DBC"/>
    <w:rsid w:val="000B7BC2"/>
    <w:rsid w:val="000C0D55"/>
    <w:rsid w:val="000C18B7"/>
    <w:rsid w:val="000C18F5"/>
    <w:rsid w:val="000C25BB"/>
    <w:rsid w:val="000C2F6B"/>
    <w:rsid w:val="000C3583"/>
    <w:rsid w:val="000C3783"/>
    <w:rsid w:val="000C3BFF"/>
    <w:rsid w:val="000C3EAC"/>
    <w:rsid w:val="000C4221"/>
    <w:rsid w:val="000C4BD3"/>
    <w:rsid w:val="000C4EBF"/>
    <w:rsid w:val="000C5760"/>
    <w:rsid w:val="000C595B"/>
    <w:rsid w:val="000C6734"/>
    <w:rsid w:val="000C697E"/>
    <w:rsid w:val="000C7579"/>
    <w:rsid w:val="000D0178"/>
    <w:rsid w:val="000D058A"/>
    <w:rsid w:val="000D2469"/>
    <w:rsid w:val="000D3D42"/>
    <w:rsid w:val="000D47A0"/>
    <w:rsid w:val="000D4F03"/>
    <w:rsid w:val="000D4F9F"/>
    <w:rsid w:val="000D5DA0"/>
    <w:rsid w:val="000D66D0"/>
    <w:rsid w:val="000D6BB4"/>
    <w:rsid w:val="000D6FBA"/>
    <w:rsid w:val="000D782F"/>
    <w:rsid w:val="000D7C1B"/>
    <w:rsid w:val="000E0103"/>
    <w:rsid w:val="000E0222"/>
    <w:rsid w:val="000E03D9"/>
    <w:rsid w:val="000E0683"/>
    <w:rsid w:val="000E134E"/>
    <w:rsid w:val="000E1953"/>
    <w:rsid w:val="000E1EAE"/>
    <w:rsid w:val="000E2704"/>
    <w:rsid w:val="000E4AA1"/>
    <w:rsid w:val="000E4E4B"/>
    <w:rsid w:val="000E77BF"/>
    <w:rsid w:val="000F0C3B"/>
    <w:rsid w:val="000F1002"/>
    <w:rsid w:val="000F1D45"/>
    <w:rsid w:val="000F347A"/>
    <w:rsid w:val="000F35AB"/>
    <w:rsid w:val="000F3C9B"/>
    <w:rsid w:val="000F413F"/>
    <w:rsid w:val="000F4194"/>
    <w:rsid w:val="000F443C"/>
    <w:rsid w:val="000F4447"/>
    <w:rsid w:val="000F5E9D"/>
    <w:rsid w:val="000F6A60"/>
    <w:rsid w:val="001005B9"/>
    <w:rsid w:val="00102B59"/>
    <w:rsid w:val="00103573"/>
    <w:rsid w:val="0010547F"/>
    <w:rsid w:val="00105DE5"/>
    <w:rsid w:val="00107213"/>
    <w:rsid w:val="001077CE"/>
    <w:rsid w:val="00110769"/>
    <w:rsid w:val="00110E35"/>
    <w:rsid w:val="001118EF"/>
    <w:rsid w:val="00111F18"/>
    <w:rsid w:val="00112007"/>
    <w:rsid w:val="00112128"/>
    <w:rsid w:val="00112348"/>
    <w:rsid w:val="00112B44"/>
    <w:rsid w:val="0011353E"/>
    <w:rsid w:val="0011357A"/>
    <w:rsid w:val="00114619"/>
    <w:rsid w:val="00114692"/>
    <w:rsid w:val="00115140"/>
    <w:rsid w:val="001152A6"/>
    <w:rsid w:val="001167D2"/>
    <w:rsid w:val="00121107"/>
    <w:rsid w:val="0012118A"/>
    <w:rsid w:val="001214AF"/>
    <w:rsid w:val="00122A1D"/>
    <w:rsid w:val="00127723"/>
    <w:rsid w:val="0012776C"/>
    <w:rsid w:val="001301A5"/>
    <w:rsid w:val="001302D2"/>
    <w:rsid w:val="001302EB"/>
    <w:rsid w:val="00131FF1"/>
    <w:rsid w:val="0013278F"/>
    <w:rsid w:val="001327BA"/>
    <w:rsid w:val="00133F59"/>
    <w:rsid w:val="001348CB"/>
    <w:rsid w:val="001351D0"/>
    <w:rsid w:val="001368AB"/>
    <w:rsid w:val="00137F4B"/>
    <w:rsid w:val="001405B5"/>
    <w:rsid w:val="00140C22"/>
    <w:rsid w:val="00141841"/>
    <w:rsid w:val="00142258"/>
    <w:rsid w:val="00142BA5"/>
    <w:rsid w:val="00143A26"/>
    <w:rsid w:val="00144550"/>
    <w:rsid w:val="001448A9"/>
    <w:rsid w:val="0014607B"/>
    <w:rsid w:val="001461D2"/>
    <w:rsid w:val="001466BD"/>
    <w:rsid w:val="00147275"/>
    <w:rsid w:val="00147734"/>
    <w:rsid w:val="001479D5"/>
    <w:rsid w:val="00147A28"/>
    <w:rsid w:val="001512B1"/>
    <w:rsid w:val="00152639"/>
    <w:rsid w:val="00152BAE"/>
    <w:rsid w:val="00152EF4"/>
    <w:rsid w:val="001544F9"/>
    <w:rsid w:val="001546D4"/>
    <w:rsid w:val="0015475D"/>
    <w:rsid w:val="00154CDC"/>
    <w:rsid w:val="00155EFC"/>
    <w:rsid w:val="001560DE"/>
    <w:rsid w:val="00160444"/>
    <w:rsid w:val="00160486"/>
    <w:rsid w:val="00160AF2"/>
    <w:rsid w:val="00161CC0"/>
    <w:rsid w:val="00161DB5"/>
    <w:rsid w:val="001627AF"/>
    <w:rsid w:val="00162D0A"/>
    <w:rsid w:val="00162ED5"/>
    <w:rsid w:val="001631D0"/>
    <w:rsid w:val="001631E6"/>
    <w:rsid w:val="0016368F"/>
    <w:rsid w:val="0016397E"/>
    <w:rsid w:val="00163BFB"/>
    <w:rsid w:val="00164628"/>
    <w:rsid w:val="0016522F"/>
    <w:rsid w:val="001654AD"/>
    <w:rsid w:val="0016573F"/>
    <w:rsid w:val="00165F7D"/>
    <w:rsid w:val="001670A2"/>
    <w:rsid w:val="00167701"/>
    <w:rsid w:val="00170568"/>
    <w:rsid w:val="00170AB1"/>
    <w:rsid w:val="00171A69"/>
    <w:rsid w:val="00172B42"/>
    <w:rsid w:val="00173BD3"/>
    <w:rsid w:val="00173D4F"/>
    <w:rsid w:val="00174D94"/>
    <w:rsid w:val="00175501"/>
    <w:rsid w:val="00175995"/>
    <w:rsid w:val="0017669F"/>
    <w:rsid w:val="00176EDD"/>
    <w:rsid w:val="0018040E"/>
    <w:rsid w:val="00180EE5"/>
    <w:rsid w:val="00181F46"/>
    <w:rsid w:val="00182C9A"/>
    <w:rsid w:val="00183A49"/>
    <w:rsid w:val="001853BD"/>
    <w:rsid w:val="00185896"/>
    <w:rsid w:val="00185912"/>
    <w:rsid w:val="001862D4"/>
    <w:rsid w:val="0018657E"/>
    <w:rsid w:val="00186E49"/>
    <w:rsid w:val="0019049B"/>
    <w:rsid w:val="001907EA"/>
    <w:rsid w:val="0019222B"/>
    <w:rsid w:val="00192627"/>
    <w:rsid w:val="00193E62"/>
    <w:rsid w:val="00194FA1"/>
    <w:rsid w:val="00196424"/>
    <w:rsid w:val="00197609"/>
    <w:rsid w:val="001A0266"/>
    <w:rsid w:val="001A12A7"/>
    <w:rsid w:val="001A1C37"/>
    <w:rsid w:val="001A2522"/>
    <w:rsid w:val="001A2E3E"/>
    <w:rsid w:val="001A2EEB"/>
    <w:rsid w:val="001A36F1"/>
    <w:rsid w:val="001A3819"/>
    <w:rsid w:val="001A5EF4"/>
    <w:rsid w:val="001B03B3"/>
    <w:rsid w:val="001B0E92"/>
    <w:rsid w:val="001B22E6"/>
    <w:rsid w:val="001B258C"/>
    <w:rsid w:val="001B2A37"/>
    <w:rsid w:val="001B2D0E"/>
    <w:rsid w:val="001B2F3C"/>
    <w:rsid w:val="001B3E53"/>
    <w:rsid w:val="001B4E95"/>
    <w:rsid w:val="001B508B"/>
    <w:rsid w:val="001B513A"/>
    <w:rsid w:val="001B58ED"/>
    <w:rsid w:val="001B5D77"/>
    <w:rsid w:val="001B616C"/>
    <w:rsid w:val="001B66D7"/>
    <w:rsid w:val="001B6CE6"/>
    <w:rsid w:val="001B6E40"/>
    <w:rsid w:val="001B6F3E"/>
    <w:rsid w:val="001B6F91"/>
    <w:rsid w:val="001B7110"/>
    <w:rsid w:val="001C00C0"/>
    <w:rsid w:val="001C07F0"/>
    <w:rsid w:val="001C1065"/>
    <w:rsid w:val="001C1FF5"/>
    <w:rsid w:val="001C28DA"/>
    <w:rsid w:val="001C32B0"/>
    <w:rsid w:val="001C3650"/>
    <w:rsid w:val="001C518F"/>
    <w:rsid w:val="001C5AFC"/>
    <w:rsid w:val="001C67CD"/>
    <w:rsid w:val="001C6C4E"/>
    <w:rsid w:val="001C71CF"/>
    <w:rsid w:val="001C7609"/>
    <w:rsid w:val="001C79DC"/>
    <w:rsid w:val="001D0485"/>
    <w:rsid w:val="001D07F8"/>
    <w:rsid w:val="001D096D"/>
    <w:rsid w:val="001D1D90"/>
    <w:rsid w:val="001D1EAC"/>
    <w:rsid w:val="001D1F53"/>
    <w:rsid w:val="001D251A"/>
    <w:rsid w:val="001D3472"/>
    <w:rsid w:val="001D3845"/>
    <w:rsid w:val="001D483A"/>
    <w:rsid w:val="001D4E06"/>
    <w:rsid w:val="001D4E32"/>
    <w:rsid w:val="001D50DF"/>
    <w:rsid w:val="001D5CA9"/>
    <w:rsid w:val="001D602B"/>
    <w:rsid w:val="001E0AF3"/>
    <w:rsid w:val="001E1D0E"/>
    <w:rsid w:val="001E4337"/>
    <w:rsid w:val="001E434D"/>
    <w:rsid w:val="001E58DF"/>
    <w:rsid w:val="001E643E"/>
    <w:rsid w:val="001E6527"/>
    <w:rsid w:val="001E68A5"/>
    <w:rsid w:val="001E6920"/>
    <w:rsid w:val="001E694A"/>
    <w:rsid w:val="001E6F1F"/>
    <w:rsid w:val="001E6F7C"/>
    <w:rsid w:val="001E7916"/>
    <w:rsid w:val="001F0B41"/>
    <w:rsid w:val="001F0D8B"/>
    <w:rsid w:val="001F1C74"/>
    <w:rsid w:val="001F1EE7"/>
    <w:rsid w:val="001F21CF"/>
    <w:rsid w:val="001F2259"/>
    <w:rsid w:val="001F256B"/>
    <w:rsid w:val="001F2759"/>
    <w:rsid w:val="001F3608"/>
    <w:rsid w:val="001F3BD5"/>
    <w:rsid w:val="001F6A8C"/>
    <w:rsid w:val="001F6B9B"/>
    <w:rsid w:val="002003FF"/>
    <w:rsid w:val="00201216"/>
    <w:rsid w:val="00201855"/>
    <w:rsid w:val="00201C31"/>
    <w:rsid w:val="00202028"/>
    <w:rsid w:val="0020260F"/>
    <w:rsid w:val="00203C10"/>
    <w:rsid w:val="00203FD4"/>
    <w:rsid w:val="002046B5"/>
    <w:rsid w:val="00204A68"/>
    <w:rsid w:val="00204ACD"/>
    <w:rsid w:val="00204E54"/>
    <w:rsid w:val="0020571D"/>
    <w:rsid w:val="002060B4"/>
    <w:rsid w:val="002060D8"/>
    <w:rsid w:val="00206C0E"/>
    <w:rsid w:val="0020783A"/>
    <w:rsid w:val="00207B61"/>
    <w:rsid w:val="00207F87"/>
    <w:rsid w:val="002117AA"/>
    <w:rsid w:val="002124C7"/>
    <w:rsid w:val="0021327B"/>
    <w:rsid w:val="002133FB"/>
    <w:rsid w:val="00214902"/>
    <w:rsid w:val="00214ECA"/>
    <w:rsid w:val="002154F9"/>
    <w:rsid w:val="00215A12"/>
    <w:rsid w:val="0021648B"/>
    <w:rsid w:val="00217DFC"/>
    <w:rsid w:val="002201B8"/>
    <w:rsid w:val="00220CCB"/>
    <w:rsid w:val="002210E6"/>
    <w:rsid w:val="002219C5"/>
    <w:rsid w:val="00221B26"/>
    <w:rsid w:val="00221E78"/>
    <w:rsid w:val="0022203B"/>
    <w:rsid w:val="00222A6A"/>
    <w:rsid w:val="00222D92"/>
    <w:rsid w:val="00223BDE"/>
    <w:rsid w:val="00223BEE"/>
    <w:rsid w:val="00224739"/>
    <w:rsid w:val="00224B40"/>
    <w:rsid w:val="00224CF0"/>
    <w:rsid w:val="00225294"/>
    <w:rsid w:val="00226374"/>
    <w:rsid w:val="0023028C"/>
    <w:rsid w:val="00230EEF"/>
    <w:rsid w:val="00230F82"/>
    <w:rsid w:val="002314D6"/>
    <w:rsid w:val="00231F96"/>
    <w:rsid w:val="00232478"/>
    <w:rsid w:val="00232E2D"/>
    <w:rsid w:val="002330DA"/>
    <w:rsid w:val="002335DF"/>
    <w:rsid w:val="002344FD"/>
    <w:rsid w:val="00236069"/>
    <w:rsid w:val="00236E6C"/>
    <w:rsid w:val="00237684"/>
    <w:rsid w:val="002377DA"/>
    <w:rsid w:val="0024021F"/>
    <w:rsid w:val="002402C3"/>
    <w:rsid w:val="00240DDF"/>
    <w:rsid w:val="0024101D"/>
    <w:rsid w:val="0024323B"/>
    <w:rsid w:val="00243262"/>
    <w:rsid w:val="00243848"/>
    <w:rsid w:val="00243943"/>
    <w:rsid w:val="00243C46"/>
    <w:rsid w:val="002449A1"/>
    <w:rsid w:val="00244E7E"/>
    <w:rsid w:val="002453FD"/>
    <w:rsid w:val="002457FA"/>
    <w:rsid w:val="00245ECB"/>
    <w:rsid w:val="00246CE0"/>
    <w:rsid w:val="00250358"/>
    <w:rsid w:val="002539C0"/>
    <w:rsid w:val="00254D88"/>
    <w:rsid w:val="00255037"/>
    <w:rsid w:val="00255E51"/>
    <w:rsid w:val="002600A1"/>
    <w:rsid w:val="00261CC6"/>
    <w:rsid w:val="0026267D"/>
    <w:rsid w:val="00263139"/>
    <w:rsid w:val="0026523C"/>
    <w:rsid w:val="002656FC"/>
    <w:rsid w:val="00265A5E"/>
    <w:rsid w:val="00270462"/>
    <w:rsid w:val="002715DF"/>
    <w:rsid w:val="00271996"/>
    <w:rsid w:val="00272504"/>
    <w:rsid w:val="0027328B"/>
    <w:rsid w:val="00275241"/>
    <w:rsid w:val="002768C1"/>
    <w:rsid w:val="0027693C"/>
    <w:rsid w:val="00276956"/>
    <w:rsid w:val="002800D1"/>
    <w:rsid w:val="0028032A"/>
    <w:rsid w:val="00281B88"/>
    <w:rsid w:val="00281DB6"/>
    <w:rsid w:val="0028249F"/>
    <w:rsid w:val="00282D69"/>
    <w:rsid w:val="00283230"/>
    <w:rsid w:val="00283FF7"/>
    <w:rsid w:val="0028511B"/>
    <w:rsid w:val="0028568D"/>
    <w:rsid w:val="00286949"/>
    <w:rsid w:val="00286A6A"/>
    <w:rsid w:val="002876AB"/>
    <w:rsid w:val="00287CB6"/>
    <w:rsid w:val="00287CCA"/>
    <w:rsid w:val="00287DA4"/>
    <w:rsid w:val="0029137C"/>
    <w:rsid w:val="002916E8"/>
    <w:rsid w:val="00291E51"/>
    <w:rsid w:val="00292274"/>
    <w:rsid w:val="0029349B"/>
    <w:rsid w:val="002935BD"/>
    <w:rsid w:val="00294EB6"/>
    <w:rsid w:val="00295032"/>
    <w:rsid w:val="0029523D"/>
    <w:rsid w:val="00295903"/>
    <w:rsid w:val="00295E4D"/>
    <w:rsid w:val="00296CE6"/>
    <w:rsid w:val="00297296"/>
    <w:rsid w:val="0029732C"/>
    <w:rsid w:val="002A10FD"/>
    <w:rsid w:val="002A1E6C"/>
    <w:rsid w:val="002A2B66"/>
    <w:rsid w:val="002A2EDF"/>
    <w:rsid w:val="002A35B6"/>
    <w:rsid w:val="002A385C"/>
    <w:rsid w:val="002A41B4"/>
    <w:rsid w:val="002A4503"/>
    <w:rsid w:val="002A4B58"/>
    <w:rsid w:val="002A5DA7"/>
    <w:rsid w:val="002A6CA2"/>
    <w:rsid w:val="002A6CD1"/>
    <w:rsid w:val="002A7A5F"/>
    <w:rsid w:val="002A7E11"/>
    <w:rsid w:val="002B0662"/>
    <w:rsid w:val="002B11DE"/>
    <w:rsid w:val="002B1234"/>
    <w:rsid w:val="002B37E5"/>
    <w:rsid w:val="002B5902"/>
    <w:rsid w:val="002B64C7"/>
    <w:rsid w:val="002B6529"/>
    <w:rsid w:val="002B7E8D"/>
    <w:rsid w:val="002C0957"/>
    <w:rsid w:val="002C0ACF"/>
    <w:rsid w:val="002C0FB8"/>
    <w:rsid w:val="002C131D"/>
    <w:rsid w:val="002C1FBD"/>
    <w:rsid w:val="002C385B"/>
    <w:rsid w:val="002C39DD"/>
    <w:rsid w:val="002C3A87"/>
    <w:rsid w:val="002C3B5F"/>
    <w:rsid w:val="002C459C"/>
    <w:rsid w:val="002C4CA7"/>
    <w:rsid w:val="002C4F18"/>
    <w:rsid w:val="002C5DCB"/>
    <w:rsid w:val="002C6202"/>
    <w:rsid w:val="002C72F9"/>
    <w:rsid w:val="002C7AEE"/>
    <w:rsid w:val="002C7CDA"/>
    <w:rsid w:val="002C7D4B"/>
    <w:rsid w:val="002D150D"/>
    <w:rsid w:val="002D2745"/>
    <w:rsid w:val="002D2999"/>
    <w:rsid w:val="002D2CE1"/>
    <w:rsid w:val="002D36DE"/>
    <w:rsid w:val="002D3CB2"/>
    <w:rsid w:val="002D498E"/>
    <w:rsid w:val="002D58DD"/>
    <w:rsid w:val="002D6189"/>
    <w:rsid w:val="002D639B"/>
    <w:rsid w:val="002D6A57"/>
    <w:rsid w:val="002D6CD5"/>
    <w:rsid w:val="002D755C"/>
    <w:rsid w:val="002D76D6"/>
    <w:rsid w:val="002E2403"/>
    <w:rsid w:val="002E2549"/>
    <w:rsid w:val="002E2FEB"/>
    <w:rsid w:val="002E3353"/>
    <w:rsid w:val="002E485E"/>
    <w:rsid w:val="002E4A68"/>
    <w:rsid w:val="002E4ACB"/>
    <w:rsid w:val="002E5C7F"/>
    <w:rsid w:val="002E6013"/>
    <w:rsid w:val="002E67F6"/>
    <w:rsid w:val="002E6DE0"/>
    <w:rsid w:val="002E71BC"/>
    <w:rsid w:val="002E72BF"/>
    <w:rsid w:val="002E7F0C"/>
    <w:rsid w:val="002F02CD"/>
    <w:rsid w:val="002F090A"/>
    <w:rsid w:val="002F0E13"/>
    <w:rsid w:val="002F0FC0"/>
    <w:rsid w:val="002F12CD"/>
    <w:rsid w:val="002F1A84"/>
    <w:rsid w:val="002F1E7B"/>
    <w:rsid w:val="002F24E4"/>
    <w:rsid w:val="002F29AB"/>
    <w:rsid w:val="002F2B1A"/>
    <w:rsid w:val="002F392D"/>
    <w:rsid w:val="002F3C37"/>
    <w:rsid w:val="002F500A"/>
    <w:rsid w:val="002F5D3B"/>
    <w:rsid w:val="002F601A"/>
    <w:rsid w:val="002F750E"/>
    <w:rsid w:val="002F7E21"/>
    <w:rsid w:val="002F7EC0"/>
    <w:rsid w:val="00300011"/>
    <w:rsid w:val="0030044C"/>
    <w:rsid w:val="00300940"/>
    <w:rsid w:val="00300F01"/>
    <w:rsid w:val="0030135C"/>
    <w:rsid w:val="00303780"/>
    <w:rsid w:val="00303F91"/>
    <w:rsid w:val="00304765"/>
    <w:rsid w:val="00304C53"/>
    <w:rsid w:val="0030527D"/>
    <w:rsid w:val="003059F2"/>
    <w:rsid w:val="003074C3"/>
    <w:rsid w:val="003074D0"/>
    <w:rsid w:val="00310132"/>
    <w:rsid w:val="0031036C"/>
    <w:rsid w:val="00311183"/>
    <w:rsid w:val="003115B3"/>
    <w:rsid w:val="00312A50"/>
    <w:rsid w:val="0031328D"/>
    <w:rsid w:val="00313318"/>
    <w:rsid w:val="0031605F"/>
    <w:rsid w:val="00316BFE"/>
    <w:rsid w:val="00316F4B"/>
    <w:rsid w:val="00317E3C"/>
    <w:rsid w:val="0032087A"/>
    <w:rsid w:val="00322069"/>
    <w:rsid w:val="003231F2"/>
    <w:rsid w:val="00323455"/>
    <w:rsid w:val="00323AC3"/>
    <w:rsid w:val="003244D3"/>
    <w:rsid w:val="00324CAC"/>
    <w:rsid w:val="0032532D"/>
    <w:rsid w:val="00325F1A"/>
    <w:rsid w:val="0032768B"/>
    <w:rsid w:val="0033026C"/>
    <w:rsid w:val="003305ED"/>
    <w:rsid w:val="00332691"/>
    <w:rsid w:val="003327B8"/>
    <w:rsid w:val="003329B1"/>
    <w:rsid w:val="0033325F"/>
    <w:rsid w:val="00335594"/>
    <w:rsid w:val="0033559C"/>
    <w:rsid w:val="003355ED"/>
    <w:rsid w:val="00335CD2"/>
    <w:rsid w:val="0033687D"/>
    <w:rsid w:val="00336BA9"/>
    <w:rsid w:val="00337A7F"/>
    <w:rsid w:val="0034014F"/>
    <w:rsid w:val="00340270"/>
    <w:rsid w:val="00340891"/>
    <w:rsid w:val="00340A15"/>
    <w:rsid w:val="00341358"/>
    <w:rsid w:val="00341E12"/>
    <w:rsid w:val="003423CF"/>
    <w:rsid w:val="00342842"/>
    <w:rsid w:val="00342B8E"/>
    <w:rsid w:val="0034327C"/>
    <w:rsid w:val="003432CC"/>
    <w:rsid w:val="00344270"/>
    <w:rsid w:val="00344723"/>
    <w:rsid w:val="00344FA7"/>
    <w:rsid w:val="0034546C"/>
    <w:rsid w:val="003456D4"/>
    <w:rsid w:val="003460BD"/>
    <w:rsid w:val="00347152"/>
    <w:rsid w:val="00347883"/>
    <w:rsid w:val="00347F46"/>
    <w:rsid w:val="003500B9"/>
    <w:rsid w:val="003504C3"/>
    <w:rsid w:val="0035056F"/>
    <w:rsid w:val="00350CF7"/>
    <w:rsid w:val="00350FFB"/>
    <w:rsid w:val="003515AB"/>
    <w:rsid w:val="00351849"/>
    <w:rsid w:val="0035258D"/>
    <w:rsid w:val="00354030"/>
    <w:rsid w:val="0035461B"/>
    <w:rsid w:val="00354C7B"/>
    <w:rsid w:val="00355676"/>
    <w:rsid w:val="003556C9"/>
    <w:rsid w:val="00356149"/>
    <w:rsid w:val="00356B3C"/>
    <w:rsid w:val="00356E80"/>
    <w:rsid w:val="00356EC2"/>
    <w:rsid w:val="00356EDF"/>
    <w:rsid w:val="003573E3"/>
    <w:rsid w:val="003579BF"/>
    <w:rsid w:val="00360855"/>
    <w:rsid w:val="00360D20"/>
    <w:rsid w:val="00361901"/>
    <w:rsid w:val="00361BE9"/>
    <w:rsid w:val="00361EDA"/>
    <w:rsid w:val="0036324B"/>
    <w:rsid w:val="00363253"/>
    <w:rsid w:val="0036446C"/>
    <w:rsid w:val="003644C4"/>
    <w:rsid w:val="003669D1"/>
    <w:rsid w:val="0036738E"/>
    <w:rsid w:val="00367984"/>
    <w:rsid w:val="00367A24"/>
    <w:rsid w:val="00370430"/>
    <w:rsid w:val="00370DBC"/>
    <w:rsid w:val="003714A4"/>
    <w:rsid w:val="00371748"/>
    <w:rsid w:val="00372118"/>
    <w:rsid w:val="0037267F"/>
    <w:rsid w:val="003748C2"/>
    <w:rsid w:val="00376376"/>
    <w:rsid w:val="0037719D"/>
    <w:rsid w:val="0038014F"/>
    <w:rsid w:val="00380D77"/>
    <w:rsid w:val="00380E97"/>
    <w:rsid w:val="003810CB"/>
    <w:rsid w:val="003816BE"/>
    <w:rsid w:val="003819F3"/>
    <w:rsid w:val="00382079"/>
    <w:rsid w:val="003821E8"/>
    <w:rsid w:val="003822B7"/>
    <w:rsid w:val="0038237E"/>
    <w:rsid w:val="003825B3"/>
    <w:rsid w:val="00382FF0"/>
    <w:rsid w:val="003900F8"/>
    <w:rsid w:val="003905B0"/>
    <w:rsid w:val="003910FF"/>
    <w:rsid w:val="00391D37"/>
    <w:rsid w:val="0039225E"/>
    <w:rsid w:val="00392A74"/>
    <w:rsid w:val="00392F51"/>
    <w:rsid w:val="00393253"/>
    <w:rsid w:val="00393462"/>
    <w:rsid w:val="003935B0"/>
    <w:rsid w:val="00393947"/>
    <w:rsid w:val="003945BA"/>
    <w:rsid w:val="00394C0C"/>
    <w:rsid w:val="00394D15"/>
    <w:rsid w:val="0039544B"/>
    <w:rsid w:val="00396BB7"/>
    <w:rsid w:val="0039731F"/>
    <w:rsid w:val="003979C1"/>
    <w:rsid w:val="003A046F"/>
    <w:rsid w:val="003A189F"/>
    <w:rsid w:val="003A208F"/>
    <w:rsid w:val="003A34DD"/>
    <w:rsid w:val="003A3FFC"/>
    <w:rsid w:val="003A5541"/>
    <w:rsid w:val="003A691C"/>
    <w:rsid w:val="003A73C5"/>
    <w:rsid w:val="003A78B0"/>
    <w:rsid w:val="003A7E23"/>
    <w:rsid w:val="003B0749"/>
    <w:rsid w:val="003B203C"/>
    <w:rsid w:val="003B2B66"/>
    <w:rsid w:val="003B3BCF"/>
    <w:rsid w:val="003B3D71"/>
    <w:rsid w:val="003B3E0C"/>
    <w:rsid w:val="003B42A1"/>
    <w:rsid w:val="003B4CA8"/>
    <w:rsid w:val="003B4FD9"/>
    <w:rsid w:val="003B52F8"/>
    <w:rsid w:val="003B6B25"/>
    <w:rsid w:val="003B6F1E"/>
    <w:rsid w:val="003B766A"/>
    <w:rsid w:val="003B78C2"/>
    <w:rsid w:val="003C1C8E"/>
    <w:rsid w:val="003C2008"/>
    <w:rsid w:val="003C2B34"/>
    <w:rsid w:val="003C2C1B"/>
    <w:rsid w:val="003C3349"/>
    <w:rsid w:val="003C395F"/>
    <w:rsid w:val="003C3CF5"/>
    <w:rsid w:val="003C4393"/>
    <w:rsid w:val="003C44E9"/>
    <w:rsid w:val="003C4644"/>
    <w:rsid w:val="003C4820"/>
    <w:rsid w:val="003C506D"/>
    <w:rsid w:val="003C6194"/>
    <w:rsid w:val="003C64EF"/>
    <w:rsid w:val="003C65FC"/>
    <w:rsid w:val="003C7E55"/>
    <w:rsid w:val="003D08E4"/>
    <w:rsid w:val="003D0C66"/>
    <w:rsid w:val="003D1020"/>
    <w:rsid w:val="003D1246"/>
    <w:rsid w:val="003D178C"/>
    <w:rsid w:val="003D1823"/>
    <w:rsid w:val="003D18E4"/>
    <w:rsid w:val="003D20A9"/>
    <w:rsid w:val="003D37C4"/>
    <w:rsid w:val="003D3D68"/>
    <w:rsid w:val="003D4468"/>
    <w:rsid w:val="003D4CCC"/>
    <w:rsid w:val="003D4F55"/>
    <w:rsid w:val="003D5551"/>
    <w:rsid w:val="003D5DE2"/>
    <w:rsid w:val="003D6688"/>
    <w:rsid w:val="003D751E"/>
    <w:rsid w:val="003D7B19"/>
    <w:rsid w:val="003E049A"/>
    <w:rsid w:val="003E1237"/>
    <w:rsid w:val="003E1DCD"/>
    <w:rsid w:val="003E1FED"/>
    <w:rsid w:val="003E21C7"/>
    <w:rsid w:val="003E3136"/>
    <w:rsid w:val="003E3CBA"/>
    <w:rsid w:val="003E4426"/>
    <w:rsid w:val="003E54AA"/>
    <w:rsid w:val="003E5670"/>
    <w:rsid w:val="003E63B6"/>
    <w:rsid w:val="003E7447"/>
    <w:rsid w:val="003E77DE"/>
    <w:rsid w:val="003F0218"/>
    <w:rsid w:val="003F07EF"/>
    <w:rsid w:val="003F0854"/>
    <w:rsid w:val="003F0D67"/>
    <w:rsid w:val="003F24B1"/>
    <w:rsid w:val="003F2F98"/>
    <w:rsid w:val="003F344B"/>
    <w:rsid w:val="003F387C"/>
    <w:rsid w:val="003F5EAB"/>
    <w:rsid w:val="003F6416"/>
    <w:rsid w:val="003F64C3"/>
    <w:rsid w:val="003F6EFF"/>
    <w:rsid w:val="003F73C6"/>
    <w:rsid w:val="003F7BA5"/>
    <w:rsid w:val="0040002A"/>
    <w:rsid w:val="004016ED"/>
    <w:rsid w:val="00401F27"/>
    <w:rsid w:val="00401FE9"/>
    <w:rsid w:val="00402B74"/>
    <w:rsid w:val="00403C9D"/>
    <w:rsid w:val="00404266"/>
    <w:rsid w:val="004057EE"/>
    <w:rsid w:val="0040592C"/>
    <w:rsid w:val="0040600A"/>
    <w:rsid w:val="00406C43"/>
    <w:rsid w:val="00406D1F"/>
    <w:rsid w:val="00407500"/>
    <w:rsid w:val="00411CC7"/>
    <w:rsid w:val="004122E6"/>
    <w:rsid w:val="004128C6"/>
    <w:rsid w:val="00413569"/>
    <w:rsid w:val="00413E84"/>
    <w:rsid w:val="00413EFE"/>
    <w:rsid w:val="00414094"/>
    <w:rsid w:val="004148B9"/>
    <w:rsid w:val="00415692"/>
    <w:rsid w:val="004157BF"/>
    <w:rsid w:val="00415931"/>
    <w:rsid w:val="004165ED"/>
    <w:rsid w:val="00417419"/>
    <w:rsid w:val="004207E1"/>
    <w:rsid w:val="00420F62"/>
    <w:rsid w:val="00421458"/>
    <w:rsid w:val="00421A3F"/>
    <w:rsid w:val="0042343B"/>
    <w:rsid w:val="00424B88"/>
    <w:rsid w:val="0042558F"/>
    <w:rsid w:val="00425B29"/>
    <w:rsid w:val="0042684E"/>
    <w:rsid w:val="00426BF2"/>
    <w:rsid w:val="00430139"/>
    <w:rsid w:val="00430201"/>
    <w:rsid w:val="00430697"/>
    <w:rsid w:val="004310DE"/>
    <w:rsid w:val="004313A2"/>
    <w:rsid w:val="00431A80"/>
    <w:rsid w:val="004353D0"/>
    <w:rsid w:val="004354FC"/>
    <w:rsid w:val="00437F31"/>
    <w:rsid w:val="00440500"/>
    <w:rsid w:val="004410DB"/>
    <w:rsid w:val="0044237C"/>
    <w:rsid w:val="00442E70"/>
    <w:rsid w:val="004436E6"/>
    <w:rsid w:val="00443AFE"/>
    <w:rsid w:val="00444292"/>
    <w:rsid w:val="0044467B"/>
    <w:rsid w:val="00444E15"/>
    <w:rsid w:val="0044563E"/>
    <w:rsid w:val="0044599D"/>
    <w:rsid w:val="0044659C"/>
    <w:rsid w:val="004465E8"/>
    <w:rsid w:val="00446622"/>
    <w:rsid w:val="00446954"/>
    <w:rsid w:val="0044721E"/>
    <w:rsid w:val="0044750D"/>
    <w:rsid w:val="00450176"/>
    <w:rsid w:val="004508C4"/>
    <w:rsid w:val="004513F2"/>
    <w:rsid w:val="00451716"/>
    <w:rsid w:val="00451C48"/>
    <w:rsid w:val="00453461"/>
    <w:rsid w:val="0045386E"/>
    <w:rsid w:val="00453AD9"/>
    <w:rsid w:val="0045516B"/>
    <w:rsid w:val="0045702D"/>
    <w:rsid w:val="0046143C"/>
    <w:rsid w:val="00461706"/>
    <w:rsid w:val="00461DAE"/>
    <w:rsid w:val="004629EB"/>
    <w:rsid w:val="00463648"/>
    <w:rsid w:val="004638A3"/>
    <w:rsid w:val="00465756"/>
    <w:rsid w:val="00467788"/>
    <w:rsid w:val="00470007"/>
    <w:rsid w:val="00471A99"/>
    <w:rsid w:val="00472828"/>
    <w:rsid w:val="00472AE2"/>
    <w:rsid w:val="0047358E"/>
    <w:rsid w:val="004735D4"/>
    <w:rsid w:val="00473E7A"/>
    <w:rsid w:val="004743EB"/>
    <w:rsid w:val="00475923"/>
    <w:rsid w:val="00475DE8"/>
    <w:rsid w:val="004760F7"/>
    <w:rsid w:val="00476359"/>
    <w:rsid w:val="004776D9"/>
    <w:rsid w:val="00477DCF"/>
    <w:rsid w:val="004801E1"/>
    <w:rsid w:val="00483EC2"/>
    <w:rsid w:val="004848AC"/>
    <w:rsid w:val="00484D2A"/>
    <w:rsid w:val="00484D33"/>
    <w:rsid w:val="00485011"/>
    <w:rsid w:val="004850D8"/>
    <w:rsid w:val="004856D9"/>
    <w:rsid w:val="00485875"/>
    <w:rsid w:val="00485994"/>
    <w:rsid w:val="00485C8C"/>
    <w:rsid w:val="004866AE"/>
    <w:rsid w:val="00486998"/>
    <w:rsid w:val="00486C00"/>
    <w:rsid w:val="00487DDF"/>
    <w:rsid w:val="0049148F"/>
    <w:rsid w:val="004918D4"/>
    <w:rsid w:val="0049211F"/>
    <w:rsid w:val="00493291"/>
    <w:rsid w:val="0049379B"/>
    <w:rsid w:val="004938A4"/>
    <w:rsid w:val="004939F2"/>
    <w:rsid w:val="00493E0B"/>
    <w:rsid w:val="0049548D"/>
    <w:rsid w:val="00495B2E"/>
    <w:rsid w:val="0049737B"/>
    <w:rsid w:val="00497635"/>
    <w:rsid w:val="0049782E"/>
    <w:rsid w:val="00497D21"/>
    <w:rsid w:val="004A0344"/>
    <w:rsid w:val="004A08C1"/>
    <w:rsid w:val="004A0B29"/>
    <w:rsid w:val="004A183F"/>
    <w:rsid w:val="004A2AEF"/>
    <w:rsid w:val="004A341F"/>
    <w:rsid w:val="004A495B"/>
    <w:rsid w:val="004A5E07"/>
    <w:rsid w:val="004A6EB8"/>
    <w:rsid w:val="004A771E"/>
    <w:rsid w:val="004A7972"/>
    <w:rsid w:val="004B12EE"/>
    <w:rsid w:val="004B296B"/>
    <w:rsid w:val="004B4504"/>
    <w:rsid w:val="004B53F4"/>
    <w:rsid w:val="004B66DE"/>
    <w:rsid w:val="004B6720"/>
    <w:rsid w:val="004B69C5"/>
    <w:rsid w:val="004B6A13"/>
    <w:rsid w:val="004B795B"/>
    <w:rsid w:val="004B7A28"/>
    <w:rsid w:val="004C0683"/>
    <w:rsid w:val="004C0BC9"/>
    <w:rsid w:val="004C1231"/>
    <w:rsid w:val="004C23F0"/>
    <w:rsid w:val="004C2D1E"/>
    <w:rsid w:val="004C3D8A"/>
    <w:rsid w:val="004C4D7E"/>
    <w:rsid w:val="004C5E58"/>
    <w:rsid w:val="004C6964"/>
    <w:rsid w:val="004C6B39"/>
    <w:rsid w:val="004C6E06"/>
    <w:rsid w:val="004C6F0E"/>
    <w:rsid w:val="004C7791"/>
    <w:rsid w:val="004C793A"/>
    <w:rsid w:val="004C7CB8"/>
    <w:rsid w:val="004C7EFE"/>
    <w:rsid w:val="004D08D3"/>
    <w:rsid w:val="004D1409"/>
    <w:rsid w:val="004D1827"/>
    <w:rsid w:val="004D2F6E"/>
    <w:rsid w:val="004D2FDD"/>
    <w:rsid w:val="004D324E"/>
    <w:rsid w:val="004D3E3A"/>
    <w:rsid w:val="004D43AD"/>
    <w:rsid w:val="004D4993"/>
    <w:rsid w:val="004D50F1"/>
    <w:rsid w:val="004D5391"/>
    <w:rsid w:val="004D5D5F"/>
    <w:rsid w:val="004D6091"/>
    <w:rsid w:val="004D707D"/>
    <w:rsid w:val="004D7FA4"/>
    <w:rsid w:val="004E00F3"/>
    <w:rsid w:val="004E1CAA"/>
    <w:rsid w:val="004E2AF4"/>
    <w:rsid w:val="004E2B28"/>
    <w:rsid w:val="004E37C9"/>
    <w:rsid w:val="004E3D8A"/>
    <w:rsid w:val="004E48D9"/>
    <w:rsid w:val="004E6196"/>
    <w:rsid w:val="004E6964"/>
    <w:rsid w:val="004E6A6A"/>
    <w:rsid w:val="004E78EA"/>
    <w:rsid w:val="004F0683"/>
    <w:rsid w:val="004F06CA"/>
    <w:rsid w:val="004F1B17"/>
    <w:rsid w:val="004F374B"/>
    <w:rsid w:val="004F3B8E"/>
    <w:rsid w:val="004F4578"/>
    <w:rsid w:val="004F4899"/>
    <w:rsid w:val="004F4BF8"/>
    <w:rsid w:val="004F513C"/>
    <w:rsid w:val="004F5437"/>
    <w:rsid w:val="004F687C"/>
    <w:rsid w:val="004F7054"/>
    <w:rsid w:val="004F77CB"/>
    <w:rsid w:val="004F78A8"/>
    <w:rsid w:val="005000C1"/>
    <w:rsid w:val="00500E96"/>
    <w:rsid w:val="00501011"/>
    <w:rsid w:val="00501888"/>
    <w:rsid w:val="005041F1"/>
    <w:rsid w:val="005049C9"/>
    <w:rsid w:val="00505146"/>
    <w:rsid w:val="00505239"/>
    <w:rsid w:val="005053AE"/>
    <w:rsid w:val="00505CA9"/>
    <w:rsid w:val="0050605F"/>
    <w:rsid w:val="00506374"/>
    <w:rsid w:val="005079C3"/>
    <w:rsid w:val="00507E13"/>
    <w:rsid w:val="00507FED"/>
    <w:rsid w:val="00510AA4"/>
    <w:rsid w:val="00511410"/>
    <w:rsid w:val="00511FCE"/>
    <w:rsid w:val="005126E8"/>
    <w:rsid w:val="00512CA1"/>
    <w:rsid w:val="0051362C"/>
    <w:rsid w:val="005136AE"/>
    <w:rsid w:val="00514ACC"/>
    <w:rsid w:val="00514BE6"/>
    <w:rsid w:val="00514CD5"/>
    <w:rsid w:val="00514F4B"/>
    <w:rsid w:val="00515371"/>
    <w:rsid w:val="00515B36"/>
    <w:rsid w:val="00515BB8"/>
    <w:rsid w:val="00515C50"/>
    <w:rsid w:val="005163F8"/>
    <w:rsid w:val="005168B7"/>
    <w:rsid w:val="00516BE1"/>
    <w:rsid w:val="00516F3C"/>
    <w:rsid w:val="00517095"/>
    <w:rsid w:val="00517B53"/>
    <w:rsid w:val="005204E0"/>
    <w:rsid w:val="005209B7"/>
    <w:rsid w:val="00521C32"/>
    <w:rsid w:val="00522467"/>
    <w:rsid w:val="00522E21"/>
    <w:rsid w:val="00523BAA"/>
    <w:rsid w:val="005244C2"/>
    <w:rsid w:val="00525E48"/>
    <w:rsid w:val="00526E62"/>
    <w:rsid w:val="0052748B"/>
    <w:rsid w:val="00527691"/>
    <w:rsid w:val="00527B1F"/>
    <w:rsid w:val="005304CD"/>
    <w:rsid w:val="00530BD4"/>
    <w:rsid w:val="00531B5A"/>
    <w:rsid w:val="00532317"/>
    <w:rsid w:val="00533D64"/>
    <w:rsid w:val="00534BC7"/>
    <w:rsid w:val="00535455"/>
    <w:rsid w:val="00535D5C"/>
    <w:rsid w:val="0053723C"/>
    <w:rsid w:val="005421BA"/>
    <w:rsid w:val="005453D3"/>
    <w:rsid w:val="005456F4"/>
    <w:rsid w:val="00546821"/>
    <w:rsid w:val="00547294"/>
    <w:rsid w:val="005504DF"/>
    <w:rsid w:val="00551F66"/>
    <w:rsid w:val="00552A3A"/>
    <w:rsid w:val="005531FA"/>
    <w:rsid w:val="00553EAE"/>
    <w:rsid w:val="00554402"/>
    <w:rsid w:val="00555297"/>
    <w:rsid w:val="00555B4F"/>
    <w:rsid w:val="00555F80"/>
    <w:rsid w:val="00556946"/>
    <w:rsid w:val="00556EFA"/>
    <w:rsid w:val="00557111"/>
    <w:rsid w:val="00560DF2"/>
    <w:rsid w:val="0056123D"/>
    <w:rsid w:val="00562CEE"/>
    <w:rsid w:val="00562E6F"/>
    <w:rsid w:val="00563AA3"/>
    <w:rsid w:val="00563AB2"/>
    <w:rsid w:val="00563CDE"/>
    <w:rsid w:val="00565200"/>
    <w:rsid w:val="00565DF5"/>
    <w:rsid w:val="00566507"/>
    <w:rsid w:val="00566B07"/>
    <w:rsid w:val="00566EDA"/>
    <w:rsid w:val="00567712"/>
    <w:rsid w:val="00570EBD"/>
    <w:rsid w:val="005719FB"/>
    <w:rsid w:val="00571EE0"/>
    <w:rsid w:val="00571F02"/>
    <w:rsid w:val="0057227E"/>
    <w:rsid w:val="00573348"/>
    <w:rsid w:val="005744A6"/>
    <w:rsid w:val="00574D1E"/>
    <w:rsid w:val="00575EF2"/>
    <w:rsid w:val="00576A04"/>
    <w:rsid w:val="00577A75"/>
    <w:rsid w:val="005807DD"/>
    <w:rsid w:val="005818F4"/>
    <w:rsid w:val="00581A4C"/>
    <w:rsid w:val="00581B21"/>
    <w:rsid w:val="0058242B"/>
    <w:rsid w:val="005826A8"/>
    <w:rsid w:val="00583CAF"/>
    <w:rsid w:val="00583CC5"/>
    <w:rsid w:val="00584D78"/>
    <w:rsid w:val="00584F98"/>
    <w:rsid w:val="005853F0"/>
    <w:rsid w:val="00585CDF"/>
    <w:rsid w:val="00586B94"/>
    <w:rsid w:val="0059255A"/>
    <w:rsid w:val="0059372B"/>
    <w:rsid w:val="00593C31"/>
    <w:rsid w:val="00593EA8"/>
    <w:rsid w:val="005946F1"/>
    <w:rsid w:val="005947F0"/>
    <w:rsid w:val="005948FF"/>
    <w:rsid w:val="00594B61"/>
    <w:rsid w:val="00595136"/>
    <w:rsid w:val="00595CA1"/>
    <w:rsid w:val="0059632C"/>
    <w:rsid w:val="0059663B"/>
    <w:rsid w:val="00596BC0"/>
    <w:rsid w:val="0059736A"/>
    <w:rsid w:val="0059758D"/>
    <w:rsid w:val="00597CDD"/>
    <w:rsid w:val="005A03CC"/>
    <w:rsid w:val="005A0C2F"/>
    <w:rsid w:val="005A113A"/>
    <w:rsid w:val="005A13DA"/>
    <w:rsid w:val="005A196E"/>
    <w:rsid w:val="005A3D4C"/>
    <w:rsid w:val="005A3E83"/>
    <w:rsid w:val="005A486B"/>
    <w:rsid w:val="005A6000"/>
    <w:rsid w:val="005A6E44"/>
    <w:rsid w:val="005A74E6"/>
    <w:rsid w:val="005B141D"/>
    <w:rsid w:val="005B2142"/>
    <w:rsid w:val="005B2476"/>
    <w:rsid w:val="005B2512"/>
    <w:rsid w:val="005B32CE"/>
    <w:rsid w:val="005B3508"/>
    <w:rsid w:val="005B4B09"/>
    <w:rsid w:val="005B563F"/>
    <w:rsid w:val="005C000A"/>
    <w:rsid w:val="005C07F1"/>
    <w:rsid w:val="005C0EA7"/>
    <w:rsid w:val="005C101B"/>
    <w:rsid w:val="005C2129"/>
    <w:rsid w:val="005C25BE"/>
    <w:rsid w:val="005C49BC"/>
    <w:rsid w:val="005C5273"/>
    <w:rsid w:val="005C5EDB"/>
    <w:rsid w:val="005C6C12"/>
    <w:rsid w:val="005C6C9B"/>
    <w:rsid w:val="005C6D69"/>
    <w:rsid w:val="005C73C4"/>
    <w:rsid w:val="005C7826"/>
    <w:rsid w:val="005D052E"/>
    <w:rsid w:val="005D1396"/>
    <w:rsid w:val="005D3EF9"/>
    <w:rsid w:val="005D4C96"/>
    <w:rsid w:val="005D68EA"/>
    <w:rsid w:val="005D6AE4"/>
    <w:rsid w:val="005D6F76"/>
    <w:rsid w:val="005D74F6"/>
    <w:rsid w:val="005E0C59"/>
    <w:rsid w:val="005E0E7E"/>
    <w:rsid w:val="005E1798"/>
    <w:rsid w:val="005E1B42"/>
    <w:rsid w:val="005E1BC8"/>
    <w:rsid w:val="005E1C98"/>
    <w:rsid w:val="005E2B1A"/>
    <w:rsid w:val="005E2D60"/>
    <w:rsid w:val="005E3FB3"/>
    <w:rsid w:val="005E48F1"/>
    <w:rsid w:val="005E4B31"/>
    <w:rsid w:val="005E5EE0"/>
    <w:rsid w:val="005E5F8C"/>
    <w:rsid w:val="005E5FD4"/>
    <w:rsid w:val="005F0338"/>
    <w:rsid w:val="005F10C5"/>
    <w:rsid w:val="005F128B"/>
    <w:rsid w:val="005F155C"/>
    <w:rsid w:val="005F185A"/>
    <w:rsid w:val="005F1E60"/>
    <w:rsid w:val="005F38D5"/>
    <w:rsid w:val="005F4408"/>
    <w:rsid w:val="005F46D2"/>
    <w:rsid w:val="005F4988"/>
    <w:rsid w:val="005F4EDC"/>
    <w:rsid w:val="005F5A68"/>
    <w:rsid w:val="005F5CC1"/>
    <w:rsid w:val="005F6658"/>
    <w:rsid w:val="005F7027"/>
    <w:rsid w:val="005F7B06"/>
    <w:rsid w:val="005F7B61"/>
    <w:rsid w:val="006012BA"/>
    <w:rsid w:val="00601590"/>
    <w:rsid w:val="006019B1"/>
    <w:rsid w:val="0060204D"/>
    <w:rsid w:val="006023E7"/>
    <w:rsid w:val="006036B4"/>
    <w:rsid w:val="00605E67"/>
    <w:rsid w:val="00606529"/>
    <w:rsid w:val="00606C59"/>
    <w:rsid w:val="00607473"/>
    <w:rsid w:val="00607AA6"/>
    <w:rsid w:val="00607B02"/>
    <w:rsid w:val="006121C3"/>
    <w:rsid w:val="00612BA6"/>
    <w:rsid w:val="00613FA5"/>
    <w:rsid w:val="0061415D"/>
    <w:rsid w:val="00614B2F"/>
    <w:rsid w:val="00614BC1"/>
    <w:rsid w:val="00616753"/>
    <w:rsid w:val="00616EE8"/>
    <w:rsid w:val="00616F0F"/>
    <w:rsid w:val="00617909"/>
    <w:rsid w:val="006215CB"/>
    <w:rsid w:val="00621BDA"/>
    <w:rsid w:val="006220E9"/>
    <w:rsid w:val="00622CCF"/>
    <w:rsid w:val="00622D18"/>
    <w:rsid w:val="006246C4"/>
    <w:rsid w:val="00624B19"/>
    <w:rsid w:val="006256E4"/>
    <w:rsid w:val="00625CB0"/>
    <w:rsid w:val="00626601"/>
    <w:rsid w:val="006273D5"/>
    <w:rsid w:val="00627EBC"/>
    <w:rsid w:val="0063194E"/>
    <w:rsid w:val="0063222D"/>
    <w:rsid w:val="0063250F"/>
    <w:rsid w:val="0063267B"/>
    <w:rsid w:val="006331E4"/>
    <w:rsid w:val="00634664"/>
    <w:rsid w:val="00634699"/>
    <w:rsid w:val="00634CA5"/>
    <w:rsid w:val="0063692B"/>
    <w:rsid w:val="00636DB3"/>
    <w:rsid w:val="0063736E"/>
    <w:rsid w:val="00637407"/>
    <w:rsid w:val="00637449"/>
    <w:rsid w:val="00637B53"/>
    <w:rsid w:val="00640BE9"/>
    <w:rsid w:val="00641C50"/>
    <w:rsid w:val="00642ADE"/>
    <w:rsid w:val="006438AB"/>
    <w:rsid w:val="00644150"/>
    <w:rsid w:val="006444BD"/>
    <w:rsid w:val="006454FA"/>
    <w:rsid w:val="00647585"/>
    <w:rsid w:val="00647C2D"/>
    <w:rsid w:val="00650E61"/>
    <w:rsid w:val="00651FF0"/>
    <w:rsid w:val="00652CAC"/>
    <w:rsid w:val="006534DF"/>
    <w:rsid w:val="006539EA"/>
    <w:rsid w:val="00653AA9"/>
    <w:rsid w:val="00653AF1"/>
    <w:rsid w:val="0065423C"/>
    <w:rsid w:val="00654F7F"/>
    <w:rsid w:val="00655A41"/>
    <w:rsid w:val="00656A2D"/>
    <w:rsid w:val="00656B29"/>
    <w:rsid w:val="00656CA8"/>
    <w:rsid w:val="00661226"/>
    <w:rsid w:val="00661819"/>
    <w:rsid w:val="00662C83"/>
    <w:rsid w:val="0066365C"/>
    <w:rsid w:val="00663C7A"/>
    <w:rsid w:val="00663F3E"/>
    <w:rsid w:val="006672EF"/>
    <w:rsid w:val="00667AE9"/>
    <w:rsid w:val="00671B82"/>
    <w:rsid w:val="006720B1"/>
    <w:rsid w:val="006722D8"/>
    <w:rsid w:val="00672595"/>
    <w:rsid w:val="0067281F"/>
    <w:rsid w:val="0067386A"/>
    <w:rsid w:val="00674251"/>
    <w:rsid w:val="006746AB"/>
    <w:rsid w:val="00674E24"/>
    <w:rsid w:val="00675609"/>
    <w:rsid w:val="00676163"/>
    <w:rsid w:val="0067705A"/>
    <w:rsid w:val="00677726"/>
    <w:rsid w:val="00680BF4"/>
    <w:rsid w:val="00680E17"/>
    <w:rsid w:val="00682FD1"/>
    <w:rsid w:val="006833DE"/>
    <w:rsid w:val="0068429A"/>
    <w:rsid w:val="00684EEF"/>
    <w:rsid w:val="00685917"/>
    <w:rsid w:val="00685B55"/>
    <w:rsid w:val="00686765"/>
    <w:rsid w:val="00687ABD"/>
    <w:rsid w:val="00687DA4"/>
    <w:rsid w:val="00690AEF"/>
    <w:rsid w:val="00690F11"/>
    <w:rsid w:val="00690F70"/>
    <w:rsid w:val="00692C77"/>
    <w:rsid w:val="00693203"/>
    <w:rsid w:val="00693375"/>
    <w:rsid w:val="006933C1"/>
    <w:rsid w:val="00693916"/>
    <w:rsid w:val="006939C3"/>
    <w:rsid w:val="00693AF8"/>
    <w:rsid w:val="006948CB"/>
    <w:rsid w:val="00695452"/>
    <w:rsid w:val="00695496"/>
    <w:rsid w:val="00695DDC"/>
    <w:rsid w:val="006A05A0"/>
    <w:rsid w:val="006A0A77"/>
    <w:rsid w:val="006A0BB8"/>
    <w:rsid w:val="006A0BDF"/>
    <w:rsid w:val="006A1926"/>
    <w:rsid w:val="006A25AC"/>
    <w:rsid w:val="006A2D48"/>
    <w:rsid w:val="006A3836"/>
    <w:rsid w:val="006A3E1B"/>
    <w:rsid w:val="006A3EBE"/>
    <w:rsid w:val="006A5A82"/>
    <w:rsid w:val="006A61D7"/>
    <w:rsid w:val="006A6C01"/>
    <w:rsid w:val="006A6CE9"/>
    <w:rsid w:val="006A7C27"/>
    <w:rsid w:val="006B1A39"/>
    <w:rsid w:val="006B38A8"/>
    <w:rsid w:val="006B4F74"/>
    <w:rsid w:val="006B5C1B"/>
    <w:rsid w:val="006B603F"/>
    <w:rsid w:val="006B7389"/>
    <w:rsid w:val="006C0195"/>
    <w:rsid w:val="006C088A"/>
    <w:rsid w:val="006C1199"/>
    <w:rsid w:val="006C20A2"/>
    <w:rsid w:val="006C31B0"/>
    <w:rsid w:val="006C3677"/>
    <w:rsid w:val="006C3E5E"/>
    <w:rsid w:val="006C40A7"/>
    <w:rsid w:val="006C4D8E"/>
    <w:rsid w:val="006C5984"/>
    <w:rsid w:val="006C5E4D"/>
    <w:rsid w:val="006C6165"/>
    <w:rsid w:val="006C681C"/>
    <w:rsid w:val="006C6A04"/>
    <w:rsid w:val="006D0AE5"/>
    <w:rsid w:val="006D0B85"/>
    <w:rsid w:val="006D0C83"/>
    <w:rsid w:val="006D1259"/>
    <w:rsid w:val="006D2595"/>
    <w:rsid w:val="006D28EA"/>
    <w:rsid w:val="006D3565"/>
    <w:rsid w:val="006D3810"/>
    <w:rsid w:val="006D4B87"/>
    <w:rsid w:val="006D4C09"/>
    <w:rsid w:val="006D595A"/>
    <w:rsid w:val="006D65D7"/>
    <w:rsid w:val="006D664C"/>
    <w:rsid w:val="006D6B03"/>
    <w:rsid w:val="006D7015"/>
    <w:rsid w:val="006D71C9"/>
    <w:rsid w:val="006D7E2B"/>
    <w:rsid w:val="006D7F67"/>
    <w:rsid w:val="006E014E"/>
    <w:rsid w:val="006E04C1"/>
    <w:rsid w:val="006E04CC"/>
    <w:rsid w:val="006E14B7"/>
    <w:rsid w:val="006E1733"/>
    <w:rsid w:val="006E423A"/>
    <w:rsid w:val="006E49A9"/>
    <w:rsid w:val="006E5C66"/>
    <w:rsid w:val="006E603E"/>
    <w:rsid w:val="006F0519"/>
    <w:rsid w:val="006F0E44"/>
    <w:rsid w:val="006F153E"/>
    <w:rsid w:val="006F16CB"/>
    <w:rsid w:val="006F25AB"/>
    <w:rsid w:val="006F26D5"/>
    <w:rsid w:val="006F46AC"/>
    <w:rsid w:val="006F563E"/>
    <w:rsid w:val="006F5736"/>
    <w:rsid w:val="006F6629"/>
    <w:rsid w:val="006F6CF7"/>
    <w:rsid w:val="006F7081"/>
    <w:rsid w:val="006F77B5"/>
    <w:rsid w:val="00702594"/>
    <w:rsid w:val="0070307B"/>
    <w:rsid w:val="00703850"/>
    <w:rsid w:val="00703BE9"/>
    <w:rsid w:val="00703C31"/>
    <w:rsid w:val="00703D37"/>
    <w:rsid w:val="00704225"/>
    <w:rsid w:val="007066CE"/>
    <w:rsid w:val="00710C14"/>
    <w:rsid w:val="007114E9"/>
    <w:rsid w:val="00711757"/>
    <w:rsid w:val="00712968"/>
    <w:rsid w:val="007132F3"/>
    <w:rsid w:val="007137DA"/>
    <w:rsid w:val="00713EC2"/>
    <w:rsid w:val="007144D3"/>
    <w:rsid w:val="00714A7F"/>
    <w:rsid w:val="00714B98"/>
    <w:rsid w:val="007155EF"/>
    <w:rsid w:val="00715834"/>
    <w:rsid w:val="00715D03"/>
    <w:rsid w:val="0071632D"/>
    <w:rsid w:val="00716660"/>
    <w:rsid w:val="00716E45"/>
    <w:rsid w:val="00720415"/>
    <w:rsid w:val="00720A73"/>
    <w:rsid w:val="007225BA"/>
    <w:rsid w:val="007233A5"/>
    <w:rsid w:val="00723B8C"/>
    <w:rsid w:val="00723C37"/>
    <w:rsid w:val="00724F0C"/>
    <w:rsid w:val="0072505B"/>
    <w:rsid w:val="00726693"/>
    <w:rsid w:val="00726E10"/>
    <w:rsid w:val="007301FC"/>
    <w:rsid w:val="0073080F"/>
    <w:rsid w:val="00730DD2"/>
    <w:rsid w:val="00731002"/>
    <w:rsid w:val="0073160A"/>
    <w:rsid w:val="0073189E"/>
    <w:rsid w:val="00732048"/>
    <w:rsid w:val="0073235B"/>
    <w:rsid w:val="00732751"/>
    <w:rsid w:val="007343D1"/>
    <w:rsid w:val="00734428"/>
    <w:rsid w:val="007344F1"/>
    <w:rsid w:val="00734621"/>
    <w:rsid w:val="0073509B"/>
    <w:rsid w:val="00736ADA"/>
    <w:rsid w:val="007371AC"/>
    <w:rsid w:val="007372DF"/>
    <w:rsid w:val="0074091D"/>
    <w:rsid w:val="00740CC4"/>
    <w:rsid w:val="00741B92"/>
    <w:rsid w:val="00741BF4"/>
    <w:rsid w:val="007434C2"/>
    <w:rsid w:val="00744C42"/>
    <w:rsid w:val="00744DAB"/>
    <w:rsid w:val="00746424"/>
    <w:rsid w:val="00751D52"/>
    <w:rsid w:val="007520E8"/>
    <w:rsid w:val="00753394"/>
    <w:rsid w:val="0075354B"/>
    <w:rsid w:val="0075372E"/>
    <w:rsid w:val="00753867"/>
    <w:rsid w:val="00753A51"/>
    <w:rsid w:val="00753E94"/>
    <w:rsid w:val="007541E9"/>
    <w:rsid w:val="007541F6"/>
    <w:rsid w:val="00756117"/>
    <w:rsid w:val="00760439"/>
    <w:rsid w:val="00761CC5"/>
    <w:rsid w:val="00761E75"/>
    <w:rsid w:val="00763A58"/>
    <w:rsid w:val="00763BB9"/>
    <w:rsid w:val="00763D1E"/>
    <w:rsid w:val="00763E3D"/>
    <w:rsid w:val="0076407A"/>
    <w:rsid w:val="007643DC"/>
    <w:rsid w:val="00765D7F"/>
    <w:rsid w:val="00766432"/>
    <w:rsid w:val="0076663A"/>
    <w:rsid w:val="00766AC2"/>
    <w:rsid w:val="00770287"/>
    <w:rsid w:val="007705A7"/>
    <w:rsid w:val="00770BCD"/>
    <w:rsid w:val="00770E3D"/>
    <w:rsid w:val="0077133F"/>
    <w:rsid w:val="00771430"/>
    <w:rsid w:val="007715CB"/>
    <w:rsid w:val="00771FBC"/>
    <w:rsid w:val="00771FF0"/>
    <w:rsid w:val="007734E1"/>
    <w:rsid w:val="00774322"/>
    <w:rsid w:val="00774E44"/>
    <w:rsid w:val="00775599"/>
    <w:rsid w:val="00776375"/>
    <w:rsid w:val="00776EC1"/>
    <w:rsid w:val="0077733B"/>
    <w:rsid w:val="007774B2"/>
    <w:rsid w:val="00777876"/>
    <w:rsid w:val="00777A1A"/>
    <w:rsid w:val="0078035A"/>
    <w:rsid w:val="00781A6B"/>
    <w:rsid w:val="00782177"/>
    <w:rsid w:val="00782A7B"/>
    <w:rsid w:val="00783FD1"/>
    <w:rsid w:val="00785928"/>
    <w:rsid w:val="00785D93"/>
    <w:rsid w:val="00785FBC"/>
    <w:rsid w:val="00786755"/>
    <w:rsid w:val="007868C2"/>
    <w:rsid w:val="00786C10"/>
    <w:rsid w:val="00786D43"/>
    <w:rsid w:val="00786FEE"/>
    <w:rsid w:val="007872FC"/>
    <w:rsid w:val="007905FE"/>
    <w:rsid w:val="007906F0"/>
    <w:rsid w:val="0079076B"/>
    <w:rsid w:val="00791800"/>
    <w:rsid w:val="00792212"/>
    <w:rsid w:val="007928D2"/>
    <w:rsid w:val="0079332D"/>
    <w:rsid w:val="00793748"/>
    <w:rsid w:val="00793C95"/>
    <w:rsid w:val="00793D3C"/>
    <w:rsid w:val="00794C1C"/>
    <w:rsid w:val="00794F44"/>
    <w:rsid w:val="00796F21"/>
    <w:rsid w:val="007977E1"/>
    <w:rsid w:val="007A08F2"/>
    <w:rsid w:val="007A0D1D"/>
    <w:rsid w:val="007A12EF"/>
    <w:rsid w:val="007A1DA3"/>
    <w:rsid w:val="007A20A9"/>
    <w:rsid w:val="007A2130"/>
    <w:rsid w:val="007A2536"/>
    <w:rsid w:val="007A2FAD"/>
    <w:rsid w:val="007A35E3"/>
    <w:rsid w:val="007A3B01"/>
    <w:rsid w:val="007A44BC"/>
    <w:rsid w:val="007A54FC"/>
    <w:rsid w:val="007A5F36"/>
    <w:rsid w:val="007A662B"/>
    <w:rsid w:val="007A7CA4"/>
    <w:rsid w:val="007B04CF"/>
    <w:rsid w:val="007B24FC"/>
    <w:rsid w:val="007B433C"/>
    <w:rsid w:val="007B516A"/>
    <w:rsid w:val="007B55E7"/>
    <w:rsid w:val="007B55F8"/>
    <w:rsid w:val="007B5B1B"/>
    <w:rsid w:val="007B5BBD"/>
    <w:rsid w:val="007B61E2"/>
    <w:rsid w:val="007B6FF3"/>
    <w:rsid w:val="007C0A77"/>
    <w:rsid w:val="007C11DE"/>
    <w:rsid w:val="007C1511"/>
    <w:rsid w:val="007C21D7"/>
    <w:rsid w:val="007C38A0"/>
    <w:rsid w:val="007C3966"/>
    <w:rsid w:val="007C497E"/>
    <w:rsid w:val="007C57D7"/>
    <w:rsid w:val="007C5B98"/>
    <w:rsid w:val="007C5E00"/>
    <w:rsid w:val="007C6655"/>
    <w:rsid w:val="007C6CF1"/>
    <w:rsid w:val="007D0BC0"/>
    <w:rsid w:val="007D0EF2"/>
    <w:rsid w:val="007D2243"/>
    <w:rsid w:val="007D2284"/>
    <w:rsid w:val="007D25C6"/>
    <w:rsid w:val="007D383A"/>
    <w:rsid w:val="007D4291"/>
    <w:rsid w:val="007D43DD"/>
    <w:rsid w:val="007D51F0"/>
    <w:rsid w:val="007D56AC"/>
    <w:rsid w:val="007D66FA"/>
    <w:rsid w:val="007D6908"/>
    <w:rsid w:val="007D6FD0"/>
    <w:rsid w:val="007D7E5F"/>
    <w:rsid w:val="007E0355"/>
    <w:rsid w:val="007E04FE"/>
    <w:rsid w:val="007E0A1F"/>
    <w:rsid w:val="007E10C2"/>
    <w:rsid w:val="007E11BB"/>
    <w:rsid w:val="007E140C"/>
    <w:rsid w:val="007E1F72"/>
    <w:rsid w:val="007E20A8"/>
    <w:rsid w:val="007E227D"/>
    <w:rsid w:val="007E4534"/>
    <w:rsid w:val="007E58FA"/>
    <w:rsid w:val="007E6208"/>
    <w:rsid w:val="007E64F5"/>
    <w:rsid w:val="007E691A"/>
    <w:rsid w:val="007E6CCF"/>
    <w:rsid w:val="007E7BCD"/>
    <w:rsid w:val="007E7CDD"/>
    <w:rsid w:val="007F0743"/>
    <w:rsid w:val="007F10F4"/>
    <w:rsid w:val="007F1CBA"/>
    <w:rsid w:val="007F1EAE"/>
    <w:rsid w:val="007F21B0"/>
    <w:rsid w:val="007F2430"/>
    <w:rsid w:val="007F35D2"/>
    <w:rsid w:val="007F3942"/>
    <w:rsid w:val="007F4266"/>
    <w:rsid w:val="007F4B2E"/>
    <w:rsid w:val="007F510C"/>
    <w:rsid w:val="007F5144"/>
    <w:rsid w:val="007F530A"/>
    <w:rsid w:val="007F5855"/>
    <w:rsid w:val="007F6CAF"/>
    <w:rsid w:val="007F79E7"/>
    <w:rsid w:val="008003D3"/>
    <w:rsid w:val="00800B1A"/>
    <w:rsid w:val="00801F59"/>
    <w:rsid w:val="00801FA1"/>
    <w:rsid w:val="008022C7"/>
    <w:rsid w:val="00803A76"/>
    <w:rsid w:val="0080414A"/>
    <w:rsid w:val="0080416B"/>
    <w:rsid w:val="008051A1"/>
    <w:rsid w:val="00805D1A"/>
    <w:rsid w:val="00806380"/>
    <w:rsid w:val="00810CEE"/>
    <w:rsid w:val="00810FCB"/>
    <w:rsid w:val="00811101"/>
    <w:rsid w:val="0081201A"/>
    <w:rsid w:val="00812653"/>
    <w:rsid w:val="00812FC3"/>
    <w:rsid w:val="00813A2F"/>
    <w:rsid w:val="0081421A"/>
    <w:rsid w:val="0081440F"/>
    <w:rsid w:val="00817E52"/>
    <w:rsid w:val="00817F63"/>
    <w:rsid w:val="00820BBE"/>
    <w:rsid w:val="00820BF8"/>
    <w:rsid w:val="00820E5D"/>
    <w:rsid w:val="00821AA9"/>
    <w:rsid w:val="00821D77"/>
    <w:rsid w:val="008223D8"/>
    <w:rsid w:val="00822867"/>
    <w:rsid w:val="00823B85"/>
    <w:rsid w:val="00824165"/>
    <w:rsid w:val="008242C8"/>
    <w:rsid w:val="00824546"/>
    <w:rsid w:val="00824FFB"/>
    <w:rsid w:val="008252A7"/>
    <w:rsid w:val="00825CD1"/>
    <w:rsid w:val="00826431"/>
    <w:rsid w:val="00827CC1"/>
    <w:rsid w:val="00827E41"/>
    <w:rsid w:val="008305AE"/>
    <w:rsid w:val="008308CF"/>
    <w:rsid w:val="008309E1"/>
    <w:rsid w:val="0083119C"/>
    <w:rsid w:val="008311F3"/>
    <w:rsid w:val="008317AB"/>
    <w:rsid w:val="00832479"/>
    <w:rsid w:val="008326E4"/>
    <w:rsid w:val="00833F02"/>
    <w:rsid w:val="008340BF"/>
    <w:rsid w:val="00835A94"/>
    <w:rsid w:val="00835B60"/>
    <w:rsid w:val="00835D0A"/>
    <w:rsid w:val="00836187"/>
    <w:rsid w:val="00840214"/>
    <w:rsid w:val="0084129E"/>
    <w:rsid w:val="00842544"/>
    <w:rsid w:val="008425C8"/>
    <w:rsid w:val="00842D99"/>
    <w:rsid w:val="008430EF"/>
    <w:rsid w:val="008432EA"/>
    <w:rsid w:val="00843331"/>
    <w:rsid w:val="00844270"/>
    <w:rsid w:val="008469A1"/>
    <w:rsid w:val="00850BC7"/>
    <w:rsid w:val="00853E52"/>
    <w:rsid w:val="00854D27"/>
    <w:rsid w:val="0085557D"/>
    <w:rsid w:val="00855FC2"/>
    <w:rsid w:val="0085641B"/>
    <w:rsid w:val="00856BDA"/>
    <w:rsid w:val="00860318"/>
    <w:rsid w:val="00860AF4"/>
    <w:rsid w:val="00860E60"/>
    <w:rsid w:val="00861B56"/>
    <w:rsid w:val="00862B59"/>
    <w:rsid w:val="008642C7"/>
    <w:rsid w:val="00864B01"/>
    <w:rsid w:val="0086574A"/>
    <w:rsid w:val="00867B19"/>
    <w:rsid w:val="00870073"/>
    <w:rsid w:val="0087007A"/>
    <w:rsid w:val="00870C01"/>
    <w:rsid w:val="008718B3"/>
    <w:rsid w:val="00872D38"/>
    <w:rsid w:val="00873C95"/>
    <w:rsid w:val="008743C4"/>
    <w:rsid w:val="00876596"/>
    <w:rsid w:val="00877094"/>
    <w:rsid w:val="008776DE"/>
    <w:rsid w:val="008809AF"/>
    <w:rsid w:val="00880D85"/>
    <w:rsid w:val="00880F95"/>
    <w:rsid w:val="00881215"/>
    <w:rsid w:val="008820B0"/>
    <w:rsid w:val="00883741"/>
    <w:rsid w:val="00884A8D"/>
    <w:rsid w:val="00884D6D"/>
    <w:rsid w:val="00884EAD"/>
    <w:rsid w:val="00884FBF"/>
    <w:rsid w:val="0088521B"/>
    <w:rsid w:val="00885755"/>
    <w:rsid w:val="008861FD"/>
    <w:rsid w:val="00887155"/>
    <w:rsid w:val="00887465"/>
    <w:rsid w:val="00890CAE"/>
    <w:rsid w:val="00892265"/>
    <w:rsid w:val="00892326"/>
    <w:rsid w:val="00893D8C"/>
    <w:rsid w:val="00893E00"/>
    <w:rsid w:val="00895882"/>
    <w:rsid w:val="008962CA"/>
    <w:rsid w:val="008970CE"/>
    <w:rsid w:val="00897FAF"/>
    <w:rsid w:val="008A0CA8"/>
    <w:rsid w:val="008A2B0D"/>
    <w:rsid w:val="008A3DA6"/>
    <w:rsid w:val="008A3E42"/>
    <w:rsid w:val="008A569C"/>
    <w:rsid w:val="008A5EAC"/>
    <w:rsid w:val="008A6C29"/>
    <w:rsid w:val="008B0A03"/>
    <w:rsid w:val="008B0DD9"/>
    <w:rsid w:val="008B1153"/>
    <w:rsid w:val="008B1375"/>
    <w:rsid w:val="008B3D5B"/>
    <w:rsid w:val="008B3FA8"/>
    <w:rsid w:val="008B52C2"/>
    <w:rsid w:val="008B55EE"/>
    <w:rsid w:val="008B734F"/>
    <w:rsid w:val="008C0377"/>
    <w:rsid w:val="008C0A7D"/>
    <w:rsid w:val="008C1532"/>
    <w:rsid w:val="008C1BFC"/>
    <w:rsid w:val="008C2CA2"/>
    <w:rsid w:val="008C338D"/>
    <w:rsid w:val="008C3D58"/>
    <w:rsid w:val="008C650A"/>
    <w:rsid w:val="008C71C1"/>
    <w:rsid w:val="008C7456"/>
    <w:rsid w:val="008C7CB0"/>
    <w:rsid w:val="008D1691"/>
    <w:rsid w:val="008D20A5"/>
    <w:rsid w:val="008D3024"/>
    <w:rsid w:val="008D545C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2426"/>
    <w:rsid w:val="008E260E"/>
    <w:rsid w:val="008E31FF"/>
    <w:rsid w:val="008E3616"/>
    <w:rsid w:val="008E3800"/>
    <w:rsid w:val="008F0BF4"/>
    <w:rsid w:val="008F19DD"/>
    <w:rsid w:val="008F29DB"/>
    <w:rsid w:val="008F2E3C"/>
    <w:rsid w:val="008F3182"/>
    <w:rsid w:val="008F4108"/>
    <w:rsid w:val="008F45AE"/>
    <w:rsid w:val="008F4E4F"/>
    <w:rsid w:val="008F4FF7"/>
    <w:rsid w:val="008F50A7"/>
    <w:rsid w:val="008F690A"/>
    <w:rsid w:val="008F6F63"/>
    <w:rsid w:val="008F75DE"/>
    <w:rsid w:val="008F76D3"/>
    <w:rsid w:val="008F78B0"/>
    <w:rsid w:val="00900599"/>
    <w:rsid w:val="00901D89"/>
    <w:rsid w:val="0090284B"/>
    <w:rsid w:val="0090350F"/>
    <w:rsid w:val="0090436B"/>
    <w:rsid w:val="00904C69"/>
    <w:rsid w:val="00905082"/>
    <w:rsid w:val="009052E6"/>
    <w:rsid w:val="00906853"/>
    <w:rsid w:val="00906B3A"/>
    <w:rsid w:val="00907168"/>
    <w:rsid w:val="009072B9"/>
    <w:rsid w:val="00907342"/>
    <w:rsid w:val="009076C4"/>
    <w:rsid w:val="0091062F"/>
    <w:rsid w:val="00912B2F"/>
    <w:rsid w:val="00913244"/>
    <w:rsid w:val="00913B41"/>
    <w:rsid w:val="009152DB"/>
    <w:rsid w:val="0091565E"/>
    <w:rsid w:val="00916733"/>
    <w:rsid w:val="0091738C"/>
    <w:rsid w:val="0092082C"/>
    <w:rsid w:val="00920923"/>
    <w:rsid w:val="00921266"/>
    <w:rsid w:val="009213BB"/>
    <w:rsid w:val="009217E4"/>
    <w:rsid w:val="00921E2F"/>
    <w:rsid w:val="00923DEE"/>
    <w:rsid w:val="00924043"/>
    <w:rsid w:val="00924F9F"/>
    <w:rsid w:val="00925320"/>
    <w:rsid w:val="009278B2"/>
    <w:rsid w:val="0092795B"/>
    <w:rsid w:val="0093095E"/>
    <w:rsid w:val="009312E0"/>
    <w:rsid w:val="00931899"/>
    <w:rsid w:val="0093221B"/>
    <w:rsid w:val="00932581"/>
    <w:rsid w:val="00932FC0"/>
    <w:rsid w:val="00933FBB"/>
    <w:rsid w:val="00934BA7"/>
    <w:rsid w:val="009350A6"/>
    <w:rsid w:val="009350AA"/>
    <w:rsid w:val="009357D2"/>
    <w:rsid w:val="0093683F"/>
    <w:rsid w:val="009377F1"/>
    <w:rsid w:val="00937AC6"/>
    <w:rsid w:val="00937D6A"/>
    <w:rsid w:val="009413F8"/>
    <w:rsid w:val="009414BE"/>
    <w:rsid w:val="00941703"/>
    <w:rsid w:val="009419ED"/>
    <w:rsid w:val="0094280A"/>
    <w:rsid w:val="00943989"/>
    <w:rsid w:val="009442C5"/>
    <w:rsid w:val="009466A4"/>
    <w:rsid w:val="00946E09"/>
    <w:rsid w:val="009478E4"/>
    <w:rsid w:val="00947A4D"/>
    <w:rsid w:val="00947BC0"/>
    <w:rsid w:val="009501C6"/>
    <w:rsid w:val="00950320"/>
    <w:rsid w:val="00951193"/>
    <w:rsid w:val="00952447"/>
    <w:rsid w:val="00953015"/>
    <w:rsid w:val="00953449"/>
    <w:rsid w:val="00954A43"/>
    <w:rsid w:val="00954E02"/>
    <w:rsid w:val="00954F16"/>
    <w:rsid w:val="00955886"/>
    <w:rsid w:val="00956501"/>
    <w:rsid w:val="009567CB"/>
    <w:rsid w:val="00956E9C"/>
    <w:rsid w:val="0095714A"/>
    <w:rsid w:val="00957F3B"/>
    <w:rsid w:val="009607A0"/>
    <w:rsid w:val="009616E6"/>
    <w:rsid w:val="009619B2"/>
    <w:rsid w:val="009623B0"/>
    <w:rsid w:val="00962FF1"/>
    <w:rsid w:val="0096468B"/>
    <w:rsid w:val="00965CED"/>
    <w:rsid w:val="0096709F"/>
    <w:rsid w:val="00967498"/>
    <w:rsid w:val="00967753"/>
    <w:rsid w:val="00967C5F"/>
    <w:rsid w:val="0097188F"/>
    <w:rsid w:val="00972A65"/>
    <w:rsid w:val="00973646"/>
    <w:rsid w:val="00973D04"/>
    <w:rsid w:val="0097567D"/>
    <w:rsid w:val="00975B87"/>
    <w:rsid w:val="009761F4"/>
    <w:rsid w:val="00976B86"/>
    <w:rsid w:val="00976EE8"/>
    <w:rsid w:val="0098030A"/>
    <w:rsid w:val="0098035E"/>
    <w:rsid w:val="00980429"/>
    <w:rsid w:val="00981EFB"/>
    <w:rsid w:val="0098244D"/>
    <w:rsid w:val="009827B8"/>
    <w:rsid w:val="00982DDC"/>
    <w:rsid w:val="00983AE0"/>
    <w:rsid w:val="009849B3"/>
    <w:rsid w:val="00987161"/>
    <w:rsid w:val="00987315"/>
    <w:rsid w:val="00987F5D"/>
    <w:rsid w:val="009901A5"/>
    <w:rsid w:val="00990576"/>
    <w:rsid w:val="009905E3"/>
    <w:rsid w:val="00991479"/>
    <w:rsid w:val="00992124"/>
    <w:rsid w:val="009925EB"/>
    <w:rsid w:val="009936D4"/>
    <w:rsid w:val="00993BA6"/>
    <w:rsid w:val="00993D24"/>
    <w:rsid w:val="00993D93"/>
    <w:rsid w:val="00993F85"/>
    <w:rsid w:val="00994746"/>
    <w:rsid w:val="00994C50"/>
    <w:rsid w:val="00995135"/>
    <w:rsid w:val="00995FCA"/>
    <w:rsid w:val="009973C6"/>
    <w:rsid w:val="00997A16"/>
    <w:rsid w:val="009A0C4A"/>
    <w:rsid w:val="009A12A1"/>
    <w:rsid w:val="009A2D03"/>
    <w:rsid w:val="009A31F9"/>
    <w:rsid w:val="009A385E"/>
    <w:rsid w:val="009A3A65"/>
    <w:rsid w:val="009A5BA3"/>
    <w:rsid w:val="009A5F9C"/>
    <w:rsid w:val="009A6456"/>
    <w:rsid w:val="009A65E0"/>
    <w:rsid w:val="009A7E2E"/>
    <w:rsid w:val="009A7E2F"/>
    <w:rsid w:val="009A7F28"/>
    <w:rsid w:val="009B0596"/>
    <w:rsid w:val="009B1089"/>
    <w:rsid w:val="009B28C1"/>
    <w:rsid w:val="009B3A20"/>
    <w:rsid w:val="009B6C14"/>
    <w:rsid w:val="009B78DC"/>
    <w:rsid w:val="009B7B68"/>
    <w:rsid w:val="009C180D"/>
    <w:rsid w:val="009C2EA7"/>
    <w:rsid w:val="009C331B"/>
    <w:rsid w:val="009C333E"/>
    <w:rsid w:val="009C38E3"/>
    <w:rsid w:val="009C400A"/>
    <w:rsid w:val="009C5092"/>
    <w:rsid w:val="009C51D9"/>
    <w:rsid w:val="009C5CBD"/>
    <w:rsid w:val="009C642C"/>
    <w:rsid w:val="009C7219"/>
    <w:rsid w:val="009C7E00"/>
    <w:rsid w:val="009D06AD"/>
    <w:rsid w:val="009D3DA1"/>
    <w:rsid w:val="009D41D7"/>
    <w:rsid w:val="009D4A94"/>
    <w:rsid w:val="009D4BE5"/>
    <w:rsid w:val="009D67BB"/>
    <w:rsid w:val="009D7003"/>
    <w:rsid w:val="009D75C7"/>
    <w:rsid w:val="009E0735"/>
    <w:rsid w:val="009E1378"/>
    <w:rsid w:val="009E1A17"/>
    <w:rsid w:val="009E1DEC"/>
    <w:rsid w:val="009E206F"/>
    <w:rsid w:val="009E208A"/>
    <w:rsid w:val="009E2F5C"/>
    <w:rsid w:val="009E3286"/>
    <w:rsid w:val="009E3CDD"/>
    <w:rsid w:val="009E5CFB"/>
    <w:rsid w:val="009E5E3B"/>
    <w:rsid w:val="009E60DE"/>
    <w:rsid w:val="009F057A"/>
    <w:rsid w:val="009F07CB"/>
    <w:rsid w:val="009F1769"/>
    <w:rsid w:val="009F29C2"/>
    <w:rsid w:val="009F2C6C"/>
    <w:rsid w:val="009F3939"/>
    <w:rsid w:val="009F45C9"/>
    <w:rsid w:val="009F4CCF"/>
    <w:rsid w:val="009F4D35"/>
    <w:rsid w:val="009F4EAC"/>
    <w:rsid w:val="009F63E5"/>
    <w:rsid w:val="009F67E1"/>
    <w:rsid w:val="009F724B"/>
    <w:rsid w:val="009F7355"/>
    <w:rsid w:val="009F78E8"/>
    <w:rsid w:val="009F7DB0"/>
    <w:rsid w:val="009F7DEC"/>
    <w:rsid w:val="00A006EF"/>
    <w:rsid w:val="00A00702"/>
    <w:rsid w:val="00A0072E"/>
    <w:rsid w:val="00A014CB"/>
    <w:rsid w:val="00A0211D"/>
    <w:rsid w:val="00A03126"/>
    <w:rsid w:val="00A037BD"/>
    <w:rsid w:val="00A040E6"/>
    <w:rsid w:val="00A0517A"/>
    <w:rsid w:val="00A06CCE"/>
    <w:rsid w:val="00A109EF"/>
    <w:rsid w:val="00A109F7"/>
    <w:rsid w:val="00A10D55"/>
    <w:rsid w:val="00A1115E"/>
    <w:rsid w:val="00A12DC3"/>
    <w:rsid w:val="00A13003"/>
    <w:rsid w:val="00A138DF"/>
    <w:rsid w:val="00A13CFC"/>
    <w:rsid w:val="00A1424E"/>
    <w:rsid w:val="00A14453"/>
    <w:rsid w:val="00A14AED"/>
    <w:rsid w:val="00A14D7B"/>
    <w:rsid w:val="00A15142"/>
    <w:rsid w:val="00A158ED"/>
    <w:rsid w:val="00A15B46"/>
    <w:rsid w:val="00A15B60"/>
    <w:rsid w:val="00A166D4"/>
    <w:rsid w:val="00A17DAA"/>
    <w:rsid w:val="00A2368D"/>
    <w:rsid w:val="00A237E6"/>
    <w:rsid w:val="00A2395E"/>
    <w:rsid w:val="00A247AC"/>
    <w:rsid w:val="00A251F6"/>
    <w:rsid w:val="00A26AB8"/>
    <w:rsid w:val="00A26B6E"/>
    <w:rsid w:val="00A27746"/>
    <w:rsid w:val="00A27764"/>
    <w:rsid w:val="00A303D9"/>
    <w:rsid w:val="00A30939"/>
    <w:rsid w:val="00A309C8"/>
    <w:rsid w:val="00A31207"/>
    <w:rsid w:val="00A31A40"/>
    <w:rsid w:val="00A32D8E"/>
    <w:rsid w:val="00A3314D"/>
    <w:rsid w:val="00A337F7"/>
    <w:rsid w:val="00A346E1"/>
    <w:rsid w:val="00A3494F"/>
    <w:rsid w:val="00A349E8"/>
    <w:rsid w:val="00A34DEE"/>
    <w:rsid w:val="00A34DF9"/>
    <w:rsid w:val="00A35278"/>
    <w:rsid w:val="00A35E3F"/>
    <w:rsid w:val="00A36970"/>
    <w:rsid w:val="00A37761"/>
    <w:rsid w:val="00A37BEE"/>
    <w:rsid w:val="00A40301"/>
    <w:rsid w:val="00A4055A"/>
    <w:rsid w:val="00A41106"/>
    <w:rsid w:val="00A41E4D"/>
    <w:rsid w:val="00A42157"/>
    <w:rsid w:val="00A42609"/>
    <w:rsid w:val="00A42BE8"/>
    <w:rsid w:val="00A43DAC"/>
    <w:rsid w:val="00A454B0"/>
    <w:rsid w:val="00A4590D"/>
    <w:rsid w:val="00A45D53"/>
    <w:rsid w:val="00A468C7"/>
    <w:rsid w:val="00A46C91"/>
    <w:rsid w:val="00A46EFD"/>
    <w:rsid w:val="00A472E0"/>
    <w:rsid w:val="00A479A8"/>
    <w:rsid w:val="00A47E39"/>
    <w:rsid w:val="00A50848"/>
    <w:rsid w:val="00A5125E"/>
    <w:rsid w:val="00A51719"/>
    <w:rsid w:val="00A52292"/>
    <w:rsid w:val="00A54689"/>
    <w:rsid w:val="00A54999"/>
    <w:rsid w:val="00A552E3"/>
    <w:rsid w:val="00A5572E"/>
    <w:rsid w:val="00A55922"/>
    <w:rsid w:val="00A55E8E"/>
    <w:rsid w:val="00A55FB8"/>
    <w:rsid w:val="00A56EF5"/>
    <w:rsid w:val="00A57AE5"/>
    <w:rsid w:val="00A601F7"/>
    <w:rsid w:val="00A60D4E"/>
    <w:rsid w:val="00A61DA8"/>
    <w:rsid w:val="00A63350"/>
    <w:rsid w:val="00A638FD"/>
    <w:rsid w:val="00A6399E"/>
    <w:rsid w:val="00A63A14"/>
    <w:rsid w:val="00A63D49"/>
    <w:rsid w:val="00A6415F"/>
    <w:rsid w:val="00A64434"/>
    <w:rsid w:val="00A64CC2"/>
    <w:rsid w:val="00A6537C"/>
    <w:rsid w:val="00A6570B"/>
    <w:rsid w:val="00A65FDB"/>
    <w:rsid w:val="00A67CDE"/>
    <w:rsid w:val="00A7021E"/>
    <w:rsid w:val="00A70ABF"/>
    <w:rsid w:val="00A70FE3"/>
    <w:rsid w:val="00A71D69"/>
    <w:rsid w:val="00A71EDD"/>
    <w:rsid w:val="00A728B8"/>
    <w:rsid w:val="00A72C74"/>
    <w:rsid w:val="00A74437"/>
    <w:rsid w:val="00A74934"/>
    <w:rsid w:val="00A7526A"/>
    <w:rsid w:val="00A75EB0"/>
    <w:rsid w:val="00A76638"/>
    <w:rsid w:val="00A76874"/>
    <w:rsid w:val="00A77042"/>
    <w:rsid w:val="00A77373"/>
    <w:rsid w:val="00A77875"/>
    <w:rsid w:val="00A779B2"/>
    <w:rsid w:val="00A77D13"/>
    <w:rsid w:val="00A77DE7"/>
    <w:rsid w:val="00A8029C"/>
    <w:rsid w:val="00A809FE"/>
    <w:rsid w:val="00A80B04"/>
    <w:rsid w:val="00A81B3F"/>
    <w:rsid w:val="00A81E7C"/>
    <w:rsid w:val="00A83696"/>
    <w:rsid w:val="00A83717"/>
    <w:rsid w:val="00A84763"/>
    <w:rsid w:val="00A849ED"/>
    <w:rsid w:val="00A85726"/>
    <w:rsid w:val="00A85D13"/>
    <w:rsid w:val="00A8727F"/>
    <w:rsid w:val="00A8763D"/>
    <w:rsid w:val="00A879CC"/>
    <w:rsid w:val="00A901B5"/>
    <w:rsid w:val="00A901EA"/>
    <w:rsid w:val="00A9025F"/>
    <w:rsid w:val="00A9243B"/>
    <w:rsid w:val="00A92643"/>
    <w:rsid w:val="00A9279D"/>
    <w:rsid w:val="00A92B16"/>
    <w:rsid w:val="00A92E3F"/>
    <w:rsid w:val="00A932C2"/>
    <w:rsid w:val="00A932FE"/>
    <w:rsid w:val="00A93573"/>
    <w:rsid w:val="00A936AC"/>
    <w:rsid w:val="00A94121"/>
    <w:rsid w:val="00A9587C"/>
    <w:rsid w:val="00A96949"/>
    <w:rsid w:val="00A975B0"/>
    <w:rsid w:val="00AA03AF"/>
    <w:rsid w:val="00AA07A6"/>
    <w:rsid w:val="00AA1F44"/>
    <w:rsid w:val="00AA46D1"/>
    <w:rsid w:val="00AA487B"/>
    <w:rsid w:val="00AA4AC6"/>
    <w:rsid w:val="00AA4B3E"/>
    <w:rsid w:val="00AA505A"/>
    <w:rsid w:val="00AA6571"/>
    <w:rsid w:val="00AA6A32"/>
    <w:rsid w:val="00AA7512"/>
    <w:rsid w:val="00AB009F"/>
    <w:rsid w:val="00AB0B83"/>
    <w:rsid w:val="00AB0CC0"/>
    <w:rsid w:val="00AB1DAF"/>
    <w:rsid w:val="00AB31DE"/>
    <w:rsid w:val="00AB371D"/>
    <w:rsid w:val="00AB3980"/>
    <w:rsid w:val="00AB3A64"/>
    <w:rsid w:val="00AB402B"/>
    <w:rsid w:val="00AB50D0"/>
    <w:rsid w:val="00AB50F0"/>
    <w:rsid w:val="00AB5390"/>
    <w:rsid w:val="00AB54AE"/>
    <w:rsid w:val="00AC0C91"/>
    <w:rsid w:val="00AC0D4A"/>
    <w:rsid w:val="00AC1418"/>
    <w:rsid w:val="00AC30ED"/>
    <w:rsid w:val="00AC4B28"/>
    <w:rsid w:val="00AC4CEE"/>
    <w:rsid w:val="00AC4E78"/>
    <w:rsid w:val="00AC4FD6"/>
    <w:rsid w:val="00AC50D8"/>
    <w:rsid w:val="00AC59EF"/>
    <w:rsid w:val="00AC61BA"/>
    <w:rsid w:val="00AC6277"/>
    <w:rsid w:val="00AC6638"/>
    <w:rsid w:val="00AC663A"/>
    <w:rsid w:val="00AC66AF"/>
    <w:rsid w:val="00AC7218"/>
    <w:rsid w:val="00AC7EA1"/>
    <w:rsid w:val="00AD03C8"/>
    <w:rsid w:val="00AD2003"/>
    <w:rsid w:val="00AD25C2"/>
    <w:rsid w:val="00AD2A1A"/>
    <w:rsid w:val="00AD38BD"/>
    <w:rsid w:val="00AD3D5F"/>
    <w:rsid w:val="00AD51F7"/>
    <w:rsid w:val="00AD5ECF"/>
    <w:rsid w:val="00AD6A32"/>
    <w:rsid w:val="00AD77C1"/>
    <w:rsid w:val="00AD7C99"/>
    <w:rsid w:val="00AE04B1"/>
    <w:rsid w:val="00AE1942"/>
    <w:rsid w:val="00AE1F81"/>
    <w:rsid w:val="00AE2B25"/>
    <w:rsid w:val="00AE2BA3"/>
    <w:rsid w:val="00AE2F99"/>
    <w:rsid w:val="00AE306B"/>
    <w:rsid w:val="00AE348E"/>
    <w:rsid w:val="00AE422F"/>
    <w:rsid w:val="00AE4BD7"/>
    <w:rsid w:val="00AE7770"/>
    <w:rsid w:val="00AE779D"/>
    <w:rsid w:val="00AE77A4"/>
    <w:rsid w:val="00AF0E5C"/>
    <w:rsid w:val="00AF1F87"/>
    <w:rsid w:val="00AF224B"/>
    <w:rsid w:val="00AF3603"/>
    <w:rsid w:val="00AF3D11"/>
    <w:rsid w:val="00AF4A7D"/>
    <w:rsid w:val="00AF56FB"/>
    <w:rsid w:val="00AF5969"/>
    <w:rsid w:val="00AF6335"/>
    <w:rsid w:val="00AF66CE"/>
    <w:rsid w:val="00AF6B34"/>
    <w:rsid w:val="00AF74C8"/>
    <w:rsid w:val="00AF7516"/>
    <w:rsid w:val="00AF75F2"/>
    <w:rsid w:val="00B0018E"/>
    <w:rsid w:val="00B001BA"/>
    <w:rsid w:val="00B0062D"/>
    <w:rsid w:val="00B00C55"/>
    <w:rsid w:val="00B01617"/>
    <w:rsid w:val="00B01ADC"/>
    <w:rsid w:val="00B01D6E"/>
    <w:rsid w:val="00B020EE"/>
    <w:rsid w:val="00B021F1"/>
    <w:rsid w:val="00B02D63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74E3"/>
    <w:rsid w:val="00B07AA0"/>
    <w:rsid w:val="00B100C6"/>
    <w:rsid w:val="00B10572"/>
    <w:rsid w:val="00B110FF"/>
    <w:rsid w:val="00B11297"/>
    <w:rsid w:val="00B121C4"/>
    <w:rsid w:val="00B12DCB"/>
    <w:rsid w:val="00B13114"/>
    <w:rsid w:val="00B133DC"/>
    <w:rsid w:val="00B134E4"/>
    <w:rsid w:val="00B135F5"/>
    <w:rsid w:val="00B146EA"/>
    <w:rsid w:val="00B14FDB"/>
    <w:rsid w:val="00B16FF7"/>
    <w:rsid w:val="00B21499"/>
    <w:rsid w:val="00B2199B"/>
    <w:rsid w:val="00B21C2A"/>
    <w:rsid w:val="00B22F97"/>
    <w:rsid w:val="00B2353E"/>
    <w:rsid w:val="00B239F7"/>
    <w:rsid w:val="00B24365"/>
    <w:rsid w:val="00B244BC"/>
    <w:rsid w:val="00B24E90"/>
    <w:rsid w:val="00B25B99"/>
    <w:rsid w:val="00B26607"/>
    <w:rsid w:val="00B269E8"/>
    <w:rsid w:val="00B3041F"/>
    <w:rsid w:val="00B314DD"/>
    <w:rsid w:val="00B317EF"/>
    <w:rsid w:val="00B3211E"/>
    <w:rsid w:val="00B32800"/>
    <w:rsid w:val="00B33222"/>
    <w:rsid w:val="00B338EF"/>
    <w:rsid w:val="00B34FF7"/>
    <w:rsid w:val="00B35C6E"/>
    <w:rsid w:val="00B41B94"/>
    <w:rsid w:val="00B41BC4"/>
    <w:rsid w:val="00B41FDB"/>
    <w:rsid w:val="00B428D4"/>
    <w:rsid w:val="00B42BF5"/>
    <w:rsid w:val="00B42E28"/>
    <w:rsid w:val="00B42FFB"/>
    <w:rsid w:val="00B44168"/>
    <w:rsid w:val="00B45547"/>
    <w:rsid w:val="00B45DC4"/>
    <w:rsid w:val="00B45F4F"/>
    <w:rsid w:val="00B47E10"/>
    <w:rsid w:val="00B50DBE"/>
    <w:rsid w:val="00B50E72"/>
    <w:rsid w:val="00B51CBF"/>
    <w:rsid w:val="00B52EFF"/>
    <w:rsid w:val="00B54D56"/>
    <w:rsid w:val="00B55301"/>
    <w:rsid w:val="00B564CD"/>
    <w:rsid w:val="00B60F27"/>
    <w:rsid w:val="00B6125F"/>
    <w:rsid w:val="00B6166A"/>
    <w:rsid w:val="00B6196F"/>
    <w:rsid w:val="00B61BD2"/>
    <w:rsid w:val="00B61EA8"/>
    <w:rsid w:val="00B62F6B"/>
    <w:rsid w:val="00B6500B"/>
    <w:rsid w:val="00B651F7"/>
    <w:rsid w:val="00B65B2D"/>
    <w:rsid w:val="00B665FB"/>
    <w:rsid w:val="00B66BB4"/>
    <w:rsid w:val="00B66E81"/>
    <w:rsid w:val="00B701C6"/>
    <w:rsid w:val="00B70786"/>
    <w:rsid w:val="00B72107"/>
    <w:rsid w:val="00B72B8B"/>
    <w:rsid w:val="00B74114"/>
    <w:rsid w:val="00B7605E"/>
    <w:rsid w:val="00B769F9"/>
    <w:rsid w:val="00B77C80"/>
    <w:rsid w:val="00B8067E"/>
    <w:rsid w:val="00B80B4C"/>
    <w:rsid w:val="00B80E52"/>
    <w:rsid w:val="00B81017"/>
    <w:rsid w:val="00B81172"/>
    <w:rsid w:val="00B811A5"/>
    <w:rsid w:val="00B81665"/>
    <w:rsid w:val="00B83630"/>
    <w:rsid w:val="00B83F5E"/>
    <w:rsid w:val="00B8578D"/>
    <w:rsid w:val="00B86355"/>
    <w:rsid w:val="00B867FD"/>
    <w:rsid w:val="00B878E2"/>
    <w:rsid w:val="00B90E08"/>
    <w:rsid w:val="00B918D4"/>
    <w:rsid w:val="00B93DE8"/>
    <w:rsid w:val="00B94BBC"/>
    <w:rsid w:val="00B9528C"/>
    <w:rsid w:val="00B95316"/>
    <w:rsid w:val="00B95619"/>
    <w:rsid w:val="00B969C4"/>
    <w:rsid w:val="00B97927"/>
    <w:rsid w:val="00BA092B"/>
    <w:rsid w:val="00BA14D6"/>
    <w:rsid w:val="00BA23E3"/>
    <w:rsid w:val="00BA2BA0"/>
    <w:rsid w:val="00BA30CE"/>
    <w:rsid w:val="00BA31A9"/>
    <w:rsid w:val="00BA35F9"/>
    <w:rsid w:val="00BA3F4B"/>
    <w:rsid w:val="00BA436A"/>
    <w:rsid w:val="00BA5268"/>
    <w:rsid w:val="00BA598E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5433"/>
    <w:rsid w:val="00BB69ED"/>
    <w:rsid w:val="00BB708C"/>
    <w:rsid w:val="00BB73E4"/>
    <w:rsid w:val="00BB7FA2"/>
    <w:rsid w:val="00BC0CCC"/>
    <w:rsid w:val="00BC1234"/>
    <w:rsid w:val="00BC1486"/>
    <w:rsid w:val="00BC1B61"/>
    <w:rsid w:val="00BC23AC"/>
    <w:rsid w:val="00BC2592"/>
    <w:rsid w:val="00BC2B89"/>
    <w:rsid w:val="00BC3952"/>
    <w:rsid w:val="00BC50C8"/>
    <w:rsid w:val="00BC517F"/>
    <w:rsid w:val="00BC5B8A"/>
    <w:rsid w:val="00BC5EEA"/>
    <w:rsid w:val="00BC7715"/>
    <w:rsid w:val="00BD0F86"/>
    <w:rsid w:val="00BD1872"/>
    <w:rsid w:val="00BD1A58"/>
    <w:rsid w:val="00BD275F"/>
    <w:rsid w:val="00BD2E10"/>
    <w:rsid w:val="00BD4D8E"/>
    <w:rsid w:val="00BD621B"/>
    <w:rsid w:val="00BD7E7C"/>
    <w:rsid w:val="00BD7EDF"/>
    <w:rsid w:val="00BE0A78"/>
    <w:rsid w:val="00BE0C1B"/>
    <w:rsid w:val="00BE193D"/>
    <w:rsid w:val="00BE1C26"/>
    <w:rsid w:val="00BE2DDB"/>
    <w:rsid w:val="00BE3445"/>
    <w:rsid w:val="00BE3945"/>
    <w:rsid w:val="00BE3C12"/>
    <w:rsid w:val="00BE3CE7"/>
    <w:rsid w:val="00BE438F"/>
    <w:rsid w:val="00BE4A04"/>
    <w:rsid w:val="00BE51D3"/>
    <w:rsid w:val="00BE5D42"/>
    <w:rsid w:val="00BE5F72"/>
    <w:rsid w:val="00BE6B80"/>
    <w:rsid w:val="00BF0EAD"/>
    <w:rsid w:val="00BF19DA"/>
    <w:rsid w:val="00BF1BE7"/>
    <w:rsid w:val="00BF244F"/>
    <w:rsid w:val="00BF33C8"/>
    <w:rsid w:val="00BF3B1D"/>
    <w:rsid w:val="00BF48F1"/>
    <w:rsid w:val="00BF5F95"/>
    <w:rsid w:val="00BF6528"/>
    <w:rsid w:val="00BF6D05"/>
    <w:rsid w:val="00BF6F82"/>
    <w:rsid w:val="00BF7536"/>
    <w:rsid w:val="00C007D8"/>
    <w:rsid w:val="00C03BBA"/>
    <w:rsid w:val="00C04BD1"/>
    <w:rsid w:val="00C05A74"/>
    <w:rsid w:val="00C05BE3"/>
    <w:rsid w:val="00C0761F"/>
    <w:rsid w:val="00C10263"/>
    <w:rsid w:val="00C1055E"/>
    <w:rsid w:val="00C10591"/>
    <w:rsid w:val="00C1086E"/>
    <w:rsid w:val="00C12365"/>
    <w:rsid w:val="00C12585"/>
    <w:rsid w:val="00C129CB"/>
    <w:rsid w:val="00C12D10"/>
    <w:rsid w:val="00C1345D"/>
    <w:rsid w:val="00C13481"/>
    <w:rsid w:val="00C13745"/>
    <w:rsid w:val="00C13994"/>
    <w:rsid w:val="00C13E06"/>
    <w:rsid w:val="00C14AD2"/>
    <w:rsid w:val="00C15017"/>
    <w:rsid w:val="00C16125"/>
    <w:rsid w:val="00C16671"/>
    <w:rsid w:val="00C16884"/>
    <w:rsid w:val="00C16C6D"/>
    <w:rsid w:val="00C17159"/>
    <w:rsid w:val="00C1748E"/>
    <w:rsid w:val="00C175FC"/>
    <w:rsid w:val="00C17F3E"/>
    <w:rsid w:val="00C20B18"/>
    <w:rsid w:val="00C2152B"/>
    <w:rsid w:val="00C22D48"/>
    <w:rsid w:val="00C23584"/>
    <w:rsid w:val="00C237C0"/>
    <w:rsid w:val="00C23D2F"/>
    <w:rsid w:val="00C2426F"/>
    <w:rsid w:val="00C257E3"/>
    <w:rsid w:val="00C262B7"/>
    <w:rsid w:val="00C27651"/>
    <w:rsid w:val="00C30434"/>
    <w:rsid w:val="00C30995"/>
    <w:rsid w:val="00C31120"/>
    <w:rsid w:val="00C31E11"/>
    <w:rsid w:val="00C320B7"/>
    <w:rsid w:val="00C323E4"/>
    <w:rsid w:val="00C33082"/>
    <w:rsid w:val="00C33B06"/>
    <w:rsid w:val="00C33E76"/>
    <w:rsid w:val="00C346F8"/>
    <w:rsid w:val="00C34769"/>
    <w:rsid w:val="00C34845"/>
    <w:rsid w:val="00C3658A"/>
    <w:rsid w:val="00C36CD7"/>
    <w:rsid w:val="00C372A7"/>
    <w:rsid w:val="00C37387"/>
    <w:rsid w:val="00C373B1"/>
    <w:rsid w:val="00C41AE5"/>
    <w:rsid w:val="00C4327F"/>
    <w:rsid w:val="00C43643"/>
    <w:rsid w:val="00C43C4A"/>
    <w:rsid w:val="00C445DB"/>
    <w:rsid w:val="00C45361"/>
    <w:rsid w:val="00C46054"/>
    <w:rsid w:val="00C46085"/>
    <w:rsid w:val="00C46B76"/>
    <w:rsid w:val="00C47F5B"/>
    <w:rsid w:val="00C52BB9"/>
    <w:rsid w:val="00C540BF"/>
    <w:rsid w:val="00C5494A"/>
    <w:rsid w:val="00C559B8"/>
    <w:rsid w:val="00C55FA2"/>
    <w:rsid w:val="00C56821"/>
    <w:rsid w:val="00C572B8"/>
    <w:rsid w:val="00C57E94"/>
    <w:rsid w:val="00C60813"/>
    <w:rsid w:val="00C61DF9"/>
    <w:rsid w:val="00C62BC8"/>
    <w:rsid w:val="00C637C1"/>
    <w:rsid w:val="00C652E0"/>
    <w:rsid w:val="00C6567B"/>
    <w:rsid w:val="00C657FD"/>
    <w:rsid w:val="00C66574"/>
    <w:rsid w:val="00C70F01"/>
    <w:rsid w:val="00C720C5"/>
    <w:rsid w:val="00C72462"/>
    <w:rsid w:val="00C72D5F"/>
    <w:rsid w:val="00C73503"/>
    <w:rsid w:val="00C7396E"/>
    <w:rsid w:val="00C739DB"/>
    <w:rsid w:val="00C73B05"/>
    <w:rsid w:val="00C747AF"/>
    <w:rsid w:val="00C75774"/>
    <w:rsid w:val="00C758FD"/>
    <w:rsid w:val="00C75B68"/>
    <w:rsid w:val="00C75C6A"/>
    <w:rsid w:val="00C7698B"/>
    <w:rsid w:val="00C76C9C"/>
    <w:rsid w:val="00C76E68"/>
    <w:rsid w:val="00C8067E"/>
    <w:rsid w:val="00C81E49"/>
    <w:rsid w:val="00C82CA8"/>
    <w:rsid w:val="00C84FF3"/>
    <w:rsid w:val="00C8555C"/>
    <w:rsid w:val="00C85CC0"/>
    <w:rsid w:val="00C86EA7"/>
    <w:rsid w:val="00C87299"/>
    <w:rsid w:val="00C8772E"/>
    <w:rsid w:val="00C87BA7"/>
    <w:rsid w:val="00C87E5F"/>
    <w:rsid w:val="00C905EE"/>
    <w:rsid w:val="00C906C5"/>
    <w:rsid w:val="00C907A4"/>
    <w:rsid w:val="00C90C26"/>
    <w:rsid w:val="00C91077"/>
    <w:rsid w:val="00C91B4A"/>
    <w:rsid w:val="00C91C13"/>
    <w:rsid w:val="00C91EDA"/>
    <w:rsid w:val="00C921F6"/>
    <w:rsid w:val="00C927A0"/>
    <w:rsid w:val="00C94685"/>
    <w:rsid w:val="00C9493E"/>
    <w:rsid w:val="00C954A9"/>
    <w:rsid w:val="00C95EA4"/>
    <w:rsid w:val="00C962EB"/>
    <w:rsid w:val="00C97157"/>
    <w:rsid w:val="00C97807"/>
    <w:rsid w:val="00C97AC2"/>
    <w:rsid w:val="00CA0413"/>
    <w:rsid w:val="00CA0872"/>
    <w:rsid w:val="00CA0C0D"/>
    <w:rsid w:val="00CA1407"/>
    <w:rsid w:val="00CA1A40"/>
    <w:rsid w:val="00CA34B8"/>
    <w:rsid w:val="00CA369A"/>
    <w:rsid w:val="00CA3AE2"/>
    <w:rsid w:val="00CA433B"/>
    <w:rsid w:val="00CA4511"/>
    <w:rsid w:val="00CA52E7"/>
    <w:rsid w:val="00CA6AF3"/>
    <w:rsid w:val="00CB06A0"/>
    <w:rsid w:val="00CB14DB"/>
    <w:rsid w:val="00CB2C18"/>
    <w:rsid w:val="00CB34CA"/>
    <w:rsid w:val="00CB34DF"/>
    <w:rsid w:val="00CB53AB"/>
    <w:rsid w:val="00CB6D84"/>
    <w:rsid w:val="00CC0340"/>
    <w:rsid w:val="00CC0520"/>
    <w:rsid w:val="00CC0ABA"/>
    <w:rsid w:val="00CC0F5D"/>
    <w:rsid w:val="00CC10E5"/>
    <w:rsid w:val="00CC1FD8"/>
    <w:rsid w:val="00CC2BDE"/>
    <w:rsid w:val="00CC2DF1"/>
    <w:rsid w:val="00CC317F"/>
    <w:rsid w:val="00CC323B"/>
    <w:rsid w:val="00CC41D5"/>
    <w:rsid w:val="00CC4511"/>
    <w:rsid w:val="00CC523A"/>
    <w:rsid w:val="00CC5850"/>
    <w:rsid w:val="00CC647E"/>
    <w:rsid w:val="00CC712A"/>
    <w:rsid w:val="00CC7511"/>
    <w:rsid w:val="00CC7B48"/>
    <w:rsid w:val="00CC7CE6"/>
    <w:rsid w:val="00CD02ED"/>
    <w:rsid w:val="00CD04C2"/>
    <w:rsid w:val="00CD0877"/>
    <w:rsid w:val="00CD221E"/>
    <w:rsid w:val="00CD226A"/>
    <w:rsid w:val="00CD2399"/>
    <w:rsid w:val="00CD2539"/>
    <w:rsid w:val="00CD3454"/>
    <w:rsid w:val="00CD3E59"/>
    <w:rsid w:val="00CD43F6"/>
    <w:rsid w:val="00CD465E"/>
    <w:rsid w:val="00CD4668"/>
    <w:rsid w:val="00CD4BDF"/>
    <w:rsid w:val="00CD5D7A"/>
    <w:rsid w:val="00CD5E86"/>
    <w:rsid w:val="00CD61BE"/>
    <w:rsid w:val="00CD6333"/>
    <w:rsid w:val="00CD6AC7"/>
    <w:rsid w:val="00CD6BC1"/>
    <w:rsid w:val="00CE076D"/>
    <w:rsid w:val="00CE0883"/>
    <w:rsid w:val="00CE16C4"/>
    <w:rsid w:val="00CE1FB6"/>
    <w:rsid w:val="00CE2A3C"/>
    <w:rsid w:val="00CE4576"/>
    <w:rsid w:val="00CE6C56"/>
    <w:rsid w:val="00CE7045"/>
    <w:rsid w:val="00CF0046"/>
    <w:rsid w:val="00CF0605"/>
    <w:rsid w:val="00CF0C29"/>
    <w:rsid w:val="00CF15F2"/>
    <w:rsid w:val="00CF2190"/>
    <w:rsid w:val="00CF2385"/>
    <w:rsid w:val="00CF4148"/>
    <w:rsid w:val="00CF4917"/>
    <w:rsid w:val="00CF594E"/>
    <w:rsid w:val="00CF6C54"/>
    <w:rsid w:val="00D00658"/>
    <w:rsid w:val="00D01918"/>
    <w:rsid w:val="00D01EBC"/>
    <w:rsid w:val="00D02DA4"/>
    <w:rsid w:val="00D034D4"/>
    <w:rsid w:val="00D03578"/>
    <w:rsid w:val="00D038DE"/>
    <w:rsid w:val="00D04515"/>
    <w:rsid w:val="00D04623"/>
    <w:rsid w:val="00D05357"/>
    <w:rsid w:val="00D07186"/>
    <w:rsid w:val="00D07B8C"/>
    <w:rsid w:val="00D10880"/>
    <w:rsid w:val="00D10E88"/>
    <w:rsid w:val="00D113C9"/>
    <w:rsid w:val="00D12152"/>
    <w:rsid w:val="00D1285B"/>
    <w:rsid w:val="00D14074"/>
    <w:rsid w:val="00D17A4E"/>
    <w:rsid w:val="00D17CF4"/>
    <w:rsid w:val="00D20A65"/>
    <w:rsid w:val="00D215E9"/>
    <w:rsid w:val="00D2196E"/>
    <w:rsid w:val="00D2221B"/>
    <w:rsid w:val="00D22CE2"/>
    <w:rsid w:val="00D23379"/>
    <w:rsid w:val="00D23453"/>
    <w:rsid w:val="00D2453E"/>
    <w:rsid w:val="00D2462C"/>
    <w:rsid w:val="00D24C26"/>
    <w:rsid w:val="00D266F6"/>
    <w:rsid w:val="00D26B46"/>
    <w:rsid w:val="00D27DA1"/>
    <w:rsid w:val="00D27FBF"/>
    <w:rsid w:val="00D30B02"/>
    <w:rsid w:val="00D3106B"/>
    <w:rsid w:val="00D313C4"/>
    <w:rsid w:val="00D31587"/>
    <w:rsid w:val="00D3218D"/>
    <w:rsid w:val="00D321BC"/>
    <w:rsid w:val="00D34B65"/>
    <w:rsid w:val="00D35187"/>
    <w:rsid w:val="00D351CA"/>
    <w:rsid w:val="00D35C3D"/>
    <w:rsid w:val="00D372BD"/>
    <w:rsid w:val="00D37E7F"/>
    <w:rsid w:val="00D4095D"/>
    <w:rsid w:val="00D412B5"/>
    <w:rsid w:val="00D423D7"/>
    <w:rsid w:val="00D4250A"/>
    <w:rsid w:val="00D42593"/>
    <w:rsid w:val="00D42A8B"/>
    <w:rsid w:val="00D43065"/>
    <w:rsid w:val="00D43D5A"/>
    <w:rsid w:val="00D44175"/>
    <w:rsid w:val="00D442C2"/>
    <w:rsid w:val="00D4469C"/>
    <w:rsid w:val="00D458C3"/>
    <w:rsid w:val="00D4595B"/>
    <w:rsid w:val="00D45E68"/>
    <w:rsid w:val="00D460B5"/>
    <w:rsid w:val="00D46676"/>
    <w:rsid w:val="00D4727E"/>
    <w:rsid w:val="00D47BD0"/>
    <w:rsid w:val="00D500B2"/>
    <w:rsid w:val="00D5057B"/>
    <w:rsid w:val="00D50910"/>
    <w:rsid w:val="00D50E2A"/>
    <w:rsid w:val="00D522A6"/>
    <w:rsid w:val="00D536FC"/>
    <w:rsid w:val="00D53D93"/>
    <w:rsid w:val="00D540F3"/>
    <w:rsid w:val="00D5604D"/>
    <w:rsid w:val="00D56191"/>
    <w:rsid w:val="00D56DF0"/>
    <w:rsid w:val="00D57109"/>
    <w:rsid w:val="00D57296"/>
    <w:rsid w:val="00D57C3F"/>
    <w:rsid w:val="00D600F9"/>
    <w:rsid w:val="00D616E9"/>
    <w:rsid w:val="00D62FB3"/>
    <w:rsid w:val="00D63316"/>
    <w:rsid w:val="00D63578"/>
    <w:rsid w:val="00D6381C"/>
    <w:rsid w:val="00D642F9"/>
    <w:rsid w:val="00D65CFC"/>
    <w:rsid w:val="00D66D98"/>
    <w:rsid w:val="00D66F86"/>
    <w:rsid w:val="00D67E25"/>
    <w:rsid w:val="00D70DC9"/>
    <w:rsid w:val="00D71527"/>
    <w:rsid w:val="00D71BFA"/>
    <w:rsid w:val="00D735BE"/>
    <w:rsid w:val="00D73FB7"/>
    <w:rsid w:val="00D746F6"/>
    <w:rsid w:val="00D74F93"/>
    <w:rsid w:val="00D7592E"/>
    <w:rsid w:val="00D763C0"/>
    <w:rsid w:val="00D76C89"/>
    <w:rsid w:val="00D76FB2"/>
    <w:rsid w:val="00D773FB"/>
    <w:rsid w:val="00D8273E"/>
    <w:rsid w:val="00D828B9"/>
    <w:rsid w:val="00D83556"/>
    <w:rsid w:val="00D852CF"/>
    <w:rsid w:val="00D85B36"/>
    <w:rsid w:val="00D87149"/>
    <w:rsid w:val="00D9010D"/>
    <w:rsid w:val="00D90292"/>
    <w:rsid w:val="00D902FE"/>
    <w:rsid w:val="00D90CC2"/>
    <w:rsid w:val="00D90D7E"/>
    <w:rsid w:val="00D91874"/>
    <w:rsid w:val="00D92289"/>
    <w:rsid w:val="00D93509"/>
    <w:rsid w:val="00D93512"/>
    <w:rsid w:val="00D937BA"/>
    <w:rsid w:val="00D9413B"/>
    <w:rsid w:val="00D94EDC"/>
    <w:rsid w:val="00D94F39"/>
    <w:rsid w:val="00D96F40"/>
    <w:rsid w:val="00D9702E"/>
    <w:rsid w:val="00D97E65"/>
    <w:rsid w:val="00DA1395"/>
    <w:rsid w:val="00DA1DC0"/>
    <w:rsid w:val="00DA36BA"/>
    <w:rsid w:val="00DA37DD"/>
    <w:rsid w:val="00DA3D90"/>
    <w:rsid w:val="00DA5F9C"/>
    <w:rsid w:val="00DA69F6"/>
    <w:rsid w:val="00DA6A57"/>
    <w:rsid w:val="00DA7394"/>
    <w:rsid w:val="00DA783A"/>
    <w:rsid w:val="00DA7D20"/>
    <w:rsid w:val="00DB058E"/>
    <w:rsid w:val="00DB0AC7"/>
    <w:rsid w:val="00DB1773"/>
    <w:rsid w:val="00DB1E98"/>
    <w:rsid w:val="00DB28EE"/>
    <w:rsid w:val="00DB518A"/>
    <w:rsid w:val="00DB5EFC"/>
    <w:rsid w:val="00DB7050"/>
    <w:rsid w:val="00DC1089"/>
    <w:rsid w:val="00DC13F6"/>
    <w:rsid w:val="00DC1B5F"/>
    <w:rsid w:val="00DC253E"/>
    <w:rsid w:val="00DC42CB"/>
    <w:rsid w:val="00DC49D4"/>
    <w:rsid w:val="00DC53DB"/>
    <w:rsid w:val="00DC7331"/>
    <w:rsid w:val="00DC7ADC"/>
    <w:rsid w:val="00DC7D43"/>
    <w:rsid w:val="00DC7FD3"/>
    <w:rsid w:val="00DD04FE"/>
    <w:rsid w:val="00DD09B2"/>
    <w:rsid w:val="00DD1188"/>
    <w:rsid w:val="00DD1883"/>
    <w:rsid w:val="00DD1AD6"/>
    <w:rsid w:val="00DD2BC3"/>
    <w:rsid w:val="00DD2DDF"/>
    <w:rsid w:val="00DD3375"/>
    <w:rsid w:val="00DD3C57"/>
    <w:rsid w:val="00DD3C9F"/>
    <w:rsid w:val="00DD45E6"/>
    <w:rsid w:val="00DD4650"/>
    <w:rsid w:val="00DD48E5"/>
    <w:rsid w:val="00DD49E7"/>
    <w:rsid w:val="00DD4AA0"/>
    <w:rsid w:val="00DD5140"/>
    <w:rsid w:val="00DD60BC"/>
    <w:rsid w:val="00DD6159"/>
    <w:rsid w:val="00DD6F36"/>
    <w:rsid w:val="00DE0F48"/>
    <w:rsid w:val="00DE11F2"/>
    <w:rsid w:val="00DE32B1"/>
    <w:rsid w:val="00DE3D8B"/>
    <w:rsid w:val="00DE4010"/>
    <w:rsid w:val="00DE54B5"/>
    <w:rsid w:val="00DE54B9"/>
    <w:rsid w:val="00DE58A2"/>
    <w:rsid w:val="00DE5960"/>
    <w:rsid w:val="00DE66AD"/>
    <w:rsid w:val="00DE7C31"/>
    <w:rsid w:val="00DE7F7C"/>
    <w:rsid w:val="00DF15D3"/>
    <w:rsid w:val="00DF1603"/>
    <w:rsid w:val="00DF20D3"/>
    <w:rsid w:val="00DF2D34"/>
    <w:rsid w:val="00DF2FE1"/>
    <w:rsid w:val="00DF3945"/>
    <w:rsid w:val="00DF4138"/>
    <w:rsid w:val="00E005D7"/>
    <w:rsid w:val="00E0417F"/>
    <w:rsid w:val="00E042AB"/>
    <w:rsid w:val="00E04420"/>
    <w:rsid w:val="00E04678"/>
    <w:rsid w:val="00E0568F"/>
    <w:rsid w:val="00E058BF"/>
    <w:rsid w:val="00E05EFB"/>
    <w:rsid w:val="00E062E4"/>
    <w:rsid w:val="00E067C3"/>
    <w:rsid w:val="00E078FD"/>
    <w:rsid w:val="00E07E27"/>
    <w:rsid w:val="00E07F00"/>
    <w:rsid w:val="00E11B69"/>
    <w:rsid w:val="00E12BD9"/>
    <w:rsid w:val="00E13B64"/>
    <w:rsid w:val="00E13BEB"/>
    <w:rsid w:val="00E14235"/>
    <w:rsid w:val="00E152A7"/>
    <w:rsid w:val="00E154E4"/>
    <w:rsid w:val="00E21103"/>
    <w:rsid w:val="00E22CE7"/>
    <w:rsid w:val="00E243A8"/>
    <w:rsid w:val="00E248DF"/>
    <w:rsid w:val="00E24CBE"/>
    <w:rsid w:val="00E2644F"/>
    <w:rsid w:val="00E2662F"/>
    <w:rsid w:val="00E270AE"/>
    <w:rsid w:val="00E27460"/>
    <w:rsid w:val="00E2763A"/>
    <w:rsid w:val="00E305FF"/>
    <w:rsid w:val="00E306C9"/>
    <w:rsid w:val="00E30B98"/>
    <w:rsid w:val="00E31896"/>
    <w:rsid w:val="00E32524"/>
    <w:rsid w:val="00E32DAA"/>
    <w:rsid w:val="00E3366C"/>
    <w:rsid w:val="00E33CCF"/>
    <w:rsid w:val="00E33D1D"/>
    <w:rsid w:val="00E3437D"/>
    <w:rsid w:val="00E3442C"/>
    <w:rsid w:val="00E34CFD"/>
    <w:rsid w:val="00E34E15"/>
    <w:rsid w:val="00E3639F"/>
    <w:rsid w:val="00E3695A"/>
    <w:rsid w:val="00E371EC"/>
    <w:rsid w:val="00E37E1B"/>
    <w:rsid w:val="00E37F21"/>
    <w:rsid w:val="00E4158E"/>
    <w:rsid w:val="00E42217"/>
    <w:rsid w:val="00E423B8"/>
    <w:rsid w:val="00E42704"/>
    <w:rsid w:val="00E42C8E"/>
    <w:rsid w:val="00E447D7"/>
    <w:rsid w:val="00E44A53"/>
    <w:rsid w:val="00E44BA6"/>
    <w:rsid w:val="00E45F55"/>
    <w:rsid w:val="00E468CD"/>
    <w:rsid w:val="00E46BC1"/>
    <w:rsid w:val="00E47701"/>
    <w:rsid w:val="00E5025A"/>
    <w:rsid w:val="00E506E9"/>
    <w:rsid w:val="00E50BEF"/>
    <w:rsid w:val="00E513D5"/>
    <w:rsid w:val="00E5476F"/>
    <w:rsid w:val="00E5513D"/>
    <w:rsid w:val="00E5671A"/>
    <w:rsid w:val="00E5726B"/>
    <w:rsid w:val="00E57F66"/>
    <w:rsid w:val="00E60317"/>
    <w:rsid w:val="00E603E2"/>
    <w:rsid w:val="00E60897"/>
    <w:rsid w:val="00E61D41"/>
    <w:rsid w:val="00E63EA5"/>
    <w:rsid w:val="00E66BA7"/>
    <w:rsid w:val="00E66F1D"/>
    <w:rsid w:val="00E67777"/>
    <w:rsid w:val="00E70742"/>
    <w:rsid w:val="00E7296A"/>
    <w:rsid w:val="00E72995"/>
    <w:rsid w:val="00E7305F"/>
    <w:rsid w:val="00E751CB"/>
    <w:rsid w:val="00E753D8"/>
    <w:rsid w:val="00E7590A"/>
    <w:rsid w:val="00E75CB9"/>
    <w:rsid w:val="00E7615F"/>
    <w:rsid w:val="00E776AC"/>
    <w:rsid w:val="00E7775F"/>
    <w:rsid w:val="00E80207"/>
    <w:rsid w:val="00E80590"/>
    <w:rsid w:val="00E80BEE"/>
    <w:rsid w:val="00E813C8"/>
    <w:rsid w:val="00E824D7"/>
    <w:rsid w:val="00E831B2"/>
    <w:rsid w:val="00E83932"/>
    <w:rsid w:val="00E844D9"/>
    <w:rsid w:val="00E85F66"/>
    <w:rsid w:val="00E86348"/>
    <w:rsid w:val="00E86AF5"/>
    <w:rsid w:val="00E873B2"/>
    <w:rsid w:val="00E8758A"/>
    <w:rsid w:val="00E911BC"/>
    <w:rsid w:val="00E91F4F"/>
    <w:rsid w:val="00E91F6C"/>
    <w:rsid w:val="00E92B59"/>
    <w:rsid w:val="00E92DE4"/>
    <w:rsid w:val="00E93556"/>
    <w:rsid w:val="00E936A3"/>
    <w:rsid w:val="00E93785"/>
    <w:rsid w:val="00E94339"/>
    <w:rsid w:val="00E94A0C"/>
    <w:rsid w:val="00E95009"/>
    <w:rsid w:val="00E95F27"/>
    <w:rsid w:val="00E963DF"/>
    <w:rsid w:val="00E96B8D"/>
    <w:rsid w:val="00E96C2D"/>
    <w:rsid w:val="00E97751"/>
    <w:rsid w:val="00EA0039"/>
    <w:rsid w:val="00EA33B0"/>
    <w:rsid w:val="00EA3D5A"/>
    <w:rsid w:val="00EA3F4C"/>
    <w:rsid w:val="00EA40CA"/>
    <w:rsid w:val="00EA416C"/>
    <w:rsid w:val="00EA45C3"/>
    <w:rsid w:val="00EA462F"/>
    <w:rsid w:val="00EA48E8"/>
    <w:rsid w:val="00EA6802"/>
    <w:rsid w:val="00EA72DC"/>
    <w:rsid w:val="00EB0B8E"/>
    <w:rsid w:val="00EB22A1"/>
    <w:rsid w:val="00EB2772"/>
    <w:rsid w:val="00EB3628"/>
    <w:rsid w:val="00EB531B"/>
    <w:rsid w:val="00EB58AE"/>
    <w:rsid w:val="00EB5E86"/>
    <w:rsid w:val="00EB6C68"/>
    <w:rsid w:val="00EC0B53"/>
    <w:rsid w:val="00EC0BCC"/>
    <w:rsid w:val="00EC0E4B"/>
    <w:rsid w:val="00EC11DC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636E"/>
    <w:rsid w:val="00EC6BC9"/>
    <w:rsid w:val="00EC6E71"/>
    <w:rsid w:val="00EC74F9"/>
    <w:rsid w:val="00EC778C"/>
    <w:rsid w:val="00EC7DF8"/>
    <w:rsid w:val="00ED0708"/>
    <w:rsid w:val="00ED0FE5"/>
    <w:rsid w:val="00ED2AB0"/>
    <w:rsid w:val="00ED3415"/>
    <w:rsid w:val="00ED3E42"/>
    <w:rsid w:val="00ED429F"/>
    <w:rsid w:val="00ED4922"/>
    <w:rsid w:val="00ED55BB"/>
    <w:rsid w:val="00ED6ADD"/>
    <w:rsid w:val="00ED7070"/>
    <w:rsid w:val="00ED71B4"/>
    <w:rsid w:val="00ED79A9"/>
    <w:rsid w:val="00ED7DA9"/>
    <w:rsid w:val="00EE0370"/>
    <w:rsid w:val="00EE11EF"/>
    <w:rsid w:val="00EE1382"/>
    <w:rsid w:val="00EE182E"/>
    <w:rsid w:val="00EE3256"/>
    <w:rsid w:val="00EE3438"/>
    <w:rsid w:val="00EE449F"/>
    <w:rsid w:val="00EE58B9"/>
    <w:rsid w:val="00EE6910"/>
    <w:rsid w:val="00EF016A"/>
    <w:rsid w:val="00EF0295"/>
    <w:rsid w:val="00EF0A40"/>
    <w:rsid w:val="00EF18DD"/>
    <w:rsid w:val="00EF1976"/>
    <w:rsid w:val="00EF1A83"/>
    <w:rsid w:val="00EF1D57"/>
    <w:rsid w:val="00EF1EE9"/>
    <w:rsid w:val="00EF2130"/>
    <w:rsid w:val="00EF341C"/>
    <w:rsid w:val="00EF36E3"/>
    <w:rsid w:val="00EF402C"/>
    <w:rsid w:val="00EF43B7"/>
    <w:rsid w:val="00EF462F"/>
    <w:rsid w:val="00EF490B"/>
    <w:rsid w:val="00EF4C6F"/>
    <w:rsid w:val="00EF65F2"/>
    <w:rsid w:val="00EF699F"/>
    <w:rsid w:val="00EF6D98"/>
    <w:rsid w:val="00EF6F2F"/>
    <w:rsid w:val="00EF70A0"/>
    <w:rsid w:val="00EF75F8"/>
    <w:rsid w:val="00EF78E3"/>
    <w:rsid w:val="00EF7C51"/>
    <w:rsid w:val="00F02EBF"/>
    <w:rsid w:val="00F03D99"/>
    <w:rsid w:val="00F04757"/>
    <w:rsid w:val="00F04FBD"/>
    <w:rsid w:val="00F05645"/>
    <w:rsid w:val="00F07A17"/>
    <w:rsid w:val="00F10518"/>
    <w:rsid w:val="00F1157C"/>
    <w:rsid w:val="00F11C53"/>
    <w:rsid w:val="00F11FB7"/>
    <w:rsid w:val="00F120A1"/>
    <w:rsid w:val="00F138CA"/>
    <w:rsid w:val="00F13F43"/>
    <w:rsid w:val="00F14384"/>
    <w:rsid w:val="00F15C7F"/>
    <w:rsid w:val="00F16074"/>
    <w:rsid w:val="00F171C4"/>
    <w:rsid w:val="00F20424"/>
    <w:rsid w:val="00F20844"/>
    <w:rsid w:val="00F2131B"/>
    <w:rsid w:val="00F21455"/>
    <w:rsid w:val="00F220DD"/>
    <w:rsid w:val="00F224FC"/>
    <w:rsid w:val="00F23350"/>
    <w:rsid w:val="00F246E2"/>
    <w:rsid w:val="00F24F54"/>
    <w:rsid w:val="00F253CC"/>
    <w:rsid w:val="00F2716A"/>
    <w:rsid w:val="00F302C7"/>
    <w:rsid w:val="00F306A5"/>
    <w:rsid w:val="00F30CD3"/>
    <w:rsid w:val="00F30CEA"/>
    <w:rsid w:val="00F31BAF"/>
    <w:rsid w:val="00F322F7"/>
    <w:rsid w:val="00F323E0"/>
    <w:rsid w:val="00F32B48"/>
    <w:rsid w:val="00F32FFB"/>
    <w:rsid w:val="00F341EB"/>
    <w:rsid w:val="00F35989"/>
    <w:rsid w:val="00F375DB"/>
    <w:rsid w:val="00F3767E"/>
    <w:rsid w:val="00F40490"/>
    <w:rsid w:val="00F417B4"/>
    <w:rsid w:val="00F42C81"/>
    <w:rsid w:val="00F433AE"/>
    <w:rsid w:val="00F44326"/>
    <w:rsid w:val="00F4449A"/>
    <w:rsid w:val="00F44870"/>
    <w:rsid w:val="00F44A5F"/>
    <w:rsid w:val="00F44A77"/>
    <w:rsid w:val="00F44C4E"/>
    <w:rsid w:val="00F466F3"/>
    <w:rsid w:val="00F478F3"/>
    <w:rsid w:val="00F505B1"/>
    <w:rsid w:val="00F506F1"/>
    <w:rsid w:val="00F5126D"/>
    <w:rsid w:val="00F514FE"/>
    <w:rsid w:val="00F52006"/>
    <w:rsid w:val="00F5226A"/>
    <w:rsid w:val="00F52AFB"/>
    <w:rsid w:val="00F52B72"/>
    <w:rsid w:val="00F52EAE"/>
    <w:rsid w:val="00F532A2"/>
    <w:rsid w:val="00F5393A"/>
    <w:rsid w:val="00F53AFB"/>
    <w:rsid w:val="00F54364"/>
    <w:rsid w:val="00F547E6"/>
    <w:rsid w:val="00F54E97"/>
    <w:rsid w:val="00F55114"/>
    <w:rsid w:val="00F55225"/>
    <w:rsid w:val="00F556BA"/>
    <w:rsid w:val="00F55C2B"/>
    <w:rsid w:val="00F566C9"/>
    <w:rsid w:val="00F56AFC"/>
    <w:rsid w:val="00F56F75"/>
    <w:rsid w:val="00F5773B"/>
    <w:rsid w:val="00F600E9"/>
    <w:rsid w:val="00F60364"/>
    <w:rsid w:val="00F62800"/>
    <w:rsid w:val="00F62B8F"/>
    <w:rsid w:val="00F6484E"/>
    <w:rsid w:val="00F64865"/>
    <w:rsid w:val="00F64E13"/>
    <w:rsid w:val="00F64FE2"/>
    <w:rsid w:val="00F659ED"/>
    <w:rsid w:val="00F66240"/>
    <w:rsid w:val="00F66546"/>
    <w:rsid w:val="00F66B17"/>
    <w:rsid w:val="00F66FC6"/>
    <w:rsid w:val="00F67317"/>
    <w:rsid w:val="00F6770A"/>
    <w:rsid w:val="00F67A20"/>
    <w:rsid w:val="00F71652"/>
    <w:rsid w:val="00F71CF8"/>
    <w:rsid w:val="00F72ABA"/>
    <w:rsid w:val="00F7388C"/>
    <w:rsid w:val="00F73972"/>
    <w:rsid w:val="00F739DC"/>
    <w:rsid w:val="00F74306"/>
    <w:rsid w:val="00F74C0B"/>
    <w:rsid w:val="00F75D9E"/>
    <w:rsid w:val="00F76512"/>
    <w:rsid w:val="00F7689D"/>
    <w:rsid w:val="00F808E8"/>
    <w:rsid w:val="00F80B67"/>
    <w:rsid w:val="00F817C1"/>
    <w:rsid w:val="00F818C3"/>
    <w:rsid w:val="00F81B45"/>
    <w:rsid w:val="00F8325D"/>
    <w:rsid w:val="00F83B8F"/>
    <w:rsid w:val="00F8434A"/>
    <w:rsid w:val="00F84AC0"/>
    <w:rsid w:val="00F84CF5"/>
    <w:rsid w:val="00F84E1B"/>
    <w:rsid w:val="00F85968"/>
    <w:rsid w:val="00F8603D"/>
    <w:rsid w:val="00F86AA9"/>
    <w:rsid w:val="00F91696"/>
    <w:rsid w:val="00F91FE2"/>
    <w:rsid w:val="00F92533"/>
    <w:rsid w:val="00F928BC"/>
    <w:rsid w:val="00F95233"/>
    <w:rsid w:val="00F95667"/>
    <w:rsid w:val="00F962CE"/>
    <w:rsid w:val="00F96D0C"/>
    <w:rsid w:val="00F976AC"/>
    <w:rsid w:val="00F97FFB"/>
    <w:rsid w:val="00FA1235"/>
    <w:rsid w:val="00FA1790"/>
    <w:rsid w:val="00FA1FB7"/>
    <w:rsid w:val="00FA427A"/>
    <w:rsid w:val="00FA4383"/>
    <w:rsid w:val="00FA5489"/>
    <w:rsid w:val="00FA5A7A"/>
    <w:rsid w:val="00FA5C19"/>
    <w:rsid w:val="00FA7D0C"/>
    <w:rsid w:val="00FB00F0"/>
    <w:rsid w:val="00FB0E6F"/>
    <w:rsid w:val="00FB1646"/>
    <w:rsid w:val="00FB1B93"/>
    <w:rsid w:val="00FB23AC"/>
    <w:rsid w:val="00FB247A"/>
    <w:rsid w:val="00FB2994"/>
    <w:rsid w:val="00FB29F1"/>
    <w:rsid w:val="00FB2CEC"/>
    <w:rsid w:val="00FB3E61"/>
    <w:rsid w:val="00FB5351"/>
    <w:rsid w:val="00FB5914"/>
    <w:rsid w:val="00FB686C"/>
    <w:rsid w:val="00FB6F9E"/>
    <w:rsid w:val="00FB7756"/>
    <w:rsid w:val="00FC02FE"/>
    <w:rsid w:val="00FC1E76"/>
    <w:rsid w:val="00FC234E"/>
    <w:rsid w:val="00FC3534"/>
    <w:rsid w:val="00FC353A"/>
    <w:rsid w:val="00FC3AD1"/>
    <w:rsid w:val="00FC3BD6"/>
    <w:rsid w:val="00FC3F41"/>
    <w:rsid w:val="00FC42A4"/>
    <w:rsid w:val="00FC47D4"/>
    <w:rsid w:val="00FC5364"/>
    <w:rsid w:val="00FC6487"/>
    <w:rsid w:val="00FC6D67"/>
    <w:rsid w:val="00FC7425"/>
    <w:rsid w:val="00FC77DD"/>
    <w:rsid w:val="00FD04C3"/>
    <w:rsid w:val="00FD0B2A"/>
    <w:rsid w:val="00FD0D7D"/>
    <w:rsid w:val="00FD1116"/>
    <w:rsid w:val="00FD168B"/>
    <w:rsid w:val="00FD2554"/>
    <w:rsid w:val="00FD2A89"/>
    <w:rsid w:val="00FD2DD9"/>
    <w:rsid w:val="00FD40FC"/>
    <w:rsid w:val="00FD57CB"/>
    <w:rsid w:val="00FD5C20"/>
    <w:rsid w:val="00FD63EE"/>
    <w:rsid w:val="00FD7D89"/>
    <w:rsid w:val="00FE0486"/>
    <w:rsid w:val="00FE0973"/>
    <w:rsid w:val="00FE1AA4"/>
    <w:rsid w:val="00FE3A9A"/>
    <w:rsid w:val="00FE548C"/>
    <w:rsid w:val="00FE595E"/>
    <w:rsid w:val="00FE601A"/>
    <w:rsid w:val="00FE6696"/>
    <w:rsid w:val="00FE6823"/>
    <w:rsid w:val="00FF12F2"/>
    <w:rsid w:val="00FF1599"/>
    <w:rsid w:val="00FF1B85"/>
    <w:rsid w:val="00FF23CB"/>
    <w:rsid w:val="00FF2C6E"/>
    <w:rsid w:val="00FF41F0"/>
    <w:rsid w:val="00FF42CB"/>
    <w:rsid w:val="00FF56A7"/>
    <w:rsid w:val="00FF5934"/>
    <w:rsid w:val="00FF5A09"/>
    <w:rsid w:val="00FF5C60"/>
    <w:rsid w:val="00FF5D7E"/>
    <w:rsid w:val="00FF6290"/>
    <w:rsid w:val="00FF695B"/>
    <w:rsid w:val="00FF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7B516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863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63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63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63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863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8634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8634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E8634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863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86348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8634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86348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8634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8634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8634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8634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8634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86348"/>
    <w:rPr>
      <w:rFonts w:ascii="Arial" w:hAnsi="Arial" w:cs="Arial"/>
    </w:rPr>
  </w:style>
  <w:style w:type="character" w:styleId="Emphasis">
    <w:name w:val="Emphasis"/>
    <w:basedOn w:val="DefaultParagraphFont"/>
    <w:uiPriority w:val="99"/>
    <w:qFormat/>
    <w:rsid w:val="00E86348"/>
    <w:rPr>
      <w:rFonts w:ascii="Times New Roman" w:hAnsi="Times New Roman" w:cs="Times New Roman"/>
      <w:b/>
      <w:bCs/>
      <w:i/>
      <w:iCs/>
    </w:rPr>
  </w:style>
  <w:style w:type="paragraph" w:styleId="Title">
    <w:name w:val="Title"/>
    <w:basedOn w:val="Normal"/>
    <w:next w:val="Normal"/>
    <w:link w:val="TitleChar"/>
    <w:uiPriority w:val="99"/>
    <w:qFormat/>
    <w:rsid w:val="00E8634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86348"/>
    <w:rPr>
      <w:rFonts w:ascii="Arial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86348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86348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99"/>
    <w:qFormat/>
    <w:rsid w:val="00E86348"/>
    <w:rPr>
      <w:b/>
      <w:bCs/>
    </w:rPr>
  </w:style>
  <w:style w:type="paragraph" w:styleId="NoSpacing">
    <w:name w:val="No Spacing"/>
    <w:basedOn w:val="Normal"/>
    <w:link w:val="NoSpacingChar"/>
    <w:uiPriority w:val="99"/>
    <w:qFormat/>
    <w:rsid w:val="00E86348"/>
    <w:rPr>
      <w:sz w:val="32"/>
      <w:szCs w:val="32"/>
    </w:rPr>
  </w:style>
  <w:style w:type="paragraph" w:styleId="ListParagraph">
    <w:name w:val="List Paragraph"/>
    <w:basedOn w:val="Normal"/>
    <w:uiPriority w:val="99"/>
    <w:qFormat/>
    <w:rsid w:val="00E8634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E86348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E8634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86348"/>
    <w:pPr>
      <w:ind w:left="720" w:right="72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86348"/>
    <w:rPr>
      <w:b/>
      <w:bCs/>
      <w:i/>
      <w:iCs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E86348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E86348"/>
    <w:rPr>
      <w:b/>
      <w:bCs/>
      <w:i/>
      <w:iCs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E8634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E86348"/>
    <w:rPr>
      <w:b/>
      <w:bCs/>
      <w:sz w:val="24"/>
      <w:szCs w:val="24"/>
      <w:u w:val="single"/>
    </w:rPr>
  </w:style>
  <w:style w:type="character" w:styleId="BookTitle">
    <w:name w:val="Book Title"/>
    <w:basedOn w:val="DefaultParagraphFont"/>
    <w:uiPriority w:val="99"/>
    <w:qFormat/>
    <w:rsid w:val="00E86348"/>
    <w:rPr>
      <w:rFonts w:ascii="Arial" w:hAnsi="Arial" w:cs="Arial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E8634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7B5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516A"/>
    <w:rPr>
      <w:rFonts w:ascii="Tahoma" w:hAnsi="Tahoma" w:cs="Tahoma"/>
      <w:sz w:val="16"/>
      <w:szCs w:val="16"/>
      <w:lang w:val="ru-RU" w:eastAsia="ru-RU"/>
    </w:rPr>
  </w:style>
  <w:style w:type="paragraph" w:styleId="Footer">
    <w:name w:val="footer"/>
    <w:basedOn w:val="Normal"/>
    <w:link w:val="FooterChar"/>
    <w:uiPriority w:val="99"/>
    <w:rsid w:val="00C652E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52E0"/>
    <w:rPr>
      <w:rFonts w:ascii="Times New Roman" w:hAnsi="Times New Roman" w:cs="Times New Roman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C3476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36446C"/>
    <w:rPr>
      <w:rFonts w:ascii="Times New Roman" w:hAnsi="Times New Roman" w:cs="Times New Roman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4</Pages>
  <Words>645</Words>
  <Characters>3677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6</cp:revision>
  <cp:lastPrinted>2015-06-20T11:33:00Z</cp:lastPrinted>
  <dcterms:created xsi:type="dcterms:W3CDTF">2015-06-20T11:24:00Z</dcterms:created>
  <dcterms:modified xsi:type="dcterms:W3CDTF">2015-06-20T11:40:00Z</dcterms:modified>
</cp:coreProperties>
</file>