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2C7" w:rsidRPr="009C3C08" w:rsidRDefault="007F12C7" w:rsidP="000F6FDC">
      <w:pPr>
        <w:jc w:val="center"/>
        <w:rPr>
          <w:b/>
          <w:bCs/>
          <w:noProof/>
          <w:sz w:val="32"/>
          <w:szCs w:val="32"/>
        </w:rPr>
      </w:pPr>
      <w:r w:rsidRPr="003C4403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7F12C7" w:rsidRPr="009C3C08" w:rsidRDefault="007F12C7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7F12C7" w:rsidRPr="009C3C08" w:rsidRDefault="007F12C7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7F12C7" w:rsidRPr="009C3C08" w:rsidRDefault="007F12C7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7F12C7" w:rsidRPr="009C3C08" w:rsidRDefault="007F12C7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7F12C7" w:rsidRPr="009C3C08" w:rsidRDefault="007F12C7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7F12C7" w:rsidRPr="005B3D17" w:rsidRDefault="007F12C7" w:rsidP="000F6FDC">
      <w:pPr>
        <w:jc w:val="center"/>
        <w:rPr>
          <w:b/>
          <w:bCs/>
          <w:sz w:val="28"/>
          <w:szCs w:val="28"/>
        </w:rPr>
      </w:pPr>
    </w:p>
    <w:p w:rsidR="007F12C7" w:rsidRPr="009C3C08" w:rsidRDefault="007F12C7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F12C7" w:rsidRPr="009C3C08" w:rsidRDefault="007F12C7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31.03.2016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80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7F12C7" w:rsidRDefault="007F12C7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7F12C7" w:rsidRDefault="007F12C7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7F12C7" w:rsidRDefault="007F12C7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7F12C7" w:rsidRPr="005B3D17" w:rsidRDefault="007F12C7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7F12C7" w:rsidRDefault="007F12C7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7F12C7" w:rsidRDefault="007F12C7" w:rsidP="0082778E">
      <w:pPr>
        <w:pStyle w:val="ConsPlusCell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</w:t>
      </w:r>
      <w:r>
        <w:rPr>
          <w:rFonts w:ascii="Times New Roman" w:hAnsi="Times New Roman" w:cs="Times New Roman"/>
          <w:kern w:val="2"/>
          <w:sz w:val="28"/>
          <w:szCs w:val="28"/>
        </w:rPr>
        <w:t>ях приведения в соответствие с р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ешени</w:t>
      </w:r>
      <w:r>
        <w:rPr>
          <w:rFonts w:ascii="Times New Roman" w:hAnsi="Times New Roman" w:cs="Times New Roman"/>
          <w:kern w:val="2"/>
          <w:sz w:val="28"/>
          <w:szCs w:val="28"/>
        </w:rPr>
        <w:t>ем Собрания д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5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101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6 год»,</w:t>
      </w:r>
    </w:p>
    <w:p w:rsidR="007F12C7" w:rsidRPr="0082778E" w:rsidRDefault="007F12C7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12C7" w:rsidRPr="00D956C8" w:rsidRDefault="007F12C7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12C7" w:rsidRPr="00A71BF1" w:rsidRDefault="007F12C7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7F12C7" w:rsidRDefault="007F12C7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 Октябрьского района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12C7" w:rsidRPr="001E63FA" w:rsidRDefault="007F12C7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Краснокутского </w:t>
      </w:r>
    </w:p>
    <w:p w:rsidR="007F12C7" w:rsidRPr="001E63FA" w:rsidRDefault="007F12C7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В.В. Мартыненко</w:t>
      </w:r>
    </w:p>
    <w:p w:rsidR="007F12C7" w:rsidRPr="00570ADE" w:rsidRDefault="007F12C7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7F12C7" w:rsidRPr="00570ADE" w:rsidRDefault="007F12C7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7F12C7" w:rsidRPr="00570ADE" w:rsidRDefault="007F12C7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7F12C7" w:rsidRPr="00570ADE" w:rsidRDefault="007F12C7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7F12C7" w:rsidRPr="00570ADE" w:rsidRDefault="007F12C7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08.02.2016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7F12C7" w:rsidRDefault="007F12C7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7F12C7" w:rsidRDefault="007F12C7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7F12C7" w:rsidRDefault="007F12C7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7F12C7" w:rsidRDefault="007F12C7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975056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12C7" w:rsidRPr="00975056" w:rsidRDefault="007F12C7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7F12C7" w:rsidRPr="00570ADE" w:rsidRDefault="007F12C7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7F12C7" w:rsidRPr="006F52E6">
        <w:trPr>
          <w:trHeight w:val="145"/>
        </w:trPr>
        <w:tc>
          <w:tcPr>
            <w:tcW w:w="2660" w:type="dxa"/>
          </w:tcPr>
          <w:p w:rsidR="007F12C7" w:rsidRPr="006F52E6" w:rsidRDefault="007F12C7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7F12C7" w:rsidRPr="006F52E6" w:rsidRDefault="007F12C7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56 973,9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F12C7" w:rsidRPr="006F52E6" w:rsidRDefault="007F12C7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12C7" w:rsidRPr="006F52E6" w:rsidRDefault="007F12C7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21 478,8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12C7" w:rsidRPr="006F52E6" w:rsidRDefault="007F12C7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12C7" w:rsidRPr="006F52E6" w:rsidRDefault="007F12C7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7F12C7" w:rsidRPr="006F52E6" w:rsidRDefault="007F12C7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7F12C7" w:rsidRPr="006F52E6" w:rsidRDefault="007F12C7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7F12C7" w:rsidRDefault="007F12C7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Второй абзац раздела 4 «Информация по ресурсному обеспечению муниципальной программы» изложить в редакции:</w:t>
      </w:r>
    </w:p>
    <w:p w:rsidR="007F12C7" w:rsidRDefault="007F12C7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56 973,9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2C7" w:rsidRDefault="007F12C7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3 275,5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7F12C7" w:rsidRDefault="007F12C7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12C7" w:rsidRDefault="007F12C7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53 698,4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7F12C7" w:rsidRDefault="007F12C7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рублей» </w:t>
      </w:r>
    </w:p>
    <w:p w:rsidR="007F12C7" w:rsidRDefault="007F12C7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12C7" w:rsidRPr="006B6244" w:rsidRDefault="007F12C7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7F12C7" w:rsidRPr="006F52E6">
        <w:trPr>
          <w:trHeight w:val="145"/>
        </w:trPr>
        <w:tc>
          <w:tcPr>
            <w:tcW w:w="2660" w:type="dxa"/>
          </w:tcPr>
          <w:p w:rsidR="007F12C7" w:rsidRPr="006F52E6" w:rsidRDefault="007F12C7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7F12C7" w:rsidRPr="006F52E6" w:rsidRDefault="007F12C7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56 973,9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F12C7" w:rsidRPr="006F52E6" w:rsidRDefault="007F12C7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12C7" w:rsidRPr="006F52E6" w:rsidRDefault="007F12C7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21 478,8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12C7" w:rsidRPr="006F52E6" w:rsidRDefault="007F12C7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12C7" w:rsidRPr="006F52E6" w:rsidRDefault="007F12C7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7F12C7" w:rsidRPr="006F52E6" w:rsidRDefault="007F12C7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7F12C7" w:rsidRPr="006F52E6" w:rsidRDefault="007F12C7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7F12C7" w:rsidRPr="00AA6FB0" w:rsidRDefault="007F12C7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7F12C7" w:rsidRPr="000E2E4A" w:rsidRDefault="007F12C7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56 851,6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7F12C7" w:rsidRPr="000E2E4A" w:rsidRDefault="007F12C7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3 275,5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F12C7" w:rsidRPr="000E2E4A" w:rsidRDefault="007F12C7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F12C7" w:rsidRDefault="007F12C7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53 698,4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7F12C7" w:rsidRPr="000E2E4A" w:rsidRDefault="007F12C7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7F12C7" w:rsidRPr="009D440B" w:rsidRDefault="007F12C7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12C7" w:rsidRPr="00A5193B" w:rsidRDefault="007F12C7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7F12C7" w:rsidRPr="00A5193B" w:rsidRDefault="007F12C7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5193B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7F12C7" w:rsidRPr="00487CAE" w:rsidRDefault="007F12C7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7F12C7" w:rsidRPr="00F56EBF" w:rsidRDefault="007F12C7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7F12C7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7F12C7" w:rsidRDefault="007F12C7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28"/>
        <w:tblW w:w="4719" w:type="dxa"/>
        <w:tblLook w:val="01E0"/>
      </w:tblPr>
      <w:tblGrid>
        <w:gridCol w:w="4719"/>
      </w:tblGrid>
      <w:tr w:rsidR="007F12C7" w:rsidRPr="006F52E6">
        <w:trPr>
          <w:trHeight w:val="1980"/>
        </w:trPr>
        <w:tc>
          <w:tcPr>
            <w:tcW w:w="4719" w:type="dxa"/>
          </w:tcPr>
          <w:p w:rsidR="007F12C7" w:rsidRPr="006F52E6" w:rsidRDefault="007F12C7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7F12C7" w:rsidRPr="006F52E6" w:rsidRDefault="007F12C7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7F12C7" w:rsidRDefault="007F12C7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поселения </w:t>
            </w:r>
          </w:p>
          <w:p w:rsidR="007F12C7" w:rsidRDefault="007F12C7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:rsidR="007F12C7" w:rsidRPr="006F52E6" w:rsidRDefault="007F12C7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«Охрана окружающей среды и рациональное природопользование»</w:t>
            </w:r>
          </w:p>
        </w:tc>
      </w:tr>
    </w:tbl>
    <w:p w:rsidR="007F12C7" w:rsidRDefault="007F12C7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7F12C7" w:rsidRDefault="007F12C7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7F12C7" w:rsidRPr="00975056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 </w:t>
      </w:r>
    </w:p>
    <w:p w:rsidR="007F12C7" w:rsidRDefault="007F12C7" w:rsidP="00A519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7F12C7" w:rsidRPr="006F52E6">
        <w:tc>
          <w:tcPr>
            <w:tcW w:w="1080" w:type="dxa"/>
            <w:vMerge w:val="restart"/>
          </w:tcPr>
          <w:p w:rsidR="007F12C7" w:rsidRPr="008F5F26" w:rsidRDefault="007F12C7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7F12C7" w:rsidRPr="008F5F26" w:rsidRDefault="007F12C7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7F12C7" w:rsidRPr="008F5F26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7F12C7" w:rsidRPr="008F5F26" w:rsidRDefault="007F12C7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7F12C7" w:rsidRPr="006F52E6">
        <w:tc>
          <w:tcPr>
            <w:tcW w:w="1080" w:type="dxa"/>
            <w:vMerge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7F12C7" w:rsidRPr="008F5F26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7F12C7" w:rsidRPr="008F5F26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7F12C7" w:rsidRPr="008F5F26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7F12C7" w:rsidRPr="008F5F26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7F12C7" w:rsidRPr="006F52E6" w:rsidRDefault="007F12C7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7F12C7" w:rsidRPr="003F24F4" w:rsidRDefault="007F12C7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320"/>
        <w:gridCol w:w="1540"/>
        <w:gridCol w:w="1100"/>
        <w:gridCol w:w="1320"/>
        <w:gridCol w:w="1210"/>
      </w:tblGrid>
      <w:tr w:rsidR="007F12C7" w:rsidRPr="006F52E6">
        <w:trPr>
          <w:tblHeader/>
        </w:trPr>
        <w:tc>
          <w:tcPr>
            <w:tcW w:w="108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7F12C7" w:rsidRPr="006F52E6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F12C7" w:rsidRPr="00E62537">
        <w:trPr>
          <w:trHeight w:val="1726"/>
        </w:trPr>
        <w:tc>
          <w:tcPr>
            <w:tcW w:w="10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7F12C7" w:rsidRPr="00E62537" w:rsidRDefault="007F12C7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Охрана окружающей среды и</w:t>
            </w:r>
          </w:p>
          <w:p w:rsidR="007F12C7" w:rsidRPr="00E62537" w:rsidRDefault="007F12C7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рациональное природопользова-ние</w:t>
            </w:r>
          </w:p>
        </w:tc>
        <w:tc>
          <w:tcPr>
            <w:tcW w:w="180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478,8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</w:tr>
      <w:tr w:rsidR="007F12C7" w:rsidRPr="00E62537">
        <w:tc>
          <w:tcPr>
            <w:tcW w:w="10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1. Под-програм-ма </w:t>
            </w:r>
          </w:p>
        </w:tc>
        <w:tc>
          <w:tcPr>
            <w:tcW w:w="19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7F12C7" w:rsidRPr="00E62537" w:rsidRDefault="007F12C7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</w:tr>
      <w:tr w:rsidR="007F12C7" w:rsidRPr="00E62537">
        <w:tc>
          <w:tcPr>
            <w:tcW w:w="10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1.1.</w:t>
            </w:r>
          </w:p>
        </w:tc>
        <w:tc>
          <w:tcPr>
            <w:tcW w:w="1980" w:type="dxa"/>
          </w:tcPr>
          <w:p w:rsidR="007F12C7" w:rsidRPr="00E62537" w:rsidRDefault="007F12C7" w:rsidP="00882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7F12C7" w:rsidRDefault="007F12C7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</w:t>
            </w:r>
          </w:p>
          <w:p w:rsidR="007F12C7" w:rsidRPr="00E62537" w:rsidRDefault="007F12C7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E62537">
        <w:trPr>
          <w:trHeight w:val="1800"/>
        </w:trPr>
        <w:tc>
          <w:tcPr>
            <w:tcW w:w="10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1.2.</w:t>
            </w:r>
          </w:p>
        </w:tc>
        <w:tc>
          <w:tcPr>
            <w:tcW w:w="19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Организация детско-юношеского экологического движения</w:t>
            </w:r>
          </w:p>
        </w:tc>
        <w:tc>
          <w:tcPr>
            <w:tcW w:w="180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12C7" w:rsidRPr="00E62537" w:rsidRDefault="007F12C7" w:rsidP="005E02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E62537">
        <w:tc>
          <w:tcPr>
            <w:tcW w:w="10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Под-програм-ма </w:t>
            </w:r>
          </w:p>
        </w:tc>
        <w:tc>
          <w:tcPr>
            <w:tcW w:w="19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водохозяйствен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ного комплекса </w:t>
            </w:r>
          </w:p>
        </w:tc>
        <w:tc>
          <w:tcPr>
            <w:tcW w:w="1800" w:type="dxa"/>
          </w:tcPr>
          <w:p w:rsidR="007F12C7" w:rsidRPr="00E62537" w:rsidRDefault="007F12C7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478,8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12C7" w:rsidRPr="00E62537">
        <w:trPr>
          <w:trHeight w:val="2484"/>
        </w:trPr>
        <w:tc>
          <w:tcPr>
            <w:tcW w:w="10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2.1.</w:t>
            </w:r>
          </w:p>
        </w:tc>
        <w:tc>
          <w:tcPr>
            <w:tcW w:w="1980" w:type="dxa"/>
          </w:tcPr>
          <w:p w:rsidR="007F12C7" w:rsidRPr="00E62537" w:rsidRDefault="007F12C7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7F12C7" w:rsidRPr="00E62537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2C7" w:rsidRPr="00E62537">
        <w:trPr>
          <w:trHeight w:val="2484"/>
        </w:trPr>
        <w:tc>
          <w:tcPr>
            <w:tcW w:w="10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2.2.</w:t>
            </w:r>
          </w:p>
        </w:tc>
        <w:tc>
          <w:tcPr>
            <w:tcW w:w="1980" w:type="dxa"/>
          </w:tcPr>
          <w:p w:rsidR="007F12C7" w:rsidRPr="00E62537" w:rsidRDefault="007F12C7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(оказание услуг)</w:t>
            </w:r>
          </w:p>
          <w:p w:rsidR="007F12C7" w:rsidRPr="00E62537" w:rsidRDefault="007F12C7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Краснокутского сельского поселения</w:t>
            </w:r>
          </w:p>
        </w:tc>
        <w:tc>
          <w:tcPr>
            <w:tcW w:w="1800" w:type="dxa"/>
          </w:tcPr>
          <w:p w:rsidR="007F12C7" w:rsidRPr="00E62537" w:rsidRDefault="007F12C7" w:rsidP="00A51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7F12C7" w:rsidRPr="00E62537" w:rsidRDefault="007F12C7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6 507,1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700,2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2C7" w:rsidRPr="00E62537">
        <w:trPr>
          <w:trHeight w:val="2484"/>
        </w:trPr>
        <w:tc>
          <w:tcPr>
            <w:tcW w:w="10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2.3.</w:t>
            </w:r>
          </w:p>
        </w:tc>
        <w:tc>
          <w:tcPr>
            <w:tcW w:w="19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безаварийной работы комплекса сооружений по приемке и очистке шахтных вод шахты им. Кирова</w:t>
            </w:r>
          </w:p>
        </w:tc>
        <w:tc>
          <w:tcPr>
            <w:tcW w:w="180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7F12C7" w:rsidRPr="00E62537" w:rsidRDefault="007F12C7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1 542,6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2C7" w:rsidRPr="00E62537">
        <w:trPr>
          <w:trHeight w:val="1619"/>
        </w:trPr>
        <w:tc>
          <w:tcPr>
            <w:tcW w:w="10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2.4.</w:t>
            </w:r>
          </w:p>
        </w:tc>
        <w:tc>
          <w:tcPr>
            <w:tcW w:w="1980" w:type="dxa"/>
          </w:tcPr>
          <w:p w:rsidR="007F12C7" w:rsidRPr="00E62537" w:rsidRDefault="007F12C7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Обслуживание водоотливного комплекса шахтных вод ш. им. Кирова</w:t>
            </w:r>
          </w:p>
          <w:p w:rsidR="007F12C7" w:rsidRPr="00E62537" w:rsidRDefault="007F12C7" w:rsidP="00AE02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12C7" w:rsidRPr="00E62537" w:rsidRDefault="007F12C7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7F12C7" w:rsidRPr="00E62537" w:rsidRDefault="007F12C7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</w:t>
            </w:r>
          </w:p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15 905,9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E62537">
        <w:trPr>
          <w:trHeight w:val="1619"/>
        </w:trPr>
        <w:tc>
          <w:tcPr>
            <w:tcW w:w="10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2.5.</w:t>
            </w:r>
          </w:p>
        </w:tc>
        <w:tc>
          <w:tcPr>
            <w:tcW w:w="19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Очистка ствола скважины для выброса илового осадка от вывалов (металла) и размыв канализационного осадка в сечении горной выработки</w:t>
            </w:r>
          </w:p>
          <w:p w:rsidR="007F12C7" w:rsidRPr="00E62537" w:rsidRDefault="007F12C7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12C7" w:rsidRPr="00E62537" w:rsidRDefault="007F12C7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7F12C7" w:rsidRPr="00E62537" w:rsidRDefault="007F12C7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1 860,5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E62537">
        <w:trPr>
          <w:trHeight w:val="1619"/>
        </w:trPr>
        <w:tc>
          <w:tcPr>
            <w:tcW w:w="10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2.6.</w:t>
            </w:r>
          </w:p>
        </w:tc>
        <w:tc>
          <w:tcPr>
            <w:tcW w:w="19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ликвидационное тампонирование фонтанирующей водоотливной скважины</w:t>
            </w:r>
          </w:p>
          <w:p w:rsidR="007F12C7" w:rsidRPr="00E62537" w:rsidRDefault="007F12C7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12C7" w:rsidRPr="00E62537" w:rsidRDefault="007F12C7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7F12C7" w:rsidRPr="00E62537" w:rsidRDefault="007F12C7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3 761,7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E62537">
        <w:trPr>
          <w:trHeight w:val="1619"/>
        </w:trPr>
        <w:tc>
          <w:tcPr>
            <w:tcW w:w="1080" w:type="dxa"/>
          </w:tcPr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:rsidR="007F12C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ГТС руслового водохранилища на </w:t>
            </w:r>
          </w:p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Р. Аюта в 1,2 км северо-восточнее х. Новогригорьевка Краснокутского сельского поселения Октябрьского района Ростовской области</w:t>
            </w:r>
          </w:p>
          <w:p w:rsidR="007F12C7" w:rsidRPr="00E62537" w:rsidRDefault="007F12C7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12C7" w:rsidRPr="00E62537" w:rsidRDefault="007F12C7" w:rsidP="009E2B0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кого сельского поселения</w:t>
            </w:r>
          </w:p>
          <w:p w:rsidR="007F12C7" w:rsidRPr="00E62537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5 839,3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E62537">
        <w:trPr>
          <w:trHeight w:val="1245"/>
        </w:trPr>
        <w:tc>
          <w:tcPr>
            <w:tcW w:w="1080" w:type="dxa"/>
          </w:tcPr>
          <w:p w:rsidR="007F12C7" w:rsidRPr="002603DE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Под-програм-ма</w:t>
            </w:r>
          </w:p>
        </w:tc>
        <w:tc>
          <w:tcPr>
            <w:tcW w:w="1980" w:type="dxa"/>
          </w:tcPr>
          <w:p w:rsidR="007F12C7" w:rsidRPr="002603DE" w:rsidRDefault="007F12C7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7F12C7" w:rsidRPr="002603DE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12C7" w:rsidRPr="002603DE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7F12C7" w:rsidRPr="002603DE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2603DE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2603DE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2603DE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2603DE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2603DE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2603DE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2603DE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2603DE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2603DE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12C7" w:rsidRPr="00E62537">
        <w:tc>
          <w:tcPr>
            <w:tcW w:w="1080" w:type="dxa"/>
          </w:tcPr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3.1</w:t>
            </w:r>
          </w:p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2C7" w:rsidRPr="00E62537" w:rsidRDefault="007F12C7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утилизации и переработки бытовых и промышленных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 на территории поселения</w:t>
            </w:r>
          </w:p>
        </w:tc>
        <w:tc>
          <w:tcPr>
            <w:tcW w:w="1800" w:type="dxa"/>
          </w:tcPr>
          <w:p w:rsidR="007F12C7" w:rsidRPr="00E62537" w:rsidRDefault="007F12C7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E62537">
        <w:tc>
          <w:tcPr>
            <w:tcW w:w="1080" w:type="dxa"/>
          </w:tcPr>
          <w:p w:rsidR="007F12C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Основное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12C7" w:rsidRPr="00E62537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3.2</w:t>
            </w:r>
          </w:p>
        </w:tc>
        <w:tc>
          <w:tcPr>
            <w:tcW w:w="1980" w:type="dxa"/>
          </w:tcPr>
          <w:p w:rsidR="007F12C7" w:rsidRPr="00E62537" w:rsidRDefault="007F12C7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Повышение % охвата населения планово-регулярной системой сбора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вывоза твердых бытовых отходов</w:t>
            </w:r>
          </w:p>
        </w:tc>
        <w:tc>
          <w:tcPr>
            <w:tcW w:w="1800" w:type="dxa"/>
          </w:tcPr>
          <w:p w:rsidR="007F12C7" w:rsidRPr="00E62537" w:rsidRDefault="007F12C7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12C7" w:rsidRPr="00E62537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12C7" w:rsidRPr="00E62537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F12C7" w:rsidRDefault="007F12C7" w:rsidP="00A57E69">
      <w:pPr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7F12C7" w:rsidRPr="002603DE" w:rsidRDefault="007F12C7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7F12C7" w:rsidRPr="002603DE" w:rsidRDefault="007F12C7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603DE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7F12C7" w:rsidRDefault="007F12C7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12C7" w:rsidRDefault="007F12C7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12C7" w:rsidRPr="008F5F26" w:rsidRDefault="007F12C7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7F12C7" w:rsidRPr="008F5F26" w:rsidRDefault="007F12C7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7F12C7" w:rsidRDefault="007F12C7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7F12C7" w:rsidRDefault="007F12C7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F5F26">
        <w:rPr>
          <w:rFonts w:ascii="Times New Roman" w:hAnsi="Times New Roman" w:cs="Times New Roman"/>
          <w:sz w:val="28"/>
          <w:szCs w:val="28"/>
        </w:rPr>
        <w:t xml:space="preserve">«Охрана окружающей </w:t>
      </w:r>
    </w:p>
    <w:p w:rsidR="007F12C7" w:rsidRDefault="007F12C7" w:rsidP="008822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7F12C7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12C7" w:rsidRPr="00202059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7F12C7" w:rsidRPr="00202059" w:rsidRDefault="007F12C7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местного бюджета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Октябрьского района «Охрана окружающей среды и рациональное природопользование»</w:t>
      </w:r>
    </w:p>
    <w:p w:rsidR="007F12C7" w:rsidRPr="006D1BDB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7F12C7" w:rsidRPr="006F52E6">
        <w:trPr>
          <w:tblCellSpacing w:w="5" w:type="nil"/>
        </w:trPr>
        <w:tc>
          <w:tcPr>
            <w:tcW w:w="1920" w:type="dxa"/>
            <w:vMerge w:val="restart"/>
          </w:tcPr>
          <w:p w:rsidR="007F12C7" w:rsidRPr="00643598" w:rsidRDefault="007F12C7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7F12C7" w:rsidRPr="006F52E6">
        <w:trPr>
          <w:tblCellSpacing w:w="5" w:type="nil"/>
        </w:trPr>
        <w:tc>
          <w:tcPr>
            <w:tcW w:w="1920" w:type="dxa"/>
            <w:vMerge/>
          </w:tcPr>
          <w:p w:rsidR="007F12C7" w:rsidRPr="00643598" w:rsidRDefault="007F12C7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F12C7" w:rsidRPr="00643598" w:rsidRDefault="007F12C7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F12C7" w:rsidRPr="00643598" w:rsidRDefault="007F12C7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7F12C7" w:rsidRPr="00643598" w:rsidRDefault="007F12C7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7F12C7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643598" w:rsidRDefault="007F12C7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 </w:t>
            </w:r>
            <w:r w:rsidRPr="008822BB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и рациональное природопользование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56 851,6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21 478,8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42 357,7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11 218,4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2 700,2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rHeight w:val="585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rHeight w:val="70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rHeight w:val="416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F12C7" w:rsidRPr="008822BB" w:rsidRDefault="007F12C7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водохозяйственного комплекса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56 851,6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21 478,8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42 357,7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11 218,4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2 700,2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деятельности по обращению с отходами на территории Кра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A12684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12C7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2C7" w:rsidRPr="008822BB" w:rsidRDefault="007F12C7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F12C7" w:rsidRPr="00975056" w:rsidRDefault="007F12C7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12C7" w:rsidRDefault="007F12C7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12C7" w:rsidRPr="00A12684" w:rsidRDefault="007F12C7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7F12C7" w:rsidRPr="00A12684" w:rsidRDefault="007F12C7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12684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7F12C7" w:rsidRPr="00A12684" w:rsidRDefault="007F12C7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7F12C7" w:rsidRPr="00A12684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7F12C7" w:rsidRDefault="007F12C7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7F12C7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7F12C7" w:rsidRPr="00975056" w:rsidRDefault="007F12C7" w:rsidP="009B4589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sectPr w:rsidR="007F12C7" w:rsidRPr="00975056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2C7" w:rsidRDefault="007F12C7" w:rsidP="0009665C">
      <w:pPr>
        <w:spacing w:after="0" w:line="240" w:lineRule="auto"/>
      </w:pPr>
      <w:r>
        <w:separator/>
      </w:r>
    </w:p>
  </w:endnote>
  <w:endnote w:type="continuationSeparator" w:id="1">
    <w:p w:rsidR="007F12C7" w:rsidRDefault="007F12C7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2C7" w:rsidRDefault="007F12C7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7F12C7" w:rsidRPr="00ED49CC" w:rsidRDefault="007F12C7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2C7" w:rsidRDefault="007F12C7" w:rsidP="0009665C">
      <w:pPr>
        <w:spacing w:after="0" w:line="240" w:lineRule="auto"/>
      </w:pPr>
      <w:r>
        <w:separator/>
      </w:r>
    </w:p>
  </w:footnote>
  <w:footnote w:type="continuationSeparator" w:id="1">
    <w:p w:rsidR="007F12C7" w:rsidRDefault="007F12C7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2C7" w:rsidRPr="003E184F" w:rsidRDefault="007F12C7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53AA2"/>
    <w:rsid w:val="0006450C"/>
    <w:rsid w:val="00094509"/>
    <w:rsid w:val="0009665C"/>
    <w:rsid w:val="000C5939"/>
    <w:rsid w:val="000D01B0"/>
    <w:rsid w:val="000D6BFF"/>
    <w:rsid w:val="000E2E4A"/>
    <w:rsid w:val="000F277D"/>
    <w:rsid w:val="000F6FDC"/>
    <w:rsid w:val="00132418"/>
    <w:rsid w:val="0017511F"/>
    <w:rsid w:val="001805FA"/>
    <w:rsid w:val="00196353"/>
    <w:rsid w:val="001A76FF"/>
    <w:rsid w:val="001A7890"/>
    <w:rsid w:val="001D296C"/>
    <w:rsid w:val="001D4511"/>
    <w:rsid w:val="001E63FA"/>
    <w:rsid w:val="00202059"/>
    <w:rsid w:val="002030EC"/>
    <w:rsid w:val="002127CC"/>
    <w:rsid w:val="00253756"/>
    <w:rsid w:val="00256671"/>
    <w:rsid w:val="002603DE"/>
    <w:rsid w:val="002D1B98"/>
    <w:rsid w:val="002E58E5"/>
    <w:rsid w:val="0030217E"/>
    <w:rsid w:val="00313736"/>
    <w:rsid w:val="00364938"/>
    <w:rsid w:val="00370D8B"/>
    <w:rsid w:val="003716FC"/>
    <w:rsid w:val="00376548"/>
    <w:rsid w:val="003A45B5"/>
    <w:rsid w:val="003B3A82"/>
    <w:rsid w:val="003B4072"/>
    <w:rsid w:val="003C4403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859EB"/>
    <w:rsid w:val="00487B1A"/>
    <w:rsid w:val="00487CAE"/>
    <w:rsid w:val="00497793"/>
    <w:rsid w:val="004A1030"/>
    <w:rsid w:val="004A276F"/>
    <w:rsid w:val="004D0271"/>
    <w:rsid w:val="004E4010"/>
    <w:rsid w:val="004F7D6E"/>
    <w:rsid w:val="00504286"/>
    <w:rsid w:val="005245E7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05F94"/>
    <w:rsid w:val="006223E8"/>
    <w:rsid w:val="00643598"/>
    <w:rsid w:val="00643DE6"/>
    <w:rsid w:val="00650777"/>
    <w:rsid w:val="0065557D"/>
    <w:rsid w:val="00684B9F"/>
    <w:rsid w:val="00690DB8"/>
    <w:rsid w:val="006A304B"/>
    <w:rsid w:val="006B6244"/>
    <w:rsid w:val="006C003E"/>
    <w:rsid w:val="006D1BDB"/>
    <w:rsid w:val="006E1507"/>
    <w:rsid w:val="006F2E8F"/>
    <w:rsid w:val="006F52E6"/>
    <w:rsid w:val="007111CA"/>
    <w:rsid w:val="0072093E"/>
    <w:rsid w:val="00720B57"/>
    <w:rsid w:val="00735B73"/>
    <w:rsid w:val="00760520"/>
    <w:rsid w:val="00772639"/>
    <w:rsid w:val="00775DB0"/>
    <w:rsid w:val="007A5425"/>
    <w:rsid w:val="007E4327"/>
    <w:rsid w:val="007F12C7"/>
    <w:rsid w:val="007F7352"/>
    <w:rsid w:val="007F76C6"/>
    <w:rsid w:val="008205ED"/>
    <w:rsid w:val="0082778E"/>
    <w:rsid w:val="008410DE"/>
    <w:rsid w:val="0084698A"/>
    <w:rsid w:val="008479C1"/>
    <w:rsid w:val="00853DF4"/>
    <w:rsid w:val="008552E4"/>
    <w:rsid w:val="0086466F"/>
    <w:rsid w:val="008822BB"/>
    <w:rsid w:val="008F5F26"/>
    <w:rsid w:val="00920E7B"/>
    <w:rsid w:val="009271F9"/>
    <w:rsid w:val="00940BEF"/>
    <w:rsid w:val="009455A3"/>
    <w:rsid w:val="00947B18"/>
    <w:rsid w:val="00975056"/>
    <w:rsid w:val="009A2889"/>
    <w:rsid w:val="009A69A5"/>
    <w:rsid w:val="009B06AF"/>
    <w:rsid w:val="009B4589"/>
    <w:rsid w:val="009C3C08"/>
    <w:rsid w:val="009D440B"/>
    <w:rsid w:val="009E2B07"/>
    <w:rsid w:val="009F0855"/>
    <w:rsid w:val="00A12684"/>
    <w:rsid w:val="00A25763"/>
    <w:rsid w:val="00A37FE0"/>
    <w:rsid w:val="00A5193B"/>
    <w:rsid w:val="00A57E69"/>
    <w:rsid w:val="00A6609C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AF1E61"/>
    <w:rsid w:val="00B025AE"/>
    <w:rsid w:val="00B340DC"/>
    <w:rsid w:val="00B34312"/>
    <w:rsid w:val="00B400FF"/>
    <w:rsid w:val="00B430E6"/>
    <w:rsid w:val="00B46F9B"/>
    <w:rsid w:val="00B512E4"/>
    <w:rsid w:val="00B514B9"/>
    <w:rsid w:val="00B77F56"/>
    <w:rsid w:val="00B80C5D"/>
    <w:rsid w:val="00B9320E"/>
    <w:rsid w:val="00B938A6"/>
    <w:rsid w:val="00B97D39"/>
    <w:rsid w:val="00BA4F24"/>
    <w:rsid w:val="00BA7709"/>
    <w:rsid w:val="00BB32BA"/>
    <w:rsid w:val="00BC4620"/>
    <w:rsid w:val="00C25A58"/>
    <w:rsid w:val="00C25D75"/>
    <w:rsid w:val="00C30863"/>
    <w:rsid w:val="00C31AC9"/>
    <w:rsid w:val="00C51C25"/>
    <w:rsid w:val="00C671F4"/>
    <w:rsid w:val="00C83281"/>
    <w:rsid w:val="00C85610"/>
    <w:rsid w:val="00CA2597"/>
    <w:rsid w:val="00CA6124"/>
    <w:rsid w:val="00CA7885"/>
    <w:rsid w:val="00CC6F63"/>
    <w:rsid w:val="00CF018B"/>
    <w:rsid w:val="00CF1817"/>
    <w:rsid w:val="00CF5AE8"/>
    <w:rsid w:val="00CF69A9"/>
    <w:rsid w:val="00D021CC"/>
    <w:rsid w:val="00D27680"/>
    <w:rsid w:val="00D93483"/>
    <w:rsid w:val="00D956C8"/>
    <w:rsid w:val="00DA5D82"/>
    <w:rsid w:val="00DB6F3E"/>
    <w:rsid w:val="00DE1F2E"/>
    <w:rsid w:val="00DE357A"/>
    <w:rsid w:val="00DE3CAA"/>
    <w:rsid w:val="00E1777E"/>
    <w:rsid w:val="00E518A9"/>
    <w:rsid w:val="00E62537"/>
    <w:rsid w:val="00E7578D"/>
    <w:rsid w:val="00EA2134"/>
    <w:rsid w:val="00EB4999"/>
    <w:rsid w:val="00EC5438"/>
    <w:rsid w:val="00ED49CC"/>
    <w:rsid w:val="00EE2EFA"/>
    <w:rsid w:val="00EE6423"/>
    <w:rsid w:val="00EE7A3F"/>
    <w:rsid w:val="00F133BC"/>
    <w:rsid w:val="00F37170"/>
    <w:rsid w:val="00F56EBF"/>
    <w:rsid w:val="00F60839"/>
    <w:rsid w:val="00F60AEF"/>
    <w:rsid w:val="00F87516"/>
    <w:rsid w:val="00FB63DC"/>
    <w:rsid w:val="00FC16A8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596</TotalTime>
  <Pages>12</Pages>
  <Words>1594</Words>
  <Characters>9089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34</cp:revision>
  <cp:lastPrinted>2015-07-24T12:34:00Z</cp:lastPrinted>
  <dcterms:created xsi:type="dcterms:W3CDTF">2015-05-28T16:24:00Z</dcterms:created>
  <dcterms:modified xsi:type="dcterms:W3CDTF">2016-07-27T08:33:00Z</dcterms:modified>
</cp:coreProperties>
</file>