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312" w:rsidRPr="009C3C08" w:rsidRDefault="00B34312" w:rsidP="000F6FDC">
      <w:pPr>
        <w:jc w:val="center"/>
        <w:rPr>
          <w:b/>
          <w:bCs/>
          <w:noProof/>
          <w:sz w:val="32"/>
          <w:szCs w:val="32"/>
        </w:rPr>
      </w:pPr>
      <w:r w:rsidRPr="00735B73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2.25pt;height:36.75pt;visibility:visible">
            <v:imagedata r:id="rId7" o:title=""/>
          </v:shape>
        </w:pict>
      </w:r>
    </w:p>
    <w:p w:rsidR="00B34312" w:rsidRPr="009C3C08" w:rsidRDefault="00B34312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B34312" w:rsidRPr="009C3C08" w:rsidRDefault="00B34312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Ростовская область</w:t>
      </w:r>
    </w:p>
    <w:p w:rsidR="00B34312" w:rsidRPr="009C3C08" w:rsidRDefault="00B34312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Октябрьский район</w:t>
      </w:r>
    </w:p>
    <w:p w:rsidR="00B34312" w:rsidRPr="009C3C08" w:rsidRDefault="00B34312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«Краснокутское сельское поселение»</w:t>
      </w:r>
    </w:p>
    <w:p w:rsidR="00B34312" w:rsidRPr="009C3C08" w:rsidRDefault="00B34312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Администрация  Краснокутского  сельского поселения</w:t>
      </w:r>
    </w:p>
    <w:p w:rsidR="00B34312" w:rsidRPr="005B3D17" w:rsidRDefault="00B34312" w:rsidP="000F6FDC">
      <w:pPr>
        <w:jc w:val="center"/>
        <w:rPr>
          <w:b/>
          <w:bCs/>
          <w:sz w:val="28"/>
          <w:szCs w:val="28"/>
        </w:rPr>
      </w:pPr>
    </w:p>
    <w:p w:rsidR="00B34312" w:rsidRPr="009C3C08" w:rsidRDefault="00B34312" w:rsidP="009C3C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B34312" w:rsidRPr="009C3C08" w:rsidRDefault="00B34312" w:rsidP="009C3C08">
      <w:pPr>
        <w:tabs>
          <w:tab w:val="left" w:pos="9498"/>
        </w:tabs>
        <w:ind w:right="-284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hAnsi="Times New Roman" w:cs="Times New Roman"/>
          <w:b/>
          <w:bCs/>
          <w:sz w:val="28"/>
          <w:szCs w:val="28"/>
        </w:rPr>
        <w:t>5.02.2015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г.                                          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sym w:font="Times New Roman" w:char="2116"/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23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>х. Красный Кут</w:t>
      </w:r>
    </w:p>
    <w:p w:rsidR="00B34312" w:rsidRDefault="00B34312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 в постановление</w:t>
      </w:r>
    </w:p>
    <w:p w:rsidR="00B34312" w:rsidRDefault="00B34312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</w:t>
      </w:r>
    </w:p>
    <w:p w:rsidR="00B34312" w:rsidRDefault="00B34312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 от 30.12.2014 г. № 399</w:t>
      </w:r>
    </w:p>
    <w:p w:rsidR="00B34312" w:rsidRPr="005B3D17" w:rsidRDefault="00B34312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муниципальной п</w:t>
      </w:r>
      <w:r w:rsidRPr="005B3D17">
        <w:rPr>
          <w:rFonts w:ascii="Times New Roman" w:hAnsi="Times New Roman" w:cs="Times New Roman"/>
          <w:sz w:val="28"/>
          <w:szCs w:val="28"/>
        </w:rPr>
        <w:t xml:space="preserve">рограммы </w:t>
      </w:r>
    </w:p>
    <w:p w:rsidR="00B34312" w:rsidRDefault="00B34312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5B3D17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B34312" w:rsidRDefault="00B34312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«Охрана окружающей среды и</w:t>
      </w:r>
    </w:p>
    <w:p w:rsidR="00B34312" w:rsidRDefault="00B34312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рациональное природопользование»»</w:t>
      </w:r>
    </w:p>
    <w:p w:rsidR="00B34312" w:rsidRDefault="00B34312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D956C8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B34312" w:rsidRPr="0082778E" w:rsidRDefault="00B34312" w:rsidP="0082778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956C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А</w:t>
      </w:r>
      <w:r w:rsidRPr="00D956C8">
        <w:rPr>
          <w:rFonts w:ascii="Times New Roman" w:hAnsi="Times New Roman" w:cs="Times New Roman"/>
          <w:sz w:val="28"/>
          <w:szCs w:val="28"/>
        </w:rPr>
        <w:t xml:space="preserve">дминистрации Краснокутского сельского поселения от 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D956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D956C8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956C8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220 «Об утверждении Порядка разработки, реализации и оценки эффективности муниципальных программ Краснокутского сельского поселения»,</w:t>
      </w:r>
      <w:r w:rsidRPr="00D956C8">
        <w:rPr>
          <w:rFonts w:ascii="Times New Roman" w:hAnsi="Times New Roman" w:cs="Times New Roman"/>
          <w:sz w:val="28"/>
          <w:szCs w:val="28"/>
        </w:rPr>
        <w:t xml:space="preserve">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а также в целях приведения в соответствие с Решени</w:t>
      </w:r>
      <w:r>
        <w:rPr>
          <w:rFonts w:ascii="Times New Roman" w:hAnsi="Times New Roman" w:cs="Times New Roman"/>
          <w:kern w:val="2"/>
          <w:sz w:val="28"/>
          <w:szCs w:val="28"/>
        </w:rPr>
        <w:t>ем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Собрания Депутатов К</w:t>
      </w:r>
      <w:r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от 2</w:t>
      </w:r>
      <w:r>
        <w:rPr>
          <w:rFonts w:ascii="Times New Roman" w:hAnsi="Times New Roman" w:cs="Times New Roman"/>
          <w:kern w:val="2"/>
          <w:sz w:val="28"/>
          <w:szCs w:val="28"/>
        </w:rPr>
        <w:t>5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.12.201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4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kern w:val="2"/>
          <w:sz w:val="28"/>
          <w:szCs w:val="28"/>
        </w:rPr>
        <w:t>76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«О бюджете К</w:t>
      </w:r>
      <w:r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 Октябрьского района на 201</w:t>
      </w:r>
      <w:r>
        <w:rPr>
          <w:rFonts w:ascii="Times New Roman" w:hAnsi="Times New Roman" w:cs="Times New Roman"/>
          <w:kern w:val="2"/>
          <w:sz w:val="28"/>
          <w:szCs w:val="28"/>
        </w:rPr>
        <w:t>5 год и на плановый период 2016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и 201</w:t>
      </w:r>
      <w:r>
        <w:rPr>
          <w:rFonts w:ascii="Times New Roman" w:hAnsi="Times New Roman" w:cs="Times New Roman"/>
          <w:kern w:val="2"/>
          <w:sz w:val="28"/>
          <w:szCs w:val="28"/>
        </w:rPr>
        <w:t>7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34312" w:rsidRPr="00D956C8" w:rsidRDefault="00B34312" w:rsidP="009C3C08">
      <w:pPr>
        <w:pStyle w:val="ConsPlusCel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56C8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B34312" w:rsidRDefault="00B34312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B34312" w:rsidRPr="00A71BF1" w:rsidRDefault="00B34312" w:rsidP="00A71BF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71BF1">
        <w:rPr>
          <w:rFonts w:ascii="Times New Roman" w:hAnsi="Times New Roman" w:cs="Times New Roman"/>
          <w:sz w:val="28"/>
          <w:szCs w:val="28"/>
        </w:rPr>
        <w:t xml:space="preserve">       1.Внести в приложение № 1 к постановлению Администрации Краснокутского сельского поселения от 30.12.2014 г. № 399 «Об утверждении муниципальной программы Краснокутского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BF1">
        <w:rPr>
          <w:rFonts w:ascii="Times New Roman" w:hAnsi="Times New Roman" w:cs="Times New Roman"/>
          <w:sz w:val="28"/>
          <w:szCs w:val="28"/>
        </w:rPr>
        <w:t>«Охрана окружающей среды и рациональное природопользование»»</w:t>
      </w:r>
      <w:r>
        <w:rPr>
          <w:rFonts w:ascii="Times New Roman" w:hAnsi="Times New Roman" w:cs="Times New Roman"/>
          <w:sz w:val="28"/>
          <w:szCs w:val="28"/>
        </w:rPr>
        <w:t xml:space="preserve"> изменения согласно приложения.</w:t>
      </w:r>
    </w:p>
    <w:p w:rsidR="00B34312" w:rsidRDefault="00B34312" w:rsidP="00A71BF1">
      <w:pPr>
        <w:pStyle w:val="ConsPlusCel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2.Внести изменения в приложения № 4 и № 5 к муниципальной программе Краснокутского сельского поселения.</w:t>
      </w:r>
      <w:r w:rsidRPr="00A71BF1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4312" w:rsidRDefault="00B34312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3.Настоящее постановление вступает в силу со дня его официального опубликования и подлежит размещению на официальном сайте администрации Краснокутского сельского поселения.</w:t>
      </w:r>
    </w:p>
    <w:p w:rsidR="00B34312" w:rsidRDefault="00B34312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Контроль за исполнением настоящего постановления оставляю за собой.</w:t>
      </w:r>
    </w:p>
    <w:p w:rsidR="00B34312" w:rsidRDefault="00B34312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B34312" w:rsidRDefault="00B34312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B34312" w:rsidRPr="001E63FA" w:rsidRDefault="00B34312" w:rsidP="009C3C08">
      <w:pPr>
        <w:pStyle w:val="ConsPlusCel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63FA">
        <w:rPr>
          <w:rFonts w:ascii="Times New Roman" w:hAnsi="Times New Roman" w:cs="Times New Roman"/>
          <w:b/>
          <w:bCs/>
          <w:sz w:val="28"/>
          <w:szCs w:val="28"/>
        </w:rPr>
        <w:t xml:space="preserve">Глава Краснокутского </w:t>
      </w:r>
    </w:p>
    <w:p w:rsidR="00B34312" w:rsidRPr="001E63FA" w:rsidRDefault="00B34312" w:rsidP="009C3C08">
      <w:pPr>
        <w:pStyle w:val="ConsPlusCel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63FA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1E63FA">
        <w:rPr>
          <w:rFonts w:ascii="Times New Roman" w:hAnsi="Times New Roman" w:cs="Times New Roman"/>
          <w:b/>
          <w:bCs/>
          <w:sz w:val="28"/>
          <w:szCs w:val="28"/>
        </w:rPr>
        <w:t>В.В. Мартыненко</w:t>
      </w:r>
    </w:p>
    <w:p w:rsidR="00B34312" w:rsidRPr="00570ADE" w:rsidRDefault="00B34312" w:rsidP="00570ADE">
      <w:pPr>
        <w:pageBreakBefore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Приложение № 1</w:t>
      </w:r>
    </w:p>
    <w:p w:rsidR="00B34312" w:rsidRPr="00570ADE" w:rsidRDefault="00B34312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к постановлению</w:t>
      </w:r>
    </w:p>
    <w:p w:rsidR="00B34312" w:rsidRPr="00570ADE" w:rsidRDefault="00B34312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Администрации</w:t>
      </w:r>
    </w:p>
    <w:p w:rsidR="00B34312" w:rsidRPr="00570ADE" w:rsidRDefault="00B34312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Краснокутского сельского  поселения</w:t>
      </w:r>
    </w:p>
    <w:p w:rsidR="00B34312" w:rsidRPr="00570ADE" w:rsidRDefault="00B34312" w:rsidP="00570A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05.02.2015</w:t>
      </w:r>
      <w:r w:rsidRPr="00570AD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23</w:t>
      </w:r>
    </w:p>
    <w:p w:rsidR="00B34312" w:rsidRDefault="00B34312" w:rsidP="00570ADE">
      <w:pPr>
        <w:rPr>
          <w:rFonts w:ascii="Times New Roman" w:hAnsi="Times New Roman" w:cs="Times New Roman"/>
          <w:kern w:val="2"/>
          <w:sz w:val="28"/>
          <w:szCs w:val="28"/>
        </w:rPr>
      </w:pPr>
    </w:p>
    <w:p w:rsidR="00B34312" w:rsidRDefault="00B34312" w:rsidP="00A71BF1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ИЗМЕНЕНИЯ, </w:t>
      </w:r>
    </w:p>
    <w:p w:rsidR="00B34312" w:rsidRDefault="00B34312" w:rsidP="00A71BF1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вносимые в приложение к постановлению Администрации Краснокутского сельского поселения от 30.12.2014 №  399 «Об утверждении  муниципальной</w:t>
      </w:r>
      <w:r w:rsidRPr="00975056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</w:p>
    <w:p w:rsidR="00B34312" w:rsidRDefault="00B34312" w:rsidP="00A71BF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34312" w:rsidRDefault="00B34312" w:rsidP="00A71BF1">
      <w:pPr>
        <w:widowControl w:val="0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разделе «Паспорт муниципальной программы 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34312" w:rsidRPr="00975056" w:rsidRDefault="00B34312" w:rsidP="00E7578D">
      <w:pPr>
        <w:widowControl w:val="0"/>
        <w:tabs>
          <w:tab w:val="left" w:pos="550"/>
          <w:tab w:val="left" w:pos="77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1.1.подраздел «Ресурсное обеспечение муниципальной программы» изложить в редакции:</w:t>
      </w:r>
    </w:p>
    <w:p w:rsidR="00B34312" w:rsidRPr="00570ADE" w:rsidRDefault="00B34312" w:rsidP="00570ADE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98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660"/>
        <w:gridCol w:w="7229"/>
      </w:tblGrid>
      <w:tr w:rsidR="00B34312" w:rsidRPr="006F52E6">
        <w:trPr>
          <w:trHeight w:val="145"/>
        </w:trPr>
        <w:tc>
          <w:tcPr>
            <w:tcW w:w="2660" w:type="dxa"/>
          </w:tcPr>
          <w:p w:rsidR="00B34312" w:rsidRPr="006F52E6" w:rsidRDefault="00B34312" w:rsidP="006F52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7229" w:type="dxa"/>
          </w:tcPr>
          <w:p w:rsidR="00B34312" w:rsidRPr="006F52E6" w:rsidRDefault="00B34312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46 071,9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B34312" w:rsidRPr="006F52E6" w:rsidRDefault="00B34312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2015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15 318,1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B34312" w:rsidRPr="006F52E6" w:rsidRDefault="00B34312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2016 году – 15 068,0 тыс. рублей;</w:t>
            </w:r>
          </w:p>
          <w:p w:rsidR="00B34312" w:rsidRPr="006F52E6" w:rsidRDefault="00B34312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2017 году – 15 685,8 тыс. рублей;</w:t>
            </w:r>
          </w:p>
          <w:p w:rsidR="00B34312" w:rsidRPr="006F52E6" w:rsidRDefault="00B34312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2018 году – 0,0 тыс. рублей;</w:t>
            </w:r>
          </w:p>
          <w:p w:rsidR="00B34312" w:rsidRPr="006F52E6" w:rsidRDefault="00B34312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 году – 0,0 тыс. рублей;</w:t>
            </w:r>
          </w:p>
          <w:p w:rsidR="00B34312" w:rsidRPr="006F52E6" w:rsidRDefault="00B34312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 0,0 тыс. рублей.</w:t>
            </w:r>
          </w:p>
        </w:tc>
      </w:tr>
    </w:tbl>
    <w:p w:rsidR="00B34312" w:rsidRDefault="00B34312" w:rsidP="00E7578D">
      <w:pPr>
        <w:tabs>
          <w:tab w:val="left" w:pos="660"/>
        </w:tabs>
        <w:rPr>
          <w:rFonts w:ascii="Times New Roman" w:hAnsi="Times New Roman" w:cs="Times New Roman"/>
          <w:sz w:val="28"/>
          <w:szCs w:val="28"/>
        </w:rPr>
      </w:pPr>
    </w:p>
    <w:p w:rsidR="00B34312" w:rsidRDefault="00B34312" w:rsidP="00E757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 Абзацы первый раздела 4 изложить в редакции:</w:t>
      </w:r>
    </w:p>
    <w:p w:rsidR="00B34312" w:rsidRDefault="00B34312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«Общий о</w:t>
      </w:r>
      <w:r w:rsidRPr="00975056">
        <w:rPr>
          <w:rFonts w:ascii="Times New Roman" w:hAnsi="Times New Roman" w:cs="Times New Roman"/>
          <w:sz w:val="28"/>
          <w:szCs w:val="28"/>
        </w:rPr>
        <w:t xml:space="preserve">бъем финансового обеспечения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975056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 xml:space="preserve">в 2015 – 2020 годах </w:t>
      </w:r>
      <w:r w:rsidRPr="00975056">
        <w:rPr>
          <w:rFonts w:ascii="Times New Roman" w:hAnsi="Times New Roman" w:cs="Times New Roman"/>
          <w:sz w:val="28"/>
          <w:szCs w:val="28"/>
        </w:rPr>
        <w:t xml:space="preserve">составляет </w:t>
      </w:r>
      <w:r>
        <w:rPr>
          <w:rFonts w:ascii="Times New Roman" w:hAnsi="Times New Roman" w:cs="Times New Roman"/>
          <w:sz w:val="28"/>
          <w:szCs w:val="28"/>
        </w:rPr>
        <w:t xml:space="preserve">46 071,9 </w:t>
      </w:r>
      <w:r w:rsidRPr="00975056">
        <w:rPr>
          <w:rFonts w:ascii="Times New Roman" w:hAnsi="Times New Roman" w:cs="Times New Roman"/>
          <w:sz w:val="28"/>
          <w:szCs w:val="28"/>
        </w:rPr>
        <w:t>тыс. руб</w:t>
      </w:r>
      <w:r>
        <w:rPr>
          <w:rFonts w:ascii="Times New Roman" w:hAnsi="Times New Roman" w:cs="Times New Roman"/>
          <w:sz w:val="28"/>
          <w:szCs w:val="28"/>
        </w:rPr>
        <w:t>лей (в текущих ценах) за счёт всех источников финансирования</w:t>
      </w:r>
      <w:r w:rsidRPr="00975056">
        <w:rPr>
          <w:rFonts w:ascii="Times New Roman" w:hAnsi="Times New Roman" w:cs="Times New Roman"/>
          <w:sz w:val="28"/>
          <w:szCs w:val="28"/>
        </w:rPr>
        <w:t>, в том числе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750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4312" w:rsidRDefault="00B34312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056">
        <w:rPr>
          <w:rFonts w:ascii="Times New Roman" w:hAnsi="Times New Roman" w:cs="Times New Roman"/>
          <w:sz w:val="28"/>
          <w:szCs w:val="28"/>
        </w:rPr>
        <w:t xml:space="preserve">за счет средств федерального бюджета –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975056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лей;</w:t>
      </w:r>
    </w:p>
    <w:p w:rsidR="00B34312" w:rsidRDefault="00B34312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056">
        <w:rPr>
          <w:rFonts w:ascii="Times New Roman" w:hAnsi="Times New Roman" w:cs="Times New Roman"/>
          <w:sz w:val="28"/>
          <w:szCs w:val="28"/>
        </w:rPr>
        <w:t xml:space="preserve">за счет средств областного бюджета –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975056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лей;</w:t>
      </w:r>
      <w:r w:rsidRPr="009750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4312" w:rsidRDefault="00B34312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75056">
        <w:rPr>
          <w:rFonts w:ascii="Times New Roman" w:hAnsi="Times New Roman" w:cs="Times New Roman"/>
          <w:sz w:val="28"/>
          <w:szCs w:val="28"/>
        </w:rPr>
        <w:t xml:space="preserve"> за счет средств </w:t>
      </w:r>
      <w:r>
        <w:rPr>
          <w:rFonts w:ascii="Times New Roman" w:hAnsi="Times New Roman" w:cs="Times New Roman"/>
          <w:sz w:val="28"/>
          <w:szCs w:val="28"/>
        </w:rPr>
        <w:t>местных бюджетов</w:t>
      </w:r>
      <w:r w:rsidRPr="0097505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46 071,9</w:t>
      </w:r>
      <w:r w:rsidRPr="00975056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 xml:space="preserve">лей; </w:t>
      </w:r>
    </w:p>
    <w:p w:rsidR="00B34312" w:rsidRDefault="00B34312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за счет внебюджетных средств – 0,0 тыс. рублей.»;</w:t>
      </w:r>
    </w:p>
    <w:p w:rsidR="00B34312" w:rsidRDefault="00B34312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4312" w:rsidRDefault="00B34312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В разделе «Паспорт подпрограммы </w:t>
      </w:r>
      <w:r w:rsidRPr="0097505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Развитие водохозяйственного комплекса 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34312" w:rsidRPr="006B6244" w:rsidRDefault="00B34312" w:rsidP="006B62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3.1. подраздел «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>Ресурсное обеспечение подпрограммы</w:t>
      </w:r>
      <w:r>
        <w:rPr>
          <w:rFonts w:ascii="Times New Roman" w:hAnsi="Times New Roman" w:cs="Times New Roman"/>
          <w:kern w:val="2"/>
          <w:sz w:val="28"/>
          <w:szCs w:val="28"/>
        </w:rPr>
        <w:t>» изложить в редакции:</w:t>
      </w:r>
    </w:p>
    <w:tbl>
      <w:tblPr>
        <w:tblW w:w="98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660"/>
        <w:gridCol w:w="7229"/>
      </w:tblGrid>
      <w:tr w:rsidR="00B34312" w:rsidRPr="006F52E6">
        <w:trPr>
          <w:trHeight w:val="145"/>
        </w:trPr>
        <w:tc>
          <w:tcPr>
            <w:tcW w:w="2660" w:type="dxa"/>
          </w:tcPr>
          <w:p w:rsidR="00B34312" w:rsidRPr="006F52E6" w:rsidRDefault="00B34312" w:rsidP="006F52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7229" w:type="dxa"/>
          </w:tcPr>
          <w:p w:rsidR="00B34312" w:rsidRPr="006F52E6" w:rsidRDefault="00B34312" w:rsidP="00AA6FB0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46 071,9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B34312" w:rsidRPr="006F52E6" w:rsidRDefault="00B34312" w:rsidP="00AA6FB0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2015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15 318,1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B34312" w:rsidRPr="006F52E6" w:rsidRDefault="00B34312" w:rsidP="00AA6FB0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2016 году – 15 068,0 тыс. рублей;</w:t>
            </w:r>
          </w:p>
          <w:p w:rsidR="00B34312" w:rsidRPr="006F52E6" w:rsidRDefault="00B34312" w:rsidP="00AA6FB0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2017 году – 15 685,8 тыс. рублей;</w:t>
            </w:r>
          </w:p>
          <w:p w:rsidR="00B34312" w:rsidRPr="006F52E6" w:rsidRDefault="00B34312" w:rsidP="00AA6FB0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2018 году – 0,0 тыс. рублей;</w:t>
            </w:r>
          </w:p>
          <w:p w:rsidR="00B34312" w:rsidRPr="006F52E6" w:rsidRDefault="00B34312" w:rsidP="00AA6FB0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 году – 0,0 тыс. рублей;</w:t>
            </w:r>
          </w:p>
          <w:p w:rsidR="00B34312" w:rsidRPr="006F52E6" w:rsidRDefault="00B34312" w:rsidP="00AA6FB0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 0,0 тыс. рублей.</w:t>
            </w:r>
          </w:p>
        </w:tc>
      </w:tr>
    </w:tbl>
    <w:p w:rsidR="00B34312" w:rsidRPr="00AA6FB0" w:rsidRDefault="00B34312" w:rsidP="00AA6FB0">
      <w:pPr>
        <w:shd w:val="clear" w:color="auto" w:fill="FFFFFF"/>
        <w:tabs>
          <w:tab w:val="left" w:pos="550"/>
        </w:tabs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6B6244">
        <w:rPr>
          <w:rFonts w:ascii="Times New Roman" w:hAnsi="Times New Roman" w:cs="Times New Roman"/>
          <w:sz w:val="28"/>
          <w:szCs w:val="28"/>
        </w:rPr>
        <w:t xml:space="preserve">         4.</w:t>
      </w:r>
      <w:r>
        <w:rPr>
          <w:rFonts w:ascii="Times New Roman" w:hAnsi="Times New Roman" w:cs="Times New Roman"/>
          <w:sz w:val="28"/>
          <w:szCs w:val="28"/>
        </w:rPr>
        <w:t xml:space="preserve"> Абзац второй подраздела 9.5 «</w:t>
      </w:r>
      <w:r w:rsidRPr="00975056">
        <w:rPr>
          <w:rFonts w:ascii="Times New Roman" w:hAnsi="Times New Roman" w:cs="Times New Roman"/>
          <w:sz w:val="28"/>
          <w:szCs w:val="28"/>
        </w:rPr>
        <w:t>Информация по ресурсному обеспечению подпрограммы</w:t>
      </w:r>
      <w:r>
        <w:rPr>
          <w:rFonts w:ascii="Times New Roman" w:hAnsi="Times New Roman" w:cs="Times New Roman"/>
          <w:sz w:val="28"/>
          <w:szCs w:val="28"/>
        </w:rPr>
        <w:t>» изложить в редакции:</w:t>
      </w:r>
    </w:p>
    <w:p w:rsidR="00B34312" w:rsidRPr="000E2E4A" w:rsidRDefault="00B34312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E4A">
        <w:rPr>
          <w:rFonts w:ascii="Times New Roman" w:hAnsi="Times New Roman" w:cs="Times New Roman"/>
          <w:sz w:val="28"/>
          <w:szCs w:val="28"/>
        </w:rPr>
        <w:t xml:space="preserve">Общий объем финансирования мероприятий подпрограммы составляет </w:t>
      </w:r>
      <w:r w:rsidRPr="000E2E4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kern w:val="2"/>
          <w:sz w:val="28"/>
          <w:szCs w:val="28"/>
        </w:rPr>
        <w:t>46 071,9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0E2E4A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p w:rsidR="00B34312" w:rsidRPr="000E2E4A" w:rsidRDefault="00B34312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E4A">
        <w:rPr>
          <w:rFonts w:ascii="Times New Roman" w:hAnsi="Times New Roman" w:cs="Times New Roman"/>
          <w:sz w:val="28"/>
          <w:szCs w:val="28"/>
        </w:rPr>
        <w:t>за счет средств областного бюджета –</w:t>
      </w:r>
      <w:r>
        <w:rPr>
          <w:rFonts w:ascii="Times New Roman" w:hAnsi="Times New Roman" w:cs="Times New Roman"/>
          <w:sz w:val="28"/>
          <w:szCs w:val="28"/>
        </w:rPr>
        <w:t xml:space="preserve"> 0,0</w:t>
      </w:r>
      <w:r w:rsidRPr="000E2E4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B34312" w:rsidRPr="000E2E4A" w:rsidRDefault="00B34312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E4A">
        <w:rPr>
          <w:rFonts w:ascii="Times New Roman" w:hAnsi="Times New Roman" w:cs="Times New Roman"/>
          <w:sz w:val="28"/>
          <w:szCs w:val="28"/>
        </w:rPr>
        <w:t xml:space="preserve">за счет средств федерального бюджета –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0E2E4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B34312" w:rsidRDefault="00B34312" w:rsidP="007E43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районного бюджета</w:t>
      </w:r>
      <w:r w:rsidRPr="000E2E4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kern w:val="2"/>
          <w:sz w:val="28"/>
          <w:szCs w:val="28"/>
        </w:rPr>
        <w:t>46 071,9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:rsidR="00B34312" w:rsidRPr="000E2E4A" w:rsidRDefault="00B34312" w:rsidP="009D44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счёт средств бюджета поселения – 0,0 тыс. рублей;</w:t>
      </w:r>
    </w:p>
    <w:p w:rsidR="00B34312" w:rsidRPr="009D440B" w:rsidRDefault="00B34312" w:rsidP="009D4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4312" w:rsidRDefault="00B34312" w:rsidP="001D296C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B34312" w:rsidRDefault="00B34312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4312" w:rsidRPr="00487CAE" w:rsidRDefault="00B34312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Ведущий специалист по </w:t>
      </w:r>
    </w:p>
    <w:p w:rsidR="00B34312" w:rsidRPr="00487CAE" w:rsidRDefault="00B34312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делопроизводству и архивной работе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 Е.А. Стаценко</w:t>
      </w:r>
    </w:p>
    <w:p w:rsidR="00B34312" w:rsidRPr="00487CAE" w:rsidRDefault="00B34312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</w:rPr>
      </w:pPr>
    </w:p>
    <w:p w:rsidR="00B34312" w:rsidRPr="00F56EBF" w:rsidRDefault="00B34312" w:rsidP="00AA6FB0">
      <w:pPr>
        <w:shd w:val="clear" w:color="auto" w:fill="FFFFFF"/>
        <w:spacing w:after="0" w:line="317" w:lineRule="exact"/>
        <w:ind w:right="10"/>
        <w:rPr>
          <w:rFonts w:ascii="Times New Roman" w:hAnsi="Times New Roman" w:cs="Times New Roman"/>
          <w:sz w:val="28"/>
          <w:szCs w:val="28"/>
        </w:rPr>
        <w:sectPr w:rsidR="00B34312" w:rsidRPr="00F56EBF">
          <w:pgSz w:w="11909" w:h="16834"/>
          <w:pgMar w:top="864" w:right="912" w:bottom="360" w:left="1417" w:header="720" w:footer="720" w:gutter="0"/>
          <w:cols w:space="60"/>
          <w:noEndnote/>
        </w:sectPr>
      </w:pPr>
    </w:p>
    <w:p w:rsidR="00B34312" w:rsidRDefault="00B34312" w:rsidP="006A304B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B34312" w:rsidRDefault="00B34312" w:rsidP="00A80B3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B34312" w:rsidRDefault="00B34312" w:rsidP="00A80B3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4719" w:type="dxa"/>
        <w:tblInd w:w="9754" w:type="dxa"/>
        <w:tblLook w:val="01E0"/>
      </w:tblPr>
      <w:tblGrid>
        <w:gridCol w:w="4719"/>
      </w:tblGrid>
      <w:tr w:rsidR="00B34312" w:rsidRPr="006F52E6" w:rsidTr="00AA6FB0">
        <w:trPr>
          <w:trHeight w:val="1980"/>
        </w:trPr>
        <w:tc>
          <w:tcPr>
            <w:tcW w:w="4719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Приложение № 4</w:t>
            </w:r>
          </w:p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B34312" w:rsidRPr="006F52E6" w:rsidRDefault="00B34312" w:rsidP="00690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Краснокутского сельского поселения «Охрана окружающей среды и рациональное природопользование»</w:t>
            </w:r>
          </w:p>
        </w:tc>
      </w:tr>
    </w:tbl>
    <w:p w:rsidR="00B34312" w:rsidRPr="00975056" w:rsidRDefault="00B3431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4312" w:rsidRDefault="00B3431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бюджета Краснокутского сельского поселения</w:t>
      </w:r>
    </w:p>
    <w:p w:rsidR="00B34312" w:rsidRDefault="00B3431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</w:t>
      </w:r>
      <w:r w:rsidRPr="00202059">
        <w:rPr>
          <w:rFonts w:ascii="Times New Roman" w:hAnsi="Times New Roman" w:cs="Times New Roman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</w:t>
      </w:r>
      <w:r w:rsidRPr="002020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«Охрана окружающей среды и</w:t>
      </w:r>
    </w:p>
    <w:p w:rsidR="00B34312" w:rsidRDefault="00B3431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рациональное природопользование»</w:t>
      </w:r>
    </w:p>
    <w:p w:rsidR="00B34312" w:rsidRDefault="00B3431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980"/>
        <w:gridCol w:w="1778"/>
        <w:gridCol w:w="550"/>
        <w:gridCol w:w="550"/>
        <w:gridCol w:w="550"/>
        <w:gridCol w:w="770"/>
        <w:gridCol w:w="1320"/>
        <w:gridCol w:w="1320"/>
        <w:gridCol w:w="1540"/>
        <w:gridCol w:w="1100"/>
        <w:gridCol w:w="1320"/>
        <w:gridCol w:w="1210"/>
      </w:tblGrid>
      <w:tr w:rsidR="00B34312" w:rsidRPr="006F52E6">
        <w:tc>
          <w:tcPr>
            <w:tcW w:w="1080" w:type="dxa"/>
            <w:vMerge w:val="restart"/>
          </w:tcPr>
          <w:p w:rsidR="00B34312" w:rsidRPr="008F5F26" w:rsidRDefault="00B34312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1980" w:type="dxa"/>
            <w:vMerge w:val="restart"/>
          </w:tcPr>
          <w:p w:rsidR="00B34312" w:rsidRPr="008F5F26" w:rsidRDefault="00B34312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подпрограммы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й 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основного мероприятия</w:t>
            </w:r>
          </w:p>
        </w:tc>
        <w:tc>
          <w:tcPr>
            <w:tcW w:w="1778" w:type="dxa"/>
            <w:vMerge w:val="restart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исполнитель,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соисполнители,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2420" w:type="dxa"/>
            <w:gridSpan w:val="4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Код бюджетной  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классификации  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810" w:type="dxa"/>
            <w:gridSpan w:val="6"/>
          </w:tcPr>
          <w:p w:rsidR="00B34312" w:rsidRPr="008F5F26" w:rsidRDefault="00B34312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Расходы (тыс. руб.), годы</w:t>
            </w:r>
          </w:p>
        </w:tc>
      </w:tr>
      <w:tr w:rsidR="00B34312" w:rsidRPr="006F52E6">
        <w:tc>
          <w:tcPr>
            <w:tcW w:w="1080" w:type="dxa"/>
            <w:vMerge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8" w:type="dxa"/>
            <w:vMerge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B34312" w:rsidRPr="008F5F26" w:rsidRDefault="00B3431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550" w:type="dxa"/>
          </w:tcPr>
          <w:p w:rsidR="00B34312" w:rsidRPr="008F5F26" w:rsidRDefault="00B3431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</w:p>
        </w:tc>
        <w:tc>
          <w:tcPr>
            <w:tcW w:w="550" w:type="dxa"/>
          </w:tcPr>
          <w:p w:rsidR="00B34312" w:rsidRPr="008F5F26" w:rsidRDefault="00B3431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70" w:type="dxa"/>
          </w:tcPr>
          <w:p w:rsidR="00B34312" w:rsidRPr="008F5F26" w:rsidRDefault="00B3431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54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0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10" w:type="dxa"/>
          </w:tcPr>
          <w:p w:rsidR="00B34312" w:rsidRPr="006F52E6" w:rsidRDefault="00B34312" w:rsidP="00DA5D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22" w:firstLine="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B34312" w:rsidRPr="003F24F4" w:rsidRDefault="00B34312" w:rsidP="00A80B3D">
      <w:pPr>
        <w:spacing w:after="0" w:line="240" w:lineRule="auto"/>
        <w:rPr>
          <w:sz w:val="2"/>
          <w:szCs w:val="2"/>
        </w:rPr>
      </w:pPr>
    </w:p>
    <w:tbl>
      <w:tblPr>
        <w:tblW w:w="150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980"/>
        <w:gridCol w:w="1800"/>
        <w:gridCol w:w="540"/>
        <w:gridCol w:w="540"/>
        <w:gridCol w:w="540"/>
        <w:gridCol w:w="778"/>
        <w:gridCol w:w="1320"/>
        <w:gridCol w:w="1430"/>
        <w:gridCol w:w="1430"/>
        <w:gridCol w:w="1100"/>
        <w:gridCol w:w="1320"/>
        <w:gridCol w:w="1210"/>
      </w:tblGrid>
      <w:tr w:rsidR="00B34312" w:rsidRPr="006F52E6">
        <w:trPr>
          <w:tblHeader/>
        </w:trPr>
        <w:tc>
          <w:tcPr>
            <w:tcW w:w="108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8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1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B34312" w:rsidRPr="006F52E6">
        <w:trPr>
          <w:trHeight w:val="1726"/>
        </w:trPr>
        <w:tc>
          <w:tcPr>
            <w:tcW w:w="108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прог-рамма       </w:t>
            </w:r>
          </w:p>
        </w:tc>
        <w:tc>
          <w:tcPr>
            <w:tcW w:w="1980" w:type="dxa"/>
          </w:tcPr>
          <w:p w:rsidR="00B34312" w:rsidRPr="006F52E6" w:rsidRDefault="00B34312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«Охрана окружающей среды и</w:t>
            </w:r>
          </w:p>
          <w:p w:rsidR="00B34312" w:rsidRPr="006F52E6" w:rsidRDefault="00B34312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рациональное природопользование»</w:t>
            </w:r>
          </w:p>
          <w:p w:rsidR="00B34312" w:rsidRPr="006F52E6" w:rsidRDefault="00B34312" w:rsidP="005E029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15 318,1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15 685,8</w:t>
            </w:r>
          </w:p>
        </w:tc>
        <w:tc>
          <w:tcPr>
            <w:tcW w:w="110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</w:tr>
      <w:tr w:rsidR="00B34312" w:rsidRPr="006F52E6">
        <w:tc>
          <w:tcPr>
            <w:tcW w:w="1080" w:type="dxa"/>
            <w:vMerge w:val="restart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1. Под-програм-ма </w:t>
            </w:r>
          </w:p>
        </w:tc>
        <w:tc>
          <w:tcPr>
            <w:tcW w:w="1980" w:type="dxa"/>
            <w:vMerge w:val="restart"/>
          </w:tcPr>
          <w:p w:rsidR="00B34312" w:rsidRPr="006F52E6" w:rsidRDefault="00B34312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«Охрана окружающей среды в Краснокутском сельском поселении»</w:t>
            </w:r>
          </w:p>
        </w:tc>
        <w:tc>
          <w:tcPr>
            <w:tcW w:w="180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</w:tr>
      <w:tr w:rsidR="00B34312" w:rsidRPr="006F52E6">
        <w:tc>
          <w:tcPr>
            <w:tcW w:w="1080" w:type="dxa"/>
            <w:vMerge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4312" w:rsidRPr="006F52E6" w:rsidRDefault="00B34312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Краснокутского сельского поселения 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</w:tr>
      <w:tr w:rsidR="00B34312" w:rsidRPr="006F52E6">
        <w:tc>
          <w:tcPr>
            <w:tcW w:w="108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Основ-ное меропри-ятие 1.1</w:t>
            </w:r>
          </w:p>
        </w:tc>
        <w:tc>
          <w:tcPr>
            <w:tcW w:w="198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Экологическое просвещение и формирование экологической культуры, обеспечение  информацией о состоянии окружающей среды</w:t>
            </w:r>
          </w:p>
        </w:tc>
        <w:tc>
          <w:tcPr>
            <w:tcW w:w="1800" w:type="dxa"/>
          </w:tcPr>
          <w:p w:rsidR="00B34312" w:rsidRPr="006F52E6" w:rsidRDefault="00B34312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Краснокутскогосельского поселения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rHeight w:val="1800"/>
        </w:trPr>
        <w:tc>
          <w:tcPr>
            <w:tcW w:w="108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Основ-ное меропри-ятие 1.2</w:t>
            </w:r>
          </w:p>
        </w:tc>
        <w:tc>
          <w:tcPr>
            <w:tcW w:w="198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Организация детско-юношеского экологического движени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80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  <w:p w:rsidR="00B34312" w:rsidRPr="006F52E6" w:rsidRDefault="00B34312" w:rsidP="005E02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c>
          <w:tcPr>
            <w:tcW w:w="1080" w:type="dxa"/>
            <w:vMerge w:val="restart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2. Под-програм-ма </w:t>
            </w:r>
          </w:p>
        </w:tc>
        <w:tc>
          <w:tcPr>
            <w:tcW w:w="1980" w:type="dxa"/>
            <w:vMerge w:val="restart"/>
          </w:tcPr>
          <w:p w:rsidR="00B34312" w:rsidRPr="006F52E6" w:rsidRDefault="00B34312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«Развитие водохозяйствен-ного комплекса Краснокутского сельского поселения»</w:t>
            </w:r>
          </w:p>
        </w:tc>
        <w:tc>
          <w:tcPr>
            <w:tcW w:w="180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15 318,1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15 685,8</w:t>
            </w:r>
          </w:p>
        </w:tc>
        <w:tc>
          <w:tcPr>
            <w:tcW w:w="110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c>
          <w:tcPr>
            <w:tcW w:w="1080" w:type="dxa"/>
            <w:vMerge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4312" w:rsidRPr="006F52E6" w:rsidRDefault="00B34312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15 318,1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15 685,8</w:t>
            </w:r>
          </w:p>
        </w:tc>
        <w:tc>
          <w:tcPr>
            <w:tcW w:w="110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rHeight w:val="2484"/>
        </w:trPr>
        <w:tc>
          <w:tcPr>
            <w:tcW w:w="108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Основ-ное меропри-ятие 2.1</w:t>
            </w:r>
          </w:p>
        </w:tc>
        <w:tc>
          <w:tcPr>
            <w:tcW w:w="1980" w:type="dxa"/>
          </w:tcPr>
          <w:p w:rsidR="00B34312" w:rsidRPr="006F52E6" w:rsidRDefault="00B34312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по защите от негативного воздействия вод в результате обеспечения безопасности ГТС</w:t>
            </w:r>
          </w:p>
        </w:tc>
        <w:tc>
          <w:tcPr>
            <w:tcW w:w="180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B34312" w:rsidRPr="008F5F26" w:rsidRDefault="00B34312" w:rsidP="0003611A">
            <w:pPr>
              <w:pStyle w:val="ConsPlusCell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  <w:p w:rsidR="00B34312" w:rsidRPr="008F5F26" w:rsidRDefault="00B3431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312" w:rsidRPr="006F52E6">
        <w:trPr>
          <w:trHeight w:val="1619"/>
        </w:trPr>
        <w:tc>
          <w:tcPr>
            <w:tcW w:w="108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Основ-ное мероприятие 2.2</w:t>
            </w:r>
          </w:p>
        </w:tc>
        <w:tc>
          <w:tcPr>
            <w:tcW w:w="1980" w:type="dxa"/>
          </w:tcPr>
          <w:p w:rsidR="00B34312" w:rsidRDefault="00B34312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Обслуживание водоотливного комплекса шахтных вод ш. им. Кирова</w:t>
            </w:r>
          </w:p>
          <w:p w:rsidR="00B34312" w:rsidRPr="00AE02C6" w:rsidRDefault="00B34312" w:rsidP="00AE02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4312" w:rsidRDefault="00B34312" w:rsidP="00AE02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поселения;</w:t>
            </w:r>
          </w:p>
          <w:p w:rsidR="00B34312" w:rsidRDefault="00B34312" w:rsidP="00AE02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«Эксплуатация и благоустройство»</w:t>
            </w:r>
          </w:p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B34312" w:rsidRDefault="00B34312" w:rsidP="0003611A">
            <w:pPr>
              <w:pStyle w:val="ConsPlusCell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B34312" w:rsidRPr="008F5F26" w:rsidRDefault="00B34312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B34312" w:rsidRPr="008F5F26" w:rsidRDefault="00B34312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B34312" w:rsidRPr="008F5F26" w:rsidRDefault="00B34312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15 318,1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15 685,8</w:t>
            </w:r>
          </w:p>
        </w:tc>
        <w:tc>
          <w:tcPr>
            <w:tcW w:w="110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rHeight w:val="737"/>
        </w:trPr>
        <w:tc>
          <w:tcPr>
            <w:tcW w:w="1080" w:type="dxa"/>
            <w:vMerge w:val="restart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3. Под-програм-ма</w:t>
            </w:r>
          </w:p>
        </w:tc>
        <w:tc>
          <w:tcPr>
            <w:tcW w:w="1980" w:type="dxa"/>
            <w:vMerge w:val="restart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«Повышение эффективности деятельности по обращению с отходами на территории Краснокутского сельского поселения</w:t>
            </w:r>
          </w:p>
        </w:tc>
        <w:tc>
          <w:tcPr>
            <w:tcW w:w="180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rHeight w:val="1245"/>
        </w:trPr>
        <w:tc>
          <w:tcPr>
            <w:tcW w:w="1080" w:type="dxa"/>
            <w:vMerge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c>
          <w:tcPr>
            <w:tcW w:w="108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Основ-ное меропри-ятие 3.1</w:t>
            </w:r>
          </w:p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«Организация утилизации и переработки бытовых и промышленных отходов на территории поселения»</w:t>
            </w:r>
          </w:p>
        </w:tc>
        <w:tc>
          <w:tcPr>
            <w:tcW w:w="1800" w:type="dxa"/>
          </w:tcPr>
          <w:p w:rsidR="00B34312" w:rsidRPr="006F52E6" w:rsidRDefault="00B34312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c>
          <w:tcPr>
            <w:tcW w:w="1080" w:type="dxa"/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3.2</w:t>
            </w:r>
          </w:p>
        </w:tc>
        <w:tc>
          <w:tcPr>
            <w:tcW w:w="1980" w:type="dxa"/>
          </w:tcPr>
          <w:p w:rsidR="00B34312" w:rsidRPr="006F52E6" w:rsidRDefault="00B34312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«Повышение % охвата населения планово-регулярной системой сбора и вывоза твердых бытовых отходов»</w:t>
            </w:r>
          </w:p>
        </w:tc>
        <w:tc>
          <w:tcPr>
            <w:tcW w:w="1800" w:type="dxa"/>
          </w:tcPr>
          <w:p w:rsidR="00B34312" w:rsidRPr="006F52E6" w:rsidRDefault="00B34312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B34312" w:rsidRPr="008F5F26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34312" w:rsidRDefault="00B34312" w:rsidP="00A57E69">
      <w:pPr>
        <w:rPr>
          <w:rFonts w:ascii="Times New Roman" w:hAnsi="Times New Roman" w:cs="Times New Roman"/>
          <w:sz w:val="28"/>
          <w:szCs w:val="28"/>
        </w:rPr>
      </w:pPr>
    </w:p>
    <w:p w:rsidR="00B34312" w:rsidRDefault="00B34312" w:rsidP="000945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Par879"/>
      <w:bookmarkEnd w:id="0"/>
    </w:p>
    <w:p w:rsidR="00B34312" w:rsidRPr="00487CAE" w:rsidRDefault="00B34312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Ведущий специалист по </w:t>
      </w:r>
    </w:p>
    <w:p w:rsidR="00B34312" w:rsidRPr="00487CAE" w:rsidRDefault="00B34312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делопроизводству и архивной работе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</w:t>
      </w:r>
      <w:r w:rsidRPr="00487CAE">
        <w:rPr>
          <w:rFonts w:ascii="Times New Roman" w:hAnsi="Times New Roman" w:cs="Times New Roman"/>
          <w:b/>
          <w:bCs/>
          <w:sz w:val="28"/>
          <w:szCs w:val="28"/>
        </w:rPr>
        <w:t>Е.А. Стаценко</w:t>
      </w:r>
    </w:p>
    <w:p w:rsidR="00B34312" w:rsidRDefault="00B34312" w:rsidP="00094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4312" w:rsidRDefault="00B3431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4312" w:rsidRDefault="00B34312" w:rsidP="004112F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B34312" w:rsidRDefault="00B34312" w:rsidP="004112F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B34312" w:rsidRDefault="00B34312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34312" w:rsidRDefault="00B34312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34312" w:rsidRDefault="00B34312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34312" w:rsidRDefault="00B34312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34312" w:rsidRPr="008F5F26" w:rsidRDefault="00B34312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B34312" w:rsidRPr="008F5F26" w:rsidRDefault="00B34312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8F5F26">
        <w:rPr>
          <w:rFonts w:ascii="Times New Roman" w:hAnsi="Times New Roman" w:cs="Times New Roman"/>
          <w:sz w:val="28"/>
          <w:szCs w:val="28"/>
        </w:rPr>
        <w:t xml:space="preserve"> программе</w:t>
      </w:r>
    </w:p>
    <w:p w:rsidR="00B34312" w:rsidRDefault="00B34312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B34312" w:rsidRDefault="00B34312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>«Охрана окружающей среды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4312" w:rsidRDefault="00B34312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>рациональное природопользование»</w:t>
      </w:r>
    </w:p>
    <w:p w:rsidR="00B34312" w:rsidRDefault="00B3431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4312" w:rsidRPr="00202059" w:rsidRDefault="00B3431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</w:t>
      </w:r>
    </w:p>
    <w:p w:rsidR="00B34312" w:rsidRPr="00202059" w:rsidRDefault="00B34312" w:rsidP="000945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бюджета,</w:t>
      </w:r>
      <w:r w:rsidRPr="000945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областного бюджета, районного бюджета, бюджета поселения и внебюджетных средств на реализацию муниципальной программы</w:t>
      </w:r>
      <w:r w:rsidRPr="002020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«Охрана окружающей среды и рациональное природопользование»</w:t>
      </w:r>
    </w:p>
    <w:p w:rsidR="00B34312" w:rsidRPr="006D1BDB" w:rsidRDefault="00B3431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925" w:type="dxa"/>
        <w:tblCellSpacing w:w="5" w:type="nil"/>
        <w:tblInd w:w="-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118"/>
        <w:gridCol w:w="1701"/>
        <w:gridCol w:w="1146"/>
        <w:gridCol w:w="1210"/>
        <w:gridCol w:w="1100"/>
        <w:gridCol w:w="1100"/>
        <w:gridCol w:w="1320"/>
        <w:gridCol w:w="1100"/>
        <w:gridCol w:w="1210"/>
      </w:tblGrid>
      <w:tr w:rsidR="00B34312" w:rsidRPr="006F52E6">
        <w:trPr>
          <w:tblCellSpacing w:w="5" w:type="nil"/>
        </w:trPr>
        <w:tc>
          <w:tcPr>
            <w:tcW w:w="1920" w:type="dxa"/>
            <w:vMerge w:val="restart"/>
          </w:tcPr>
          <w:p w:rsidR="00B34312" w:rsidRPr="00643598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  Статус      </w:t>
            </w:r>
          </w:p>
        </w:tc>
        <w:tc>
          <w:tcPr>
            <w:tcW w:w="3118" w:type="dxa"/>
            <w:vMerge w:val="restart"/>
          </w:tcPr>
          <w:p w:rsidR="00B34312" w:rsidRPr="00643598" w:rsidRDefault="00B3431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программы, подпрограммы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1701" w:type="dxa"/>
            <w:vMerge w:val="restart"/>
          </w:tcPr>
          <w:p w:rsidR="00B34312" w:rsidRPr="00643598" w:rsidRDefault="00B3431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8186" w:type="dxa"/>
            <w:gridSpan w:val="7"/>
          </w:tcPr>
          <w:p w:rsidR="00B34312" w:rsidRPr="00643598" w:rsidRDefault="00B3431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Оценка расходов (тыс. руб.), годы</w:t>
            </w: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/>
          </w:tcPr>
          <w:p w:rsidR="00B34312" w:rsidRPr="00643598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B34312" w:rsidRPr="00643598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34312" w:rsidRPr="00643598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B34312" w:rsidRPr="00643598" w:rsidRDefault="00B3431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10" w:type="dxa"/>
          </w:tcPr>
          <w:p w:rsidR="00B34312" w:rsidRPr="00643598" w:rsidRDefault="00B3431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00" w:type="dxa"/>
          </w:tcPr>
          <w:p w:rsidR="00B34312" w:rsidRPr="00643598" w:rsidRDefault="00B3431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00" w:type="dxa"/>
          </w:tcPr>
          <w:p w:rsidR="00B34312" w:rsidRPr="00643598" w:rsidRDefault="00B3431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320" w:type="dxa"/>
          </w:tcPr>
          <w:p w:rsidR="00B34312" w:rsidRPr="00643598" w:rsidRDefault="00B3431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00" w:type="dxa"/>
          </w:tcPr>
          <w:p w:rsidR="00B34312" w:rsidRPr="00643598" w:rsidRDefault="00B3431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10" w:type="dxa"/>
          </w:tcPr>
          <w:p w:rsidR="00B34312" w:rsidRPr="00643598" w:rsidRDefault="00B3431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B34312" w:rsidRPr="00643598" w:rsidRDefault="00B34312" w:rsidP="00A80B3D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925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118"/>
        <w:gridCol w:w="1701"/>
        <w:gridCol w:w="1146"/>
        <w:gridCol w:w="1210"/>
        <w:gridCol w:w="1100"/>
        <w:gridCol w:w="1100"/>
        <w:gridCol w:w="1276"/>
        <w:gridCol w:w="1144"/>
        <w:gridCol w:w="1210"/>
      </w:tblGrid>
      <w:tr w:rsidR="00B34312" w:rsidRPr="006F52E6">
        <w:trPr>
          <w:tblHeader/>
          <w:tblCellSpacing w:w="5" w:type="nil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43598" w:rsidRDefault="00B3431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43598" w:rsidRDefault="00B3431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43598" w:rsidRDefault="00B3431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43598" w:rsidRDefault="00B3431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43598" w:rsidRDefault="00B3431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43598" w:rsidRDefault="00B3431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43598" w:rsidRDefault="00B3431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43598" w:rsidRDefault="00B3431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43598" w:rsidRDefault="00B3431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43598" w:rsidRDefault="00B34312" w:rsidP="008205ED">
            <w:pPr>
              <w:pStyle w:val="ConsPlusCell"/>
              <w:ind w:left="-207" w:firstLine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43598" w:rsidRDefault="00B3431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43598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43598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46 071,9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15 318,1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15685,8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kern w:val="2"/>
                <w:sz w:val="24"/>
                <w:szCs w:val="24"/>
              </w:rPr>
              <w:t>45 104,3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14 350,5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15685,8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967,6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967,6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rHeight w:val="1449"/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4539C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39C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«Охрана окружающей среды в Краснокутском сельском поселении»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43598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rHeight w:val="70"/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rHeight w:val="416"/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4539C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39C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57" w:right="-57"/>
              <w:jc w:val="center"/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</w:p>
          <w:p w:rsidR="00B34312" w:rsidRPr="006F52E6" w:rsidRDefault="00B34312" w:rsidP="005E029B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«Развитие водохозяйственного комплекса Краснокутского сельского поселения»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43598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46 071,9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14 350,5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15685,8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4312" w:rsidRPr="006F52E6" w:rsidRDefault="00B34312" w:rsidP="005E029B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4312" w:rsidRPr="006F52E6" w:rsidRDefault="00B34312" w:rsidP="005E029B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4312" w:rsidRPr="006F52E6" w:rsidRDefault="00B34312" w:rsidP="005E029B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kern w:val="2"/>
                <w:sz w:val="24"/>
                <w:szCs w:val="24"/>
              </w:rPr>
              <w:t>45 104,3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14 350,5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15685,8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4312" w:rsidRPr="006F52E6" w:rsidRDefault="00B34312" w:rsidP="005E029B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967,6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967,6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/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4539C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39C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57" w:right="-57"/>
              <w:jc w:val="center"/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3D1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«Повышение эффективности деятельности по обращению с отходами на территории Краснокутского сельского поселения»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</w:t>
            </w: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312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3A45B5" w:rsidRDefault="00B3431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12" w:rsidRPr="006F52E6" w:rsidRDefault="00B3431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34312" w:rsidRPr="00975056" w:rsidRDefault="00B34312" w:rsidP="00A80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4312" w:rsidRDefault="00B34312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4312" w:rsidRPr="00487CAE" w:rsidRDefault="00B34312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Ведущий специалист по </w:t>
      </w:r>
    </w:p>
    <w:p w:rsidR="00B34312" w:rsidRPr="00487CAE" w:rsidRDefault="00B34312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делопроизводству и архивной работе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</w:t>
      </w:r>
      <w:r w:rsidRPr="00487CAE">
        <w:rPr>
          <w:rFonts w:ascii="Times New Roman" w:hAnsi="Times New Roman" w:cs="Times New Roman"/>
          <w:b/>
          <w:bCs/>
          <w:sz w:val="28"/>
          <w:szCs w:val="28"/>
        </w:rPr>
        <w:t>Е.А. Стаценко</w:t>
      </w:r>
    </w:p>
    <w:p w:rsidR="00B34312" w:rsidRDefault="00B34312" w:rsidP="00A80B3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B34312" w:rsidRPr="006E1507" w:rsidRDefault="00B34312" w:rsidP="00A80B3D">
      <w:pPr>
        <w:tabs>
          <w:tab w:val="left" w:pos="1289"/>
        </w:tabs>
        <w:rPr>
          <w:rFonts w:ascii="Times New Roman" w:hAnsi="Times New Roman" w:cs="Times New Roman"/>
          <w:sz w:val="24"/>
          <w:szCs w:val="24"/>
        </w:rPr>
        <w:sectPr w:rsidR="00B34312" w:rsidRPr="006E1507" w:rsidSect="00A57E69">
          <w:headerReference w:type="default" r:id="rId8"/>
          <w:footerReference w:type="default" r:id="rId9"/>
          <w:pgSz w:w="16840" w:h="11907" w:orient="landscape" w:code="9"/>
          <w:pgMar w:top="1134" w:right="851" w:bottom="1134" w:left="1418" w:header="720" w:footer="720" w:gutter="0"/>
          <w:cols w:space="720"/>
          <w:docGrid w:linePitch="299"/>
        </w:sectPr>
      </w:pPr>
    </w:p>
    <w:p w:rsidR="00B34312" w:rsidRDefault="00B34312" w:rsidP="00A80B3D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outlineLvl w:val="2"/>
        <w:sectPr w:rsidR="00B34312" w:rsidSect="00A25763">
          <w:pgSz w:w="11907" w:h="16840" w:code="9"/>
          <w:pgMar w:top="709" w:right="851" w:bottom="1134" w:left="1304" w:header="720" w:footer="720" w:gutter="0"/>
          <w:cols w:space="720"/>
        </w:sectPr>
      </w:pPr>
    </w:p>
    <w:p w:rsidR="00B34312" w:rsidRPr="00975056" w:rsidRDefault="00B34312" w:rsidP="00A80B3D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outlineLvl w:val="2"/>
      </w:pPr>
    </w:p>
    <w:p w:rsidR="00B34312" w:rsidRPr="00570ADE" w:rsidRDefault="00B34312" w:rsidP="00570ADE">
      <w:pPr>
        <w:rPr>
          <w:rFonts w:ascii="Times New Roman" w:hAnsi="Times New Roman" w:cs="Times New Roman"/>
          <w:sz w:val="28"/>
          <w:szCs w:val="28"/>
        </w:rPr>
      </w:pPr>
    </w:p>
    <w:sectPr w:rsidR="00B34312" w:rsidRPr="00570ADE" w:rsidSect="00BB32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4312" w:rsidRDefault="00B34312" w:rsidP="0009665C">
      <w:pPr>
        <w:spacing w:after="0" w:line="240" w:lineRule="auto"/>
      </w:pPr>
      <w:r>
        <w:separator/>
      </w:r>
    </w:p>
  </w:endnote>
  <w:endnote w:type="continuationSeparator" w:id="1">
    <w:p w:rsidR="00B34312" w:rsidRDefault="00B34312" w:rsidP="00096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12" w:rsidRDefault="00B34312" w:rsidP="00B77F56">
    <w:pPr>
      <w:tabs>
        <w:tab w:val="left" w:pos="4920"/>
      </w:tabs>
      <w:spacing w:after="0" w:line="240" w:lineRule="auto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</w:p>
  <w:p w:rsidR="00B34312" w:rsidRPr="00ED49CC" w:rsidRDefault="00B34312" w:rsidP="00B77F56">
    <w:pPr>
      <w:tabs>
        <w:tab w:val="left" w:pos="4920"/>
      </w:tabs>
      <w:spacing w:after="0" w:line="240" w:lineRule="auto"/>
      <w:jc w:val="right"/>
      <w:rPr>
        <w:rFonts w:ascii="Times New Roman" w:hAnsi="Times New Roman" w:cs="Times New Roman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  <w:r>
      <w:rPr>
        <w:rFonts w:ascii="Times New Roman" w:hAnsi="Times New Roman" w:cs="Times New Roman"/>
      </w:rPr>
      <w:t xml:space="preserve">        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4312" w:rsidRDefault="00B34312" w:rsidP="0009665C">
      <w:pPr>
        <w:spacing w:after="0" w:line="240" w:lineRule="auto"/>
      </w:pPr>
      <w:r>
        <w:separator/>
      </w:r>
    </w:p>
  </w:footnote>
  <w:footnote w:type="continuationSeparator" w:id="1">
    <w:p w:rsidR="00B34312" w:rsidRDefault="00B34312" w:rsidP="00096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12" w:rsidRPr="003E184F" w:rsidRDefault="00B34312" w:rsidP="00B77F56">
    <w:pPr>
      <w:pStyle w:val="Header"/>
      <w:ind w:right="360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968D2"/>
    <w:multiLevelType w:val="multilevel"/>
    <w:tmpl w:val="5A4ED594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76FA1799"/>
    <w:multiLevelType w:val="multilevel"/>
    <w:tmpl w:val="F8EE7EB8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C08"/>
    <w:rsid w:val="0000665F"/>
    <w:rsid w:val="0003611A"/>
    <w:rsid w:val="00040A3A"/>
    <w:rsid w:val="00046C9D"/>
    <w:rsid w:val="00051ADF"/>
    <w:rsid w:val="00094509"/>
    <w:rsid w:val="0009665C"/>
    <w:rsid w:val="000C5939"/>
    <w:rsid w:val="000D6BFF"/>
    <w:rsid w:val="000E2E4A"/>
    <w:rsid w:val="000F277D"/>
    <w:rsid w:val="000F6FDC"/>
    <w:rsid w:val="00132418"/>
    <w:rsid w:val="00196353"/>
    <w:rsid w:val="001D296C"/>
    <w:rsid w:val="001D4511"/>
    <w:rsid w:val="001E63FA"/>
    <w:rsid w:val="00202059"/>
    <w:rsid w:val="002127CC"/>
    <w:rsid w:val="00253756"/>
    <w:rsid w:val="00256671"/>
    <w:rsid w:val="002D1B98"/>
    <w:rsid w:val="00364938"/>
    <w:rsid w:val="00370D8B"/>
    <w:rsid w:val="003716FC"/>
    <w:rsid w:val="00376548"/>
    <w:rsid w:val="003A45B5"/>
    <w:rsid w:val="003B3A82"/>
    <w:rsid w:val="003B4072"/>
    <w:rsid w:val="003D15E5"/>
    <w:rsid w:val="003D56D4"/>
    <w:rsid w:val="003E184F"/>
    <w:rsid w:val="003F24F4"/>
    <w:rsid w:val="003F6A5E"/>
    <w:rsid w:val="00403710"/>
    <w:rsid w:val="004112F8"/>
    <w:rsid w:val="004460A3"/>
    <w:rsid w:val="00450B9C"/>
    <w:rsid w:val="0045181D"/>
    <w:rsid w:val="004539C5"/>
    <w:rsid w:val="004859EB"/>
    <w:rsid w:val="00487B1A"/>
    <w:rsid w:val="00487CAE"/>
    <w:rsid w:val="00497793"/>
    <w:rsid w:val="004A1030"/>
    <w:rsid w:val="004D0271"/>
    <w:rsid w:val="004E4010"/>
    <w:rsid w:val="005245E7"/>
    <w:rsid w:val="005374E9"/>
    <w:rsid w:val="005466B2"/>
    <w:rsid w:val="005702B5"/>
    <w:rsid w:val="00570A9C"/>
    <w:rsid w:val="00570ADE"/>
    <w:rsid w:val="005800CD"/>
    <w:rsid w:val="00584341"/>
    <w:rsid w:val="00584D7F"/>
    <w:rsid w:val="005A4E77"/>
    <w:rsid w:val="005B3D17"/>
    <w:rsid w:val="005E029B"/>
    <w:rsid w:val="006223E8"/>
    <w:rsid w:val="00643598"/>
    <w:rsid w:val="00643DE6"/>
    <w:rsid w:val="00650777"/>
    <w:rsid w:val="0065557D"/>
    <w:rsid w:val="00684B9F"/>
    <w:rsid w:val="00690DB8"/>
    <w:rsid w:val="006A304B"/>
    <w:rsid w:val="006B6244"/>
    <w:rsid w:val="006C003E"/>
    <w:rsid w:val="006D1BDB"/>
    <w:rsid w:val="006E1507"/>
    <w:rsid w:val="006F2E8F"/>
    <w:rsid w:val="006F52E6"/>
    <w:rsid w:val="007111CA"/>
    <w:rsid w:val="00720B57"/>
    <w:rsid w:val="00735B73"/>
    <w:rsid w:val="00772639"/>
    <w:rsid w:val="00775DB0"/>
    <w:rsid w:val="007A5425"/>
    <w:rsid w:val="007E4327"/>
    <w:rsid w:val="007F76C6"/>
    <w:rsid w:val="008205ED"/>
    <w:rsid w:val="0082778E"/>
    <w:rsid w:val="008410DE"/>
    <w:rsid w:val="0084698A"/>
    <w:rsid w:val="008479C1"/>
    <w:rsid w:val="00853DF4"/>
    <w:rsid w:val="008F5F26"/>
    <w:rsid w:val="00920E7B"/>
    <w:rsid w:val="009271F9"/>
    <w:rsid w:val="00940BEF"/>
    <w:rsid w:val="009455A3"/>
    <w:rsid w:val="00947B18"/>
    <w:rsid w:val="00975056"/>
    <w:rsid w:val="009A2889"/>
    <w:rsid w:val="009B06AF"/>
    <w:rsid w:val="009C3C08"/>
    <w:rsid w:val="009D440B"/>
    <w:rsid w:val="009F0855"/>
    <w:rsid w:val="00A25763"/>
    <w:rsid w:val="00A37FE0"/>
    <w:rsid w:val="00A57E69"/>
    <w:rsid w:val="00A71BF1"/>
    <w:rsid w:val="00A80B3D"/>
    <w:rsid w:val="00A93BDA"/>
    <w:rsid w:val="00AA6FB0"/>
    <w:rsid w:val="00AB3804"/>
    <w:rsid w:val="00AC736E"/>
    <w:rsid w:val="00AD1822"/>
    <w:rsid w:val="00AD308B"/>
    <w:rsid w:val="00AD360B"/>
    <w:rsid w:val="00AE02C6"/>
    <w:rsid w:val="00B025AE"/>
    <w:rsid w:val="00B340DC"/>
    <w:rsid w:val="00B34312"/>
    <w:rsid w:val="00B400FF"/>
    <w:rsid w:val="00B430E6"/>
    <w:rsid w:val="00B46F9B"/>
    <w:rsid w:val="00B512E4"/>
    <w:rsid w:val="00B77F56"/>
    <w:rsid w:val="00B80C5D"/>
    <w:rsid w:val="00B9320E"/>
    <w:rsid w:val="00B938A6"/>
    <w:rsid w:val="00B97D39"/>
    <w:rsid w:val="00BA4F24"/>
    <w:rsid w:val="00BA7709"/>
    <w:rsid w:val="00BB32BA"/>
    <w:rsid w:val="00C25A58"/>
    <w:rsid w:val="00C25D75"/>
    <w:rsid w:val="00C30863"/>
    <w:rsid w:val="00C31AC9"/>
    <w:rsid w:val="00C51C25"/>
    <w:rsid w:val="00C671F4"/>
    <w:rsid w:val="00C83281"/>
    <w:rsid w:val="00C85610"/>
    <w:rsid w:val="00CA6124"/>
    <w:rsid w:val="00CA7885"/>
    <w:rsid w:val="00CF1817"/>
    <w:rsid w:val="00CF5AE8"/>
    <w:rsid w:val="00CF69A9"/>
    <w:rsid w:val="00D021CC"/>
    <w:rsid w:val="00D27680"/>
    <w:rsid w:val="00D93483"/>
    <w:rsid w:val="00D956C8"/>
    <w:rsid w:val="00DA5D82"/>
    <w:rsid w:val="00DB6F3E"/>
    <w:rsid w:val="00DE3CAA"/>
    <w:rsid w:val="00E1777E"/>
    <w:rsid w:val="00E518A9"/>
    <w:rsid w:val="00E7578D"/>
    <w:rsid w:val="00EA2134"/>
    <w:rsid w:val="00EB4999"/>
    <w:rsid w:val="00EC5438"/>
    <w:rsid w:val="00ED49CC"/>
    <w:rsid w:val="00EE6423"/>
    <w:rsid w:val="00F133BC"/>
    <w:rsid w:val="00F37170"/>
    <w:rsid w:val="00F56EBF"/>
    <w:rsid w:val="00F60AEF"/>
    <w:rsid w:val="00F87516"/>
    <w:rsid w:val="00FB63DC"/>
    <w:rsid w:val="00FC16A8"/>
    <w:rsid w:val="00FE3238"/>
    <w:rsid w:val="00FF13C2"/>
    <w:rsid w:val="00FF1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45181D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0665F"/>
    <w:pPr>
      <w:keepNext/>
      <w:widowControl w:val="0"/>
      <w:numPr>
        <w:numId w:val="1"/>
      </w:numPr>
      <w:adjustRightInd w:val="0"/>
      <w:snapToGrid w:val="0"/>
      <w:spacing w:before="480" w:after="480"/>
      <w:ind w:left="357" w:hanging="357"/>
      <w:textAlignment w:val="baseline"/>
      <w:outlineLvl w:val="0"/>
    </w:pPr>
    <w:rPr>
      <w:rFonts w:ascii="Tahoma" w:hAnsi="Tahoma" w:cs="Tahoma"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0665F"/>
    <w:pPr>
      <w:keepNext/>
      <w:widowControl w:val="0"/>
      <w:numPr>
        <w:ilvl w:val="1"/>
        <w:numId w:val="1"/>
      </w:numPr>
      <w:tabs>
        <w:tab w:val="clear" w:pos="576"/>
        <w:tab w:val="left" w:pos="567"/>
      </w:tabs>
      <w:adjustRightInd w:val="0"/>
      <w:snapToGrid w:val="0"/>
      <w:spacing w:before="360" w:after="360"/>
      <w:ind w:left="567" w:hanging="567"/>
      <w:textAlignment w:val="baseline"/>
      <w:outlineLvl w:val="1"/>
    </w:pPr>
    <w:rPr>
      <w:rFonts w:ascii="Tahoma" w:hAnsi="Tahoma" w:cs="Tahoma"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0665F"/>
    <w:pPr>
      <w:keepNext/>
      <w:widowControl w:val="0"/>
      <w:numPr>
        <w:ilvl w:val="2"/>
        <w:numId w:val="1"/>
      </w:numPr>
      <w:tabs>
        <w:tab w:val="clear" w:pos="720"/>
        <w:tab w:val="left" w:pos="737"/>
      </w:tabs>
      <w:adjustRightInd w:val="0"/>
      <w:spacing w:before="360" w:after="360"/>
      <w:ind w:left="737" w:hanging="737"/>
      <w:textAlignment w:val="baseline"/>
      <w:outlineLvl w:val="2"/>
    </w:pPr>
    <w:rPr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0665F"/>
    <w:pPr>
      <w:keepNext/>
      <w:widowControl w:val="0"/>
      <w:numPr>
        <w:ilvl w:val="3"/>
        <w:numId w:val="1"/>
      </w:numPr>
      <w:tabs>
        <w:tab w:val="left" w:pos="907"/>
      </w:tabs>
      <w:adjustRightInd w:val="0"/>
      <w:spacing w:before="240"/>
      <w:ind w:left="907" w:hanging="907"/>
      <w:textAlignment w:val="baseline"/>
      <w:outlineLvl w:val="3"/>
    </w:pPr>
    <w:rPr>
      <w:lang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0665F"/>
    <w:pPr>
      <w:widowControl w:val="0"/>
      <w:numPr>
        <w:ilvl w:val="4"/>
        <w:numId w:val="1"/>
      </w:numPr>
      <w:tabs>
        <w:tab w:val="left" w:pos="1134"/>
      </w:tabs>
      <w:adjustRightInd w:val="0"/>
      <w:spacing w:before="240"/>
      <w:ind w:left="1134" w:hanging="1134"/>
      <w:textAlignment w:val="baseline"/>
      <w:outlineLvl w:val="4"/>
    </w:pPr>
    <w:rPr>
      <w:lang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0665F"/>
    <w:pPr>
      <w:numPr>
        <w:ilvl w:val="5"/>
        <w:numId w:val="1"/>
      </w:numPr>
      <w:tabs>
        <w:tab w:val="left" w:pos="1304"/>
      </w:tabs>
      <w:spacing w:before="60"/>
      <w:ind w:left="1304" w:hanging="1304"/>
      <w:outlineLvl w:val="5"/>
    </w:pPr>
    <w:rPr>
      <w:rFonts w:ascii="Arial" w:hAnsi="Arial" w:cs="Arial"/>
      <w:i/>
      <w:iCs/>
      <w:lang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0665F"/>
    <w:pPr>
      <w:numPr>
        <w:ilvl w:val="6"/>
        <w:numId w:val="1"/>
      </w:numPr>
      <w:tabs>
        <w:tab w:val="left" w:pos="1474"/>
      </w:tabs>
      <w:spacing w:before="60"/>
      <w:ind w:left="1474" w:hanging="1474"/>
      <w:outlineLvl w:val="6"/>
    </w:pPr>
    <w:rPr>
      <w:rFonts w:ascii="Arial" w:hAnsi="Arial" w:cs="Arial"/>
      <w:i/>
      <w:iCs/>
      <w:lang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0665F"/>
    <w:pPr>
      <w:numPr>
        <w:ilvl w:val="7"/>
        <w:numId w:val="1"/>
      </w:numPr>
      <w:tabs>
        <w:tab w:val="left" w:pos="1701"/>
      </w:tabs>
      <w:spacing w:before="60"/>
      <w:ind w:left="1701" w:hanging="1701"/>
      <w:outlineLvl w:val="7"/>
    </w:pPr>
    <w:rPr>
      <w:rFonts w:ascii="Arial" w:hAnsi="Arial" w:cs="Arial"/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0665F"/>
    <w:pPr>
      <w:numPr>
        <w:ilvl w:val="8"/>
        <w:numId w:val="1"/>
      </w:numPr>
      <w:tabs>
        <w:tab w:val="left" w:pos="1928"/>
      </w:tabs>
      <w:spacing w:before="60"/>
      <w:ind w:left="1928" w:hanging="1928"/>
      <w:outlineLvl w:val="8"/>
    </w:pPr>
    <w:rPr>
      <w:rFonts w:ascii="Arial" w:hAnsi="Arial" w:cs="Arial"/>
      <w:i/>
      <w:iCs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0665F"/>
    <w:rPr>
      <w:rFonts w:ascii="Tahoma" w:hAnsi="Tahoma" w:cs="Tahoma"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0665F"/>
    <w:rPr>
      <w:rFonts w:ascii="Tahoma" w:hAnsi="Tahoma" w:cs="Tahoma"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0665F"/>
    <w:rPr>
      <w:rFonts w:ascii="Calibri" w:hAnsi="Calibri" w:cs="Calibri"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0665F"/>
    <w:rPr>
      <w:rFonts w:ascii="Calibri" w:hAnsi="Calibri" w:cs="Calibri"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00665F"/>
    <w:rPr>
      <w:rFonts w:ascii="Calibri" w:hAnsi="Calibri" w:cs="Calibri"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NoSpacingChar">
    <w:name w:val="No Spacing Char"/>
    <w:link w:val="NoSpacing"/>
    <w:uiPriority w:val="99"/>
    <w:locked/>
    <w:rsid w:val="009C3C08"/>
    <w:rPr>
      <w:sz w:val="22"/>
      <w:szCs w:val="22"/>
      <w:lang w:val="ru-RU" w:eastAsia="ru-RU"/>
    </w:rPr>
  </w:style>
  <w:style w:type="paragraph" w:styleId="NoSpacing">
    <w:name w:val="No Spacing"/>
    <w:link w:val="NoSpacingChar"/>
    <w:uiPriority w:val="99"/>
    <w:qFormat/>
    <w:rsid w:val="009C3C08"/>
    <w:rPr>
      <w:rFonts w:cs="Calibri"/>
    </w:rPr>
  </w:style>
  <w:style w:type="paragraph" w:customStyle="1" w:styleId="ConsPlusCell">
    <w:name w:val="ConsPlusCell"/>
    <w:uiPriority w:val="99"/>
    <w:rsid w:val="009C3C08"/>
    <w:pPr>
      <w:widowControl w:val="0"/>
      <w:autoSpaceDE w:val="0"/>
      <w:autoSpaceDN w:val="0"/>
      <w:adjustRightInd w:val="0"/>
    </w:pPr>
    <w:rPr>
      <w:rFonts w:cs="Calibri"/>
    </w:rPr>
  </w:style>
  <w:style w:type="paragraph" w:styleId="BalloonText">
    <w:name w:val="Balloon Text"/>
    <w:basedOn w:val="Normal"/>
    <w:link w:val="BalloonTextChar"/>
    <w:uiPriority w:val="99"/>
    <w:semiHidden/>
    <w:rsid w:val="009C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C3C08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rsid w:val="00570A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570ADE"/>
    <w:rPr>
      <w:rFonts w:ascii="Courier New" w:hAnsi="Courier New" w:cs="Courier New"/>
      <w:sz w:val="20"/>
      <w:szCs w:val="20"/>
    </w:rPr>
  </w:style>
  <w:style w:type="character" w:customStyle="1" w:styleId="ConsPlusNonformat">
    <w:name w:val="ConsPlusNonformat Знак"/>
    <w:link w:val="ConsPlusNonformat0"/>
    <w:uiPriority w:val="99"/>
    <w:locked/>
    <w:rsid w:val="00570ADE"/>
    <w:rPr>
      <w:rFonts w:ascii="Courier New" w:hAnsi="Courier New" w:cs="Courier New"/>
      <w:sz w:val="22"/>
      <w:szCs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570A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andard">
    <w:name w:val="Standard"/>
    <w:uiPriority w:val="99"/>
    <w:rsid w:val="00570ADE"/>
    <w:pPr>
      <w:widowControl w:val="0"/>
      <w:suppressAutoHyphens/>
      <w:textAlignment w:val="baseline"/>
    </w:pPr>
    <w:rPr>
      <w:rFonts w:cs="Calibri"/>
      <w:kern w:val="1"/>
      <w:sz w:val="24"/>
      <w:szCs w:val="24"/>
      <w:lang w:val="de-DE" w:eastAsia="fa-IR" w:bidi="fa-IR"/>
    </w:rPr>
  </w:style>
  <w:style w:type="table" w:styleId="TableGrid">
    <w:name w:val="Table Grid"/>
    <w:basedOn w:val="TableNormal"/>
    <w:uiPriority w:val="99"/>
    <w:rsid w:val="00650777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CF5AE8"/>
    <w:pPr>
      <w:spacing w:before="30" w:after="30" w:line="240" w:lineRule="auto"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EA2134"/>
    <w:pPr>
      <w:spacing w:before="60" w:after="120"/>
      <w:ind w:left="283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A2134"/>
    <w:rPr>
      <w:rFonts w:ascii="Calibri" w:hAnsi="Calibri" w:cs="Calibri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1D296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1D296C"/>
  </w:style>
  <w:style w:type="paragraph" w:customStyle="1" w:styleId="ConsPlusTitle">
    <w:name w:val="ConsPlusTitle"/>
    <w:uiPriority w:val="99"/>
    <w:rsid w:val="00BB32BA"/>
    <w:pPr>
      <w:widowControl w:val="0"/>
      <w:autoSpaceDE w:val="0"/>
      <w:autoSpaceDN w:val="0"/>
      <w:adjustRightInd w:val="0"/>
      <w:spacing w:before="60"/>
    </w:pPr>
    <w:rPr>
      <w:rFonts w:cs="Calibri"/>
      <w:b/>
      <w:bCs/>
    </w:rPr>
  </w:style>
  <w:style w:type="paragraph" w:styleId="Header">
    <w:name w:val="header"/>
    <w:basedOn w:val="Normal"/>
    <w:link w:val="HeaderChar"/>
    <w:uiPriority w:val="99"/>
    <w:rsid w:val="00A80B3D"/>
    <w:pPr>
      <w:tabs>
        <w:tab w:val="center" w:pos="4677"/>
        <w:tab w:val="right" w:pos="9355"/>
      </w:tabs>
      <w:spacing w:before="60"/>
    </w:pPr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80B3D"/>
    <w:rPr>
      <w:rFonts w:ascii="Calibri" w:hAnsi="Calibri" w:cs="Calibri"/>
      <w:lang w:eastAsia="en-US"/>
    </w:rPr>
  </w:style>
  <w:style w:type="character" w:styleId="PageNumber">
    <w:name w:val="page number"/>
    <w:basedOn w:val="DefaultParagraphFont"/>
    <w:uiPriority w:val="99"/>
    <w:rsid w:val="00A80B3D"/>
  </w:style>
  <w:style w:type="paragraph" w:styleId="BodyText">
    <w:name w:val="Body Text"/>
    <w:basedOn w:val="Normal"/>
    <w:link w:val="BodyTextChar"/>
    <w:uiPriority w:val="99"/>
    <w:rsid w:val="00A80B3D"/>
    <w:pPr>
      <w:spacing w:before="60" w:after="120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80B3D"/>
    <w:rPr>
      <w:rFonts w:ascii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512</TotalTime>
  <Pages>12</Pages>
  <Words>1400</Words>
  <Characters>7985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Admin</cp:lastModifiedBy>
  <cp:revision>24</cp:revision>
  <cp:lastPrinted>2015-06-26T07:34:00Z</cp:lastPrinted>
  <dcterms:created xsi:type="dcterms:W3CDTF">2015-05-28T16:24:00Z</dcterms:created>
  <dcterms:modified xsi:type="dcterms:W3CDTF">2015-06-29T08:16:00Z</dcterms:modified>
</cp:coreProperties>
</file>