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890" w:rsidRPr="009C3C08" w:rsidRDefault="001A7890" w:rsidP="000F6FDC">
      <w:pPr>
        <w:jc w:val="center"/>
        <w:rPr>
          <w:b/>
          <w:bCs/>
          <w:noProof/>
          <w:sz w:val="32"/>
          <w:szCs w:val="32"/>
        </w:rPr>
      </w:pPr>
      <w:r w:rsidRPr="002E58E5"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2.25pt;height:36.75pt;visibility:visible">
            <v:imagedata r:id="rId7" o:title=""/>
          </v:shape>
        </w:pict>
      </w:r>
    </w:p>
    <w:p w:rsidR="001A7890" w:rsidRPr="009C3C08" w:rsidRDefault="001A7890" w:rsidP="000F6F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C3C08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1A7890" w:rsidRPr="009C3C08" w:rsidRDefault="001A7890" w:rsidP="000F6FDC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9C3C08">
        <w:rPr>
          <w:rFonts w:ascii="Times New Roman" w:hAnsi="Times New Roman" w:cs="Times New Roman"/>
          <w:b/>
          <w:bCs/>
          <w:sz w:val="28"/>
          <w:szCs w:val="28"/>
        </w:rPr>
        <w:t>Ростовская область</w:t>
      </w:r>
    </w:p>
    <w:p w:rsidR="001A7890" w:rsidRPr="009C3C08" w:rsidRDefault="001A7890" w:rsidP="000F6FDC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9C3C08">
        <w:rPr>
          <w:rFonts w:ascii="Times New Roman" w:hAnsi="Times New Roman" w:cs="Times New Roman"/>
          <w:b/>
          <w:bCs/>
          <w:sz w:val="28"/>
          <w:szCs w:val="28"/>
        </w:rPr>
        <w:t>Октябрьский район</w:t>
      </w:r>
    </w:p>
    <w:p w:rsidR="001A7890" w:rsidRPr="009C3C08" w:rsidRDefault="001A7890" w:rsidP="000F6F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C3C08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 «Краснокутское сельское поселение»</w:t>
      </w:r>
    </w:p>
    <w:p w:rsidR="001A7890" w:rsidRPr="009C3C08" w:rsidRDefault="001A7890" w:rsidP="000F6F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C3C08">
        <w:rPr>
          <w:rFonts w:ascii="Times New Roman" w:hAnsi="Times New Roman" w:cs="Times New Roman"/>
          <w:b/>
          <w:bCs/>
          <w:sz w:val="28"/>
          <w:szCs w:val="28"/>
        </w:rPr>
        <w:t>Администрация  Краснокутского  сельского поселения</w:t>
      </w:r>
    </w:p>
    <w:p w:rsidR="001A7890" w:rsidRPr="005B3D17" w:rsidRDefault="001A7890" w:rsidP="000F6FDC">
      <w:pPr>
        <w:jc w:val="center"/>
        <w:rPr>
          <w:b/>
          <w:bCs/>
          <w:sz w:val="28"/>
          <w:szCs w:val="28"/>
        </w:rPr>
      </w:pPr>
    </w:p>
    <w:p w:rsidR="001A7890" w:rsidRPr="009C3C08" w:rsidRDefault="001A7890" w:rsidP="009C3C0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C3C08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1A7890" w:rsidRPr="009C3C08" w:rsidRDefault="001A7890" w:rsidP="009C3C08">
      <w:pPr>
        <w:tabs>
          <w:tab w:val="left" w:pos="9498"/>
        </w:tabs>
        <w:ind w:right="-28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23.04.2015</w:t>
      </w:r>
      <w:r w:rsidRPr="009C3C08">
        <w:rPr>
          <w:rFonts w:ascii="Times New Roman" w:hAnsi="Times New Roman" w:cs="Times New Roman"/>
          <w:b/>
          <w:bCs/>
          <w:sz w:val="28"/>
          <w:szCs w:val="28"/>
        </w:rPr>
        <w:t xml:space="preserve"> г.                                          </w:t>
      </w:r>
      <w:r w:rsidRPr="009C3C08">
        <w:rPr>
          <w:rFonts w:ascii="Times New Roman" w:hAnsi="Times New Roman" w:cs="Times New Roman"/>
          <w:b/>
          <w:bCs/>
          <w:sz w:val="28"/>
          <w:szCs w:val="28"/>
        </w:rPr>
        <w:sym w:font="Times New Roman" w:char="2116"/>
      </w:r>
      <w:r w:rsidRPr="009C3C0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121</w:t>
      </w:r>
      <w:r w:rsidRPr="009C3C0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Pr="009C3C08">
        <w:rPr>
          <w:rFonts w:ascii="Times New Roman" w:hAnsi="Times New Roman" w:cs="Times New Roman"/>
          <w:b/>
          <w:bCs/>
          <w:sz w:val="28"/>
          <w:szCs w:val="28"/>
        </w:rPr>
        <w:t>х. Красный Кут</w:t>
      </w:r>
    </w:p>
    <w:p w:rsidR="001A7890" w:rsidRDefault="001A7890" w:rsidP="009C3C0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 в постановление</w:t>
      </w:r>
    </w:p>
    <w:p w:rsidR="001A7890" w:rsidRDefault="001A7890" w:rsidP="009C3C0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Краснокутского сельского</w:t>
      </w:r>
    </w:p>
    <w:p w:rsidR="001A7890" w:rsidRDefault="001A7890" w:rsidP="009C3C0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 от 30.12.2014 г. № 399</w:t>
      </w:r>
    </w:p>
    <w:p w:rsidR="001A7890" w:rsidRPr="005B3D17" w:rsidRDefault="001A7890" w:rsidP="009C3C0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 утверждении муниципальной п</w:t>
      </w:r>
      <w:r w:rsidRPr="005B3D17">
        <w:rPr>
          <w:rFonts w:ascii="Times New Roman" w:hAnsi="Times New Roman" w:cs="Times New Roman"/>
          <w:sz w:val="28"/>
          <w:szCs w:val="28"/>
        </w:rPr>
        <w:t xml:space="preserve">рограммы </w:t>
      </w:r>
    </w:p>
    <w:p w:rsidR="001A7890" w:rsidRDefault="001A7890" w:rsidP="009C3C0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5B3D17"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</w:p>
    <w:p w:rsidR="001A7890" w:rsidRDefault="001A7890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«Охрана окружающей среды и</w:t>
      </w:r>
    </w:p>
    <w:p w:rsidR="001A7890" w:rsidRDefault="001A7890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рациональное природопользование»»</w:t>
      </w:r>
    </w:p>
    <w:p w:rsidR="001A7890" w:rsidRDefault="001A7890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D956C8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1A7890" w:rsidRPr="0082778E" w:rsidRDefault="001A7890" w:rsidP="0082778E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D956C8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с постановлением А</w:t>
      </w:r>
      <w:r w:rsidRPr="00D956C8">
        <w:rPr>
          <w:rFonts w:ascii="Times New Roman" w:hAnsi="Times New Roman" w:cs="Times New Roman"/>
          <w:sz w:val="28"/>
          <w:szCs w:val="28"/>
        </w:rPr>
        <w:t xml:space="preserve">дминистрации Краснокутского сельского поселения от </w:t>
      </w:r>
      <w:r>
        <w:rPr>
          <w:rFonts w:ascii="Times New Roman" w:hAnsi="Times New Roman" w:cs="Times New Roman"/>
          <w:sz w:val="28"/>
          <w:szCs w:val="28"/>
        </w:rPr>
        <w:t>04</w:t>
      </w:r>
      <w:r w:rsidRPr="00D956C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09</w:t>
      </w:r>
      <w:r w:rsidRPr="00D956C8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956C8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220 «Об утверждении Порядка разработки, реализации и оценки эффективности муниципальных программ Краснокутского сельского поселения»,</w:t>
      </w:r>
      <w:r w:rsidRPr="00D956C8">
        <w:rPr>
          <w:rFonts w:ascii="Times New Roman" w:hAnsi="Times New Roman" w:cs="Times New Roman"/>
          <w:sz w:val="28"/>
          <w:szCs w:val="28"/>
        </w:rPr>
        <w:t xml:space="preserve"> 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>а также в целях приведения в соответствие с Решени</w:t>
      </w:r>
      <w:r>
        <w:rPr>
          <w:rFonts w:ascii="Times New Roman" w:hAnsi="Times New Roman" w:cs="Times New Roman"/>
          <w:kern w:val="2"/>
          <w:sz w:val="28"/>
          <w:szCs w:val="28"/>
        </w:rPr>
        <w:t>ем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 xml:space="preserve"> Собрания Депутатов К</w:t>
      </w:r>
      <w:r>
        <w:rPr>
          <w:rFonts w:ascii="Times New Roman" w:hAnsi="Times New Roman" w:cs="Times New Roman"/>
          <w:kern w:val="2"/>
          <w:sz w:val="28"/>
          <w:szCs w:val="28"/>
        </w:rPr>
        <w:t>раснокутского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>от 2</w:t>
      </w:r>
      <w:r>
        <w:rPr>
          <w:rFonts w:ascii="Times New Roman" w:hAnsi="Times New Roman" w:cs="Times New Roman"/>
          <w:kern w:val="2"/>
          <w:sz w:val="28"/>
          <w:szCs w:val="28"/>
        </w:rPr>
        <w:t>5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>.12.201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4 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 xml:space="preserve">г. № </w:t>
      </w:r>
      <w:r>
        <w:rPr>
          <w:rFonts w:ascii="Times New Roman" w:hAnsi="Times New Roman" w:cs="Times New Roman"/>
          <w:kern w:val="2"/>
          <w:sz w:val="28"/>
          <w:szCs w:val="28"/>
        </w:rPr>
        <w:t>76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 xml:space="preserve"> «О бюджете К</w:t>
      </w:r>
      <w:r>
        <w:rPr>
          <w:rFonts w:ascii="Times New Roman" w:hAnsi="Times New Roman" w:cs="Times New Roman"/>
          <w:kern w:val="2"/>
          <w:sz w:val="28"/>
          <w:szCs w:val="28"/>
        </w:rPr>
        <w:t>раснокутского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 xml:space="preserve"> сельского поселения Октябрьского района на 201</w:t>
      </w:r>
      <w:r>
        <w:rPr>
          <w:rFonts w:ascii="Times New Roman" w:hAnsi="Times New Roman" w:cs="Times New Roman"/>
          <w:kern w:val="2"/>
          <w:sz w:val="28"/>
          <w:szCs w:val="28"/>
        </w:rPr>
        <w:t>5 год и на плановый период 2016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 xml:space="preserve"> и 201</w:t>
      </w:r>
      <w:r>
        <w:rPr>
          <w:rFonts w:ascii="Times New Roman" w:hAnsi="Times New Roman" w:cs="Times New Roman"/>
          <w:kern w:val="2"/>
          <w:sz w:val="28"/>
          <w:szCs w:val="28"/>
        </w:rPr>
        <w:t>7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 xml:space="preserve"> годов»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1A7890" w:rsidRPr="00D956C8" w:rsidRDefault="001A7890" w:rsidP="009C3C08">
      <w:pPr>
        <w:pStyle w:val="ConsPlusCel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56C8">
        <w:rPr>
          <w:rFonts w:ascii="Times New Roman" w:hAnsi="Times New Roman" w:cs="Times New Roman"/>
          <w:b/>
          <w:bCs/>
          <w:sz w:val="28"/>
          <w:szCs w:val="28"/>
        </w:rPr>
        <w:t>ПОСТАНОВЛЯЮ:</w:t>
      </w:r>
    </w:p>
    <w:p w:rsidR="001A7890" w:rsidRDefault="001A7890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1A7890" w:rsidRPr="00A71BF1" w:rsidRDefault="001A7890" w:rsidP="00A71BF1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A71BF1">
        <w:rPr>
          <w:rFonts w:ascii="Times New Roman" w:hAnsi="Times New Roman" w:cs="Times New Roman"/>
          <w:sz w:val="28"/>
          <w:szCs w:val="28"/>
        </w:rPr>
        <w:t xml:space="preserve">       1.Внести в приложение № 1 к постановлению Администрации Краснокутского сельского поселения от 30.12.2014 г. № 399 «Об утверждении муниципальной программы Краснокутского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1BF1">
        <w:rPr>
          <w:rFonts w:ascii="Times New Roman" w:hAnsi="Times New Roman" w:cs="Times New Roman"/>
          <w:sz w:val="28"/>
          <w:szCs w:val="28"/>
        </w:rPr>
        <w:t>«Охрана окружающей среды и рациональное природопользование»»</w:t>
      </w:r>
      <w:r>
        <w:rPr>
          <w:rFonts w:ascii="Times New Roman" w:hAnsi="Times New Roman" w:cs="Times New Roman"/>
          <w:sz w:val="28"/>
          <w:szCs w:val="28"/>
        </w:rPr>
        <w:t xml:space="preserve"> изменения согласно приложения.</w:t>
      </w:r>
    </w:p>
    <w:p w:rsidR="001A7890" w:rsidRDefault="001A7890" w:rsidP="00A71BF1">
      <w:pPr>
        <w:pStyle w:val="ConsPlusCell"/>
        <w:tabs>
          <w:tab w:val="left" w:pos="42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2.Внести изменения в приложения № 4 и № 5 к муниципальной программе Краснокутского сельского поселения.</w:t>
      </w:r>
      <w:r w:rsidRPr="00A71BF1">
        <w:rPr>
          <w:rFonts w:ascii="Times New Roman" w:hAnsi="Times New Roman" w:cs="Times New Roman"/>
          <w:sz w:val="28"/>
          <w:szCs w:val="28"/>
        </w:rPr>
        <w:t xml:space="preserve"> «Охрана окружающей среды и рациональное природопользование»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A7890" w:rsidRDefault="001A7890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3.Настоящее постановление вступает в силу со дня его официального опубликования и подлежит размещению на официальном сайте администрации Краснокутского сельского поселения.</w:t>
      </w:r>
    </w:p>
    <w:p w:rsidR="001A7890" w:rsidRDefault="001A7890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4. Контроль за исполнением настоящего постановления оставляю за собой.</w:t>
      </w:r>
    </w:p>
    <w:p w:rsidR="001A7890" w:rsidRDefault="001A7890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1A7890" w:rsidRDefault="001A7890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1A7890" w:rsidRPr="001E63FA" w:rsidRDefault="001A7890" w:rsidP="009C3C08">
      <w:pPr>
        <w:pStyle w:val="ConsPlusCel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E63FA">
        <w:rPr>
          <w:rFonts w:ascii="Times New Roman" w:hAnsi="Times New Roman" w:cs="Times New Roman"/>
          <w:b/>
          <w:bCs/>
          <w:sz w:val="28"/>
          <w:szCs w:val="28"/>
        </w:rPr>
        <w:t xml:space="preserve">Глава Краснокутского </w:t>
      </w:r>
    </w:p>
    <w:p w:rsidR="001A7890" w:rsidRPr="001E63FA" w:rsidRDefault="001A7890" w:rsidP="009C3C08">
      <w:pPr>
        <w:pStyle w:val="ConsPlusCel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E63FA">
        <w:rPr>
          <w:rFonts w:ascii="Times New Roman" w:hAnsi="Times New Roman" w:cs="Times New Roman"/>
          <w:b/>
          <w:bCs/>
          <w:sz w:val="28"/>
          <w:szCs w:val="28"/>
        </w:rPr>
        <w:t xml:space="preserve">сельского поселения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</w:t>
      </w:r>
      <w:r w:rsidRPr="001E63FA">
        <w:rPr>
          <w:rFonts w:ascii="Times New Roman" w:hAnsi="Times New Roman" w:cs="Times New Roman"/>
          <w:b/>
          <w:bCs/>
          <w:sz w:val="28"/>
          <w:szCs w:val="28"/>
        </w:rPr>
        <w:t>В.В. Мартыненко</w:t>
      </w:r>
    </w:p>
    <w:p w:rsidR="001A7890" w:rsidRPr="00570ADE" w:rsidRDefault="001A7890" w:rsidP="00570ADE">
      <w:pPr>
        <w:pageBreakBefore/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8"/>
          <w:szCs w:val="28"/>
        </w:rPr>
      </w:pPr>
      <w:r w:rsidRPr="00570ADE">
        <w:rPr>
          <w:rFonts w:ascii="Times New Roman" w:hAnsi="Times New Roman" w:cs="Times New Roman"/>
          <w:kern w:val="2"/>
          <w:sz w:val="28"/>
          <w:szCs w:val="28"/>
        </w:rPr>
        <w:t>Приложение № 1</w:t>
      </w:r>
    </w:p>
    <w:p w:rsidR="001A7890" w:rsidRPr="00570ADE" w:rsidRDefault="001A7890" w:rsidP="00570ADE">
      <w:pPr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8"/>
          <w:szCs w:val="28"/>
        </w:rPr>
      </w:pPr>
      <w:r w:rsidRPr="00570ADE">
        <w:rPr>
          <w:rFonts w:ascii="Times New Roman" w:hAnsi="Times New Roman" w:cs="Times New Roman"/>
          <w:kern w:val="2"/>
          <w:sz w:val="28"/>
          <w:szCs w:val="28"/>
        </w:rPr>
        <w:t>к постановлению</w:t>
      </w:r>
    </w:p>
    <w:p w:rsidR="001A7890" w:rsidRPr="00570ADE" w:rsidRDefault="001A7890" w:rsidP="00570ADE">
      <w:pPr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8"/>
          <w:szCs w:val="28"/>
        </w:rPr>
      </w:pPr>
      <w:r w:rsidRPr="00570ADE">
        <w:rPr>
          <w:rFonts w:ascii="Times New Roman" w:hAnsi="Times New Roman" w:cs="Times New Roman"/>
          <w:kern w:val="2"/>
          <w:sz w:val="28"/>
          <w:szCs w:val="28"/>
        </w:rPr>
        <w:t>Администрации</w:t>
      </w:r>
    </w:p>
    <w:p w:rsidR="001A7890" w:rsidRPr="00570ADE" w:rsidRDefault="001A7890" w:rsidP="00570ADE">
      <w:pPr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8"/>
          <w:szCs w:val="28"/>
        </w:rPr>
      </w:pPr>
      <w:r w:rsidRPr="00570ADE">
        <w:rPr>
          <w:rFonts w:ascii="Times New Roman" w:hAnsi="Times New Roman" w:cs="Times New Roman"/>
          <w:kern w:val="2"/>
          <w:sz w:val="28"/>
          <w:szCs w:val="28"/>
        </w:rPr>
        <w:t>Краснокутского сельского  поселения</w:t>
      </w:r>
    </w:p>
    <w:p w:rsidR="001A7890" w:rsidRPr="00570ADE" w:rsidRDefault="001A7890" w:rsidP="00570AD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23.04.2015</w:t>
      </w:r>
      <w:r w:rsidRPr="00570ADE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121</w:t>
      </w:r>
    </w:p>
    <w:p w:rsidR="001A7890" w:rsidRDefault="001A7890" w:rsidP="00570ADE">
      <w:pPr>
        <w:rPr>
          <w:rFonts w:ascii="Times New Roman" w:hAnsi="Times New Roman" w:cs="Times New Roman"/>
          <w:kern w:val="2"/>
          <w:sz w:val="28"/>
          <w:szCs w:val="28"/>
        </w:rPr>
      </w:pPr>
    </w:p>
    <w:p w:rsidR="001A7890" w:rsidRDefault="001A7890" w:rsidP="00A71BF1">
      <w:pPr>
        <w:widowControl w:val="0"/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ИЗМЕНЕНИЯ, </w:t>
      </w:r>
    </w:p>
    <w:p w:rsidR="001A7890" w:rsidRDefault="001A7890" w:rsidP="00A71BF1">
      <w:pPr>
        <w:widowControl w:val="0"/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вносимые в приложение к постановлению Администрации Краснокутского сельского поселения от 30.12.2014 №  399 «Об утверждении  муниципальной</w:t>
      </w:r>
      <w:r w:rsidRPr="00975056">
        <w:rPr>
          <w:rFonts w:ascii="Times New Roman" w:hAnsi="Times New Roman" w:cs="Times New Roman"/>
          <w:sz w:val="28"/>
          <w:szCs w:val="28"/>
        </w:rPr>
        <w:t xml:space="preserve"> программы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  <w:r w:rsidRPr="00975056">
        <w:rPr>
          <w:rFonts w:ascii="Times New Roman" w:hAnsi="Times New Roman" w:cs="Times New Roman"/>
          <w:sz w:val="28"/>
          <w:szCs w:val="28"/>
        </w:rPr>
        <w:t xml:space="preserve"> «Охрана окружающей среды и рациональное природопользование»</w:t>
      </w:r>
    </w:p>
    <w:p w:rsidR="001A7890" w:rsidRDefault="001A7890" w:rsidP="00A71BF1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1A7890" w:rsidRDefault="001A7890" w:rsidP="00A71BF1">
      <w:pPr>
        <w:widowControl w:val="0"/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 разделе «Паспорт муниципальной программы Краснокутского сельского поселения</w:t>
      </w:r>
      <w:r w:rsidRPr="00975056">
        <w:rPr>
          <w:rFonts w:ascii="Times New Roman" w:hAnsi="Times New Roman" w:cs="Times New Roman"/>
          <w:sz w:val="28"/>
          <w:szCs w:val="28"/>
        </w:rPr>
        <w:t xml:space="preserve"> «Охрана окружающей среды и рациональное природопользование»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A7890" w:rsidRPr="00975056" w:rsidRDefault="001A7890" w:rsidP="00E7578D">
      <w:pPr>
        <w:widowControl w:val="0"/>
        <w:tabs>
          <w:tab w:val="left" w:pos="550"/>
          <w:tab w:val="left" w:pos="77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1.1.подраздел «Ресурсное обеспечение муниципальной программы» изложить в редакции:</w:t>
      </w:r>
    </w:p>
    <w:p w:rsidR="001A7890" w:rsidRPr="00570ADE" w:rsidRDefault="001A7890" w:rsidP="00570ADE">
      <w:pPr>
        <w:spacing w:after="0"/>
        <w:rPr>
          <w:rFonts w:ascii="Times New Roman" w:hAnsi="Times New Roman" w:cs="Times New Roman"/>
          <w:kern w:val="2"/>
          <w:sz w:val="28"/>
          <w:szCs w:val="28"/>
        </w:rPr>
      </w:pPr>
    </w:p>
    <w:tbl>
      <w:tblPr>
        <w:tblW w:w="9889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660"/>
        <w:gridCol w:w="7229"/>
      </w:tblGrid>
      <w:tr w:rsidR="001A7890" w:rsidRPr="006F52E6">
        <w:trPr>
          <w:trHeight w:val="145"/>
        </w:trPr>
        <w:tc>
          <w:tcPr>
            <w:tcW w:w="2660" w:type="dxa"/>
          </w:tcPr>
          <w:p w:rsidR="001A7890" w:rsidRPr="006F52E6" w:rsidRDefault="001A7890" w:rsidP="006F52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Ресурсное обеспечение муниципальной программы</w:t>
            </w:r>
          </w:p>
        </w:tc>
        <w:tc>
          <w:tcPr>
            <w:tcW w:w="7229" w:type="dxa"/>
          </w:tcPr>
          <w:p w:rsidR="001A7890" w:rsidRPr="006F52E6" w:rsidRDefault="001A7890" w:rsidP="006F52E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48 692,0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1A7890" w:rsidRPr="006F52E6" w:rsidRDefault="001A7890" w:rsidP="006F52E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в 2015 году –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17 938,2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1A7890" w:rsidRPr="006F52E6" w:rsidRDefault="001A7890" w:rsidP="006F52E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2016 году – 15 068,0 тыс. рублей;</w:t>
            </w:r>
          </w:p>
          <w:p w:rsidR="001A7890" w:rsidRPr="006F52E6" w:rsidRDefault="001A7890" w:rsidP="006F52E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2017 году – 15 685,8 тыс. рублей;</w:t>
            </w:r>
          </w:p>
          <w:p w:rsidR="001A7890" w:rsidRPr="006F52E6" w:rsidRDefault="001A7890" w:rsidP="006F52E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2018 году – 0,0 тыс. рублей;</w:t>
            </w:r>
          </w:p>
          <w:p w:rsidR="001A7890" w:rsidRPr="006F52E6" w:rsidRDefault="001A7890" w:rsidP="006F52E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2019 году – 0,0 тыс. рублей;</w:t>
            </w:r>
          </w:p>
          <w:p w:rsidR="001A7890" w:rsidRPr="006F52E6" w:rsidRDefault="001A7890" w:rsidP="006F52E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2020 году – 0,0 тыс. рублей.</w:t>
            </w:r>
          </w:p>
        </w:tc>
      </w:tr>
    </w:tbl>
    <w:p w:rsidR="001A7890" w:rsidRDefault="001A7890" w:rsidP="00E7578D">
      <w:pPr>
        <w:tabs>
          <w:tab w:val="left" w:pos="660"/>
        </w:tabs>
        <w:rPr>
          <w:rFonts w:ascii="Times New Roman" w:hAnsi="Times New Roman" w:cs="Times New Roman"/>
          <w:sz w:val="28"/>
          <w:szCs w:val="28"/>
        </w:rPr>
      </w:pPr>
    </w:p>
    <w:p w:rsidR="001A7890" w:rsidRDefault="001A7890" w:rsidP="00E7578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2.  Абзацы первый раздела 4 изложить в редакции:</w:t>
      </w:r>
    </w:p>
    <w:p w:rsidR="001A7890" w:rsidRDefault="001A7890" w:rsidP="00E757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«Общий о</w:t>
      </w:r>
      <w:r w:rsidRPr="00975056">
        <w:rPr>
          <w:rFonts w:ascii="Times New Roman" w:hAnsi="Times New Roman" w:cs="Times New Roman"/>
          <w:sz w:val="28"/>
          <w:szCs w:val="28"/>
        </w:rPr>
        <w:t xml:space="preserve">бъем финансового обеспечения 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975056">
        <w:rPr>
          <w:rFonts w:ascii="Times New Roman" w:hAnsi="Times New Roman" w:cs="Times New Roman"/>
          <w:sz w:val="28"/>
          <w:szCs w:val="28"/>
        </w:rPr>
        <w:t xml:space="preserve"> программы </w:t>
      </w:r>
      <w:r>
        <w:rPr>
          <w:rFonts w:ascii="Times New Roman" w:hAnsi="Times New Roman" w:cs="Times New Roman"/>
          <w:sz w:val="28"/>
          <w:szCs w:val="28"/>
        </w:rPr>
        <w:t xml:space="preserve">в 2015 – 2020 годах </w:t>
      </w:r>
      <w:r w:rsidRPr="00975056">
        <w:rPr>
          <w:rFonts w:ascii="Times New Roman" w:hAnsi="Times New Roman" w:cs="Times New Roman"/>
          <w:sz w:val="28"/>
          <w:szCs w:val="28"/>
        </w:rPr>
        <w:t xml:space="preserve">составляет </w:t>
      </w:r>
      <w:r>
        <w:rPr>
          <w:rFonts w:ascii="Times New Roman" w:hAnsi="Times New Roman" w:cs="Times New Roman"/>
          <w:sz w:val="28"/>
          <w:szCs w:val="28"/>
        </w:rPr>
        <w:t xml:space="preserve">48 692,0 </w:t>
      </w:r>
      <w:r w:rsidRPr="00975056">
        <w:rPr>
          <w:rFonts w:ascii="Times New Roman" w:hAnsi="Times New Roman" w:cs="Times New Roman"/>
          <w:sz w:val="28"/>
          <w:szCs w:val="28"/>
        </w:rPr>
        <w:t>тыс. руб</w:t>
      </w:r>
      <w:r>
        <w:rPr>
          <w:rFonts w:ascii="Times New Roman" w:hAnsi="Times New Roman" w:cs="Times New Roman"/>
          <w:sz w:val="28"/>
          <w:szCs w:val="28"/>
        </w:rPr>
        <w:t>лей (в текущих ценах) за счёт всех источников финансирования</w:t>
      </w:r>
      <w:r w:rsidRPr="00975056">
        <w:rPr>
          <w:rFonts w:ascii="Times New Roman" w:hAnsi="Times New Roman" w:cs="Times New Roman"/>
          <w:sz w:val="28"/>
          <w:szCs w:val="28"/>
        </w:rPr>
        <w:t>, в том числе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750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7890" w:rsidRDefault="001A7890" w:rsidP="00E757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5056">
        <w:rPr>
          <w:rFonts w:ascii="Times New Roman" w:hAnsi="Times New Roman" w:cs="Times New Roman"/>
          <w:sz w:val="28"/>
          <w:szCs w:val="28"/>
        </w:rPr>
        <w:t xml:space="preserve">за счет средств федерального бюджета – </w:t>
      </w:r>
      <w:r>
        <w:rPr>
          <w:rFonts w:ascii="Times New Roman" w:hAnsi="Times New Roman" w:cs="Times New Roman"/>
          <w:sz w:val="28"/>
          <w:szCs w:val="28"/>
        </w:rPr>
        <w:t>0,0</w:t>
      </w:r>
      <w:r w:rsidRPr="00975056">
        <w:rPr>
          <w:rFonts w:ascii="Times New Roman" w:hAnsi="Times New Roman" w:cs="Times New Roman"/>
          <w:sz w:val="28"/>
          <w:szCs w:val="28"/>
        </w:rPr>
        <w:t xml:space="preserve"> тыс. руб</w:t>
      </w:r>
      <w:r>
        <w:rPr>
          <w:rFonts w:ascii="Times New Roman" w:hAnsi="Times New Roman" w:cs="Times New Roman"/>
          <w:sz w:val="28"/>
          <w:szCs w:val="28"/>
        </w:rPr>
        <w:t>лей;</w:t>
      </w:r>
    </w:p>
    <w:p w:rsidR="001A7890" w:rsidRDefault="001A7890" w:rsidP="00E757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5056">
        <w:rPr>
          <w:rFonts w:ascii="Times New Roman" w:hAnsi="Times New Roman" w:cs="Times New Roman"/>
          <w:sz w:val="28"/>
          <w:szCs w:val="28"/>
        </w:rPr>
        <w:t xml:space="preserve">за счет средств областного бюджета – </w:t>
      </w:r>
      <w:r>
        <w:rPr>
          <w:rFonts w:ascii="Times New Roman" w:hAnsi="Times New Roman" w:cs="Times New Roman"/>
          <w:sz w:val="28"/>
          <w:szCs w:val="28"/>
        </w:rPr>
        <w:t>0,0</w:t>
      </w:r>
      <w:r w:rsidRPr="00975056">
        <w:rPr>
          <w:rFonts w:ascii="Times New Roman" w:hAnsi="Times New Roman" w:cs="Times New Roman"/>
          <w:sz w:val="28"/>
          <w:szCs w:val="28"/>
        </w:rPr>
        <w:t xml:space="preserve"> тыс. руб</w:t>
      </w:r>
      <w:r>
        <w:rPr>
          <w:rFonts w:ascii="Times New Roman" w:hAnsi="Times New Roman" w:cs="Times New Roman"/>
          <w:sz w:val="28"/>
          <w:szCs w:val="28"/>
        </w:rPr>
        <w:t>лей;</w:t>
      </w:r>
      <w:r w:rsidRPr="009750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7890" w:rsidRDefault="001A7890" w:rsidP="00E757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75056">
        <w:rPr>
          <w:rFonts w:ascii="Times New Roman" w:hAnsi="Times New Roman" w:cs="Times New Roman"/>
          <w:sz w:val="28"/>
          <w:szCs w:val="28"/>
        </w:rPr>
        <w:t xml:space="preserve"> за счет средств </w:t>
      </w:r>
      <w:r>
        <w:rPr>
          <w:rFonts w:ascii="Times New Roman" w:hAnsi="Times New Roman" w:cs="Times New Roman"/>
          <w:sz w:val="28"/>
          <w:szCs w:val="28"/>
        </w:rPr>
        <w:t>местных бюджетов</w:t>
      </w:r>
      <w:r w:rsidRPr="00975056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48 692,0</w:t>
      </w:r>
      <w:r w:rsidRPr="00975056">
        <w:rPr>
          <w:rFonts w:ascii="Times New Roman" w:hAnsi="Times New Roman" w:cs="Times New Roman"/>
          <w:sz w:val="28"/>
          <w:szCs w:val="28"/>
        </w:rPr>
        <w:t xml:space="preserve"> тыс. руб</w:t>
      </w:r>
      <w:r>
        <w:rPr>
          <w:rFonts w:ascii="Times New Roman" w:hAnsi="Times New Roman" w:cs="Times New Roman"/>
          <w:sz w:val="28"/>
          <w:szCs w:val="28"/>
        </w:rPr>
        <w:t xml:space="preserve">лей; </w:t>
      </w:r>
    </w:p>
    <w:p w:rsidR="001A7890" w:rsidRDefault="001A7890" w:rsidP="00E757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за счет внебюджетных средств – 0,0 тыс. рублей.»;</w:t>
      </w:r>
    </w:p>
    <w:p w:rsidR="001A7890" w:rsidRDefault="001A7890" w:rsidP="00E757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7890" w:rsidRDefault="001A7890" w:rsidP="00E757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3. В разделе «Паспорт подпрограммы </w:t>
      </w:r>
      <w:r w:rsidRPr="0097505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Развитие водохозяйственного комплекса Краснокутского сельского поселения</w:t>
      </w:r>
      <w:r w:rsidRPr="0097505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A7890" w:rsidRPr="006B6244" w:rsidRDefault="001A7890" w:rsidP="006B62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3.1. подраздел «</w:t>
      </w:r>
      <w:r w:rsidRPr="006F52E6">
        <w:rPr>
          <w:rFonts w:ascii="Times New Roman" w:hAnsi="Times New Roman" w:cs="Times New Roman"/>
          <w:kern w:val="2"/>
          <w:sz w:val="28"/>
          <w:szCs w:val="28"/>
        </w:rPr>
        <w:t>Ресурсное обеспечение подпрограммы</w:t>
      </w:r>
      <w:r>
        <w:rPr>
          <w:rFonts w:ascii="Times New Roman" w:hAnsi="Times New Roman" w:cs="Times New Roman"/>
          <w:kern w:val="2"/>
          <w:sz w:val="28"/>
          <w:szCs w:val="28"/>
        </w:rPr>
        <w:t>» изложить в редакции:</w:t>
      </w:r>
    </w:p>
    <w:tbl>
      <w:tblPr>
        <w:tblW w:w="9889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660"/>
        <w:gridCol w:w="7229"/>
      </w:tblGrid>
      <w:tr w:rsidR="001A7890" w:rsidRPr="006F52E6">
        <w:trPr>
          <w:trHeight w:val="145"/>
        </w:trPr>
        <w:tc>
          <w:tcPr>
            <w:tcW w:w="2660" w:type="dxa"/>
          </w:tcPr>
          <w:p w:rsidR="001A7890" w:rsidRPr="006F52E6" w:rsidRDefault="001A7890" w:rsidP="006F52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Ресурсное обеспечение подпрограммы</w:t>
            </w:r>
          </w:p>
        </w:tc>
        <w:tc>
          <w:tcPr>
            <w:tcW w:w="7229" w:type="dxa"/>
          </w:tcPr>
          <w:p w:rsidR="001A7890" w:rsidRPr="006F52E6" w:rsidRDefault="001A7890" w:rsidP="00AF1E6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48 692,0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1A7890" w:rsidRPr="006F52E6" w:rsidRDefault="001A7890" w:rsidP="00AF1E6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в 2015 году –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17 938,2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1A7890" w:rsidRPr="006F52E6" w:rsidRDefault="001A7890" w:rsidP="00AF1E6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2016 году – 15 068,0 тыс. рублей;</w:t>
            </w:r>
          </w:p>
          <w:p w:rsidR="001A7890" w:rsidRPr="006F52E6" w:rsidRDefault="001A7890" w:rsidP="00AF1E6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2017 году – 15 685,8 тыс. рублей;</w:t>
            </w:r>
          </w:p>
          <w:p w:rsidR="001A7890" w:rsidRPr="006F52E6" w:rsidRDefault="001A7890" w:rsidP="00AF1E6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2018 году – 0,0 тыс. рублей;</w:t>
            </w:r>
          </w:p>
          <w:p w:rsidR="001A7890" w:rsidRPr="006F52E6" w:rsidRDefault="001A7890" w:rsidP="00AF1E6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2019 году – 0,0 тыс. рублей;</w:t>
            </w:r>
          </w:p>
          <w:p w:rsidR="001A7890" w:rsidRPr="006F52E6" w:rsidRDefault="001A7890" w:rsidP="00AF1E6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2020 году – 0,0 тыс. рублей.</w:t>
            </w:r>
          </w:p>
        </w:tc>
      </w:tr>
    </w:tbl>
    <w:p w:rsidR="001A7890" w:rsidRPr="00AA6FB0" w:rsidRDefault="001A7890" w:rsidP="00AA6FB0">
      <w:pPr>
        <w:shd w:val="clear" w:color="auto" w:fill="FFFFFF"/>
        <w:tabs>
          <w:tab w:val="left" w:pos="550"/>
        </w:tabs>
        <w:spacing w:after="0" w:line="317" w:lineRule="exact"/>
        <w:ind w:right="10"/>
        <w:jc w:val="both"/>
        <w:rPr>
          <w:rFonts w:ascii="Times New Roman" w:hAnsi="Times New Roman" w:cs="Times New Roman"/>
          <w:sz w:val="28"/>
          <w:szCs w:val="28"/>
        </w:rPr>
      </w:pPr>
      <w:r w:rsidRPr="006B6244">
        <w:rPr>
          <w:rFonts w:ascii="Times New Roman" w:hAnsi="Times New Roman" w:cs="Times New Roman"/>
          <w:sz w:val="28"/>
          <w:szCs w:val="28"/>
        </w:rPr>
        <w:t xml:space="preserve">         4.</w:t>
      </w:r>
      <w:r>
        <w:rPr>
          <w:rFonts w:ascii="Times New Roman" w:hAnsi="Times New Roman" w:cs="Times New Roman"/>
          <w:sz w:val="28"/>
          <w:szCs w:val="28"/>
        </w:rPr>
        <w:t xml:space="preserve"> Абзац второй подраздела 9.5 «</w:t>
      </w:r>
      <w:r w:rsidRPr="00975056">
        <w:rPr>
          <w:rFonts w:ascii="Times New Roman" w:hAnsi="Times New Roman" w:cs="Times New Roman"/>
          <w:sz w:val="28"/>
          <w:szCs w:val="28"/>
        </w:rPr>
        <w:t>Информация по ресурсному обеспечению подпрограммы</w:t>
      </w:r>
      <w:r>
        <w:rPr>
          <w:rFonts w:ascii="Times New Roman" w:hAnsi="Times New Roman" w:cs="Times New Roman"/>
          <w:sz w:val="28"/>
          <w:szCs w:val="28"/>
        </w:rPr>
        <w:t>» изложить в редакции:</w:t>
      </w:r>
    </w:p>
    <w:p w:rsidR="001A7890" w:rsidRPr="000E2E4A" w:rsidRDefault="001A7890" w:rsidP="007E4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E4A">
        <w:rPr>
          <w:rFonts w:ascii="Times New Roman" w:hAnsi="Times New Roman" w:cs="Times New Roman"/>
          <w:sz w:val="28"/>
          <w:szCs w:val="28"/>
        </w:rPr>
        <w:t xml:space="preserve">Общий объем финансирования мероприятий подпрограммы составляет </w:t>
      </w:r>
      <w:r w:rsidRPr="000E2E4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kern w:val="2"/>
          <w:sz w:val="28"/>
          <w:szCs w:val="28"/>
        </w:rPr>
        <w:t>48 692,0</w:t>
      </w:r>
      <w:r w:rsidRPr="006F52E6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0E2E4A">
        <w:rPr>
          <w:rFonts w:ascii="Times New Roman" w:hAnsi="Times New Roman" w:cs="Times New Roman"/>
          <w:sz w:val="28"/>
          <w:szCs w:val="28"/>
        </w:rPr>
        <w:t>тыс. рублей, в том числе:</w:t>
      </w:r>
    </w:p>
    <w:p w:rsidR="001A7890" w:rsidRPr="000E2E4A" w:rsidRDefault="001A7890" w:rsidP="007E4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E4A">
        <w:rPr>
          <w:rFonts w:ascii="Times New Roman" w:hAnsi="Times New Roman" w:cs="Times New Roman"/>
          <w:sz w:val="28"/>
          <w:szCs w:val="28"/>
        </w:rPr>
        <w:t>за счет средств областного бюджета –</w:t>
      </w:r>
      <w:r>
        <w:rPr>
          <w:rFonts w:ascii="Times New Roman" w:hAnsi="Times New Roman" w:cs="Times New Roman"/>
          <w:sz w:val="28"/>
          <w:szCs w:val="28"/>
        </w:rPr>
        <w:t xml:space="preserve"> 0,0</w:t>
      </w:r>
      <w:r w:rsidRPr="000E2E4A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1A7890" w:rsidRPr="000E2E4A" w:rsidRDefault="001A7890" w:rsidP="007E4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E4A">
        <w:rPr>
          <w:rFonts w:ascii="Times New Roman" w:hAnsi="Times New Roman" w:cs="Times New Roman"/>
          <w:sz w:val="28"/>
          <w:szCs w:val="28"/>
        </w:rPr>
        <w:t xml:space="preserve">за счет средств федерального бюджета – </w:t>
      </w:r>
      <w:r>
        <w:rPr>
          <w:rFonts w:ascii="Times New Roman" w:hAnsi="Times New Roman" w:cs="Times New Roman"/>
          <w:sz w:val="28"/>
          <w:szCs w:val="28"/>
        </w:rPr>
        <w:t>0,0</w:t>
      </w:r>
      <w:r w:rsidRPr="000E2E4A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1A7890" w:rsidRDefault="001A7890" w:rsidP="007E432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средств районного бюджета</w:t>
      </w:r>
      <w:r w:rsidRPr="000E2E4A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kern w:val="2"/>
          <w:sz w:val="28"/>
          <w:szCs w:val="28"/>
        </w:rPr>
        <w:t>48 692,0</w:t>
      </w:r>
      <w:r w:rsidRPr="006F52E6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 рублей;</w:t>
      </w:r>
    </w:p>
    <w:p w:rsidR="001A7890" w:rsidRPr="000E2E4A" w:rsidRDefault="001A7890" w:rsidP="009D44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счёт средств бюджета поселения – 0,0 тыс. рублей;</w:t>
      </w:r>
    </w:p>
    <w:p w:rsidR="001A7890" w:rsidRPr="009D440B" w:rsidRDefault="001A7890" w:rsidP="009D4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7890" w:rsidRDefault="001A7890" w:rsidP="001D296C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1A7890" w:rsidRDefault="001A7890" w:rsidP="00F56EBF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A7890" w:rsidRPr="00487CAE" w:rsidRDefault="001A7890" w:rsidP="00F56EBF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7CAE">
        <w:rPr>
          <w:rFonts w:ascii="Times New Roman" w:hAnsi="Times New Roman" w:cs="Times New Roman"/>
          <w:b/>
          <w:bCs/>
          <w:sz w:val="28"/>
          <w:szCs w:val="28"/>
        </w:rPr>
        <w:t xml:space="preserve">Ведущий специалист по </w:t>
      </w:r>
    </w:p>
    <w:p w:rsidR="001A7890" w:rsidRPr="00487CAE" w:rsidRDefault="001A7890" w:rsidP="00F56EBF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7CAE">
        <w:rPr>
          <w:rFonts w:ascii="Times New Roman" w:hAnsi="Times New Roman" w:cs="Times New Roman"/>
          <w:b/>
          <w:bCs/>
          <w:sz w:val="28"/>
          <w:szCs w:val="28"/>
        </w:rPr>
        <w:t xml:space="preserve">делопроизводству и архивной работе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487CAE">
        <w:rPr>
          <w:rFonts w:ascii="Times New Roman" w:hAnsi="Times New Roman" w:cs="Times New Roman"/>
          <w:b/>
          <w:bCs/>
          <w:sz w:val="28"/>
          <w:szCs w:val="28"/>
        </w:rPr>
        <w:t xml:space="preserve"> Е.А. Стаценко</w:t>
      </w:r>
    </w:p>
    <w:p w:rsidR="001A7890" w:rsidRPr="00487CAE" w:rsidRDefault="001A7890" w:rsidP="00F56EBF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b/>
          <w:bCs/>
        </w:rPr>
      </w:pPr>
    </w:p>
    <w:p w:rsidR="001A7890" w:rsidRPr="00F56EBF" w:rsidRDefault="001A7890" w:rsidP="00AA6FB0">
      <w:pPr>
        <w:shd w:val="clear" w:color="auto" w:fill="FFFFFF"/>
        <w:spacing w:after="0" w:line="317" w:lineRule="exact"/>
        <w:ind w:right="10"/>
        <w:rPr>
          <w:rFonts w:ascii="Times New Roman" w:hAnsi="Times New Roman" w:cs="Times New Roman"/>
          <w:sz w:val="28"/>
          <w:szCs w:val="28"/>
        </w:rPr>
        <w:sectPr w:rsidR="001A7890" w:rsidRPr="00F56EBF">
          <w:pgSz w:w="11909" w:h="16834"/>
          <w:pgMar w:top="864" w:right="912" w:bottom="360" w:left="1417" w:header="720" w:footer="720" w:gutter="0"/>
          <w:cols w:space="60"/>
          <w:noEndnote/>
        </w:sectPr>
      </w:pPr>
    </w:p>
    <w:p w:rsidR="001A7890" w:rsidRDefault="001A7890" w:rsidP="006A304B">
      <w:pPr>
        <w:suppressAutoHyphens/>
        <w:spacing w:after="0" w:line="240" w:lineRule="auto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XSpec="right" w:tblpY="-28"/>
        <w:tblW w:w="4719" w:type="dxa"/>
        <w:tblLook w:val="01E0"/>
      </w:tblPr>
      <w:tblGrid>
        <w:gridCol w:w="4719"/>
      </w:tblGrid>
      <w:tr w:rsidR="001A7890" w:rsidRPr="006F52E6" w:rsidTr="00AF1E61">
        <w:trPr>
          <w:trHeight w:val="1980"/>
        </w:trPr>
        <w:tc>
          <w:tcPr>
            <w:tcW w:w="4719" w:type="dxa"/>
          </w:tcPr>
          <w:p w:rsidR="001A7890" w:rsidRPr="006F52E6" w:rsidRDefault="001A7890" w:rsidP="00AF1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>Приложение № 4</w:t>
            </w:r>
          </w:p>
          <w:p w:rsidR="001A7890" w:rsidRPr="006F52E6" w:rsidRDefault="001A7890" w:rsidP="00AF1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>к муниципальной программе</w:t>
            </w:r>
          </w:p>
          <w:p w:rsidR="001A7890" w:rsidRPr="006F52E6" w:rsidRDefault="001A7890" w:rsidP="00AF1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>Краснокутского сельского поселения «Охрана окружающей среды и рациональное природопользование»</w:t>
            </w:r>
          </w:p>
        </w:tc>
      </w:tr>
    </w:tbl>
    <w:p w:rsidR="001A7890" w:rsidRDefault="001A7890" w:rsidP="00A80B3D">
      <w:pPr>
        <w:suppressAutoHyphens/>
        <w:spacing w:after="0" w:line="240" w:lineRule="auto"/>
        <w:jc w:val="right"/>
        <w:rPr>
          <w:rFonts w:ascii="Times New Roman" w:hAnsi="Times New Roman" w:cs="Times New Roman"/>
        </w:rPr>
      </w:pPr>
    </w:p>
    <w:p w:rsidR="001A7890" w:rsidRDefault="001A7890" w:rsidP="00A80B3D">
      <w:pPr>
        <w:suppressAutoHyphens/>
        <w:spacing w:after="0" w:line="240" w:lineRule="auto"/>
        <w:jc w:val="right"/>
        <w:rPr>
          <w:rFonts w:ascii="Times New Roman" w:hAnsi="Times New Roman" w:cs="Times New Roman"/>
        </w:rPr>
      </w:pPr>
    </w:p>
    <w:p w:rsidR="001A7890" w:rsidRPr="00975056" w:rsidRDefault="001A7890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A7890" w:rsidRDefault="001A7890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A7890" w:rsidRDefault="001A7890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A7890" w:rsidRDefault="001A7890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A7890" w:rsidRDefault="001A7890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A7890" w:rsidRDefault="001A7890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A7890" w:rsidRDefault="001A7890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Расходы бюджета Краснокутского сельского поселения</w:t>
      </w:r>
    </w:p>
    <w:p w:rsidR="001A7890" w:rsidRDefault="001A7890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реализацию муниципальной</w:t>
      </w:r>
      <w:r w:rsidRPr="00202059">
        <w:rPr>
          <w:rFonts w:ascii="Times New Roman" w:hAnsi="Times New Roman" w:cs="Times New Roman"/>
          <w:sz w:val="28"/>
          <w:szCs w:val="28"/>
        </w:rPr>
        <w:t xml:space="preserve"> программы</w:t>
      </w:r>
      <w:r>
        <w:rPr>
          <w:rFonts w:ascii="Times New Roman" w:hAnsi="Times New Roman" w:cs="Times New Roman"/>
          <w:sz w:val="28"/>
          <w:szCs w:val="28"/>
        </w:rPr>
        <w:t xml:space="preserve"> Краснокутского сельского поселения</w:t>
      </w:r>
      <w:r w:rsidRPr="002020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«Охрана окружающей среды и</w:t>
      </w:r>
    </w:p>
    <w:p w:rsidR="001A7890" w:rsidRDefault="001A7890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рациональное природопользование»</w:t>
      </w:r>
    </w:p>
    <w:p w:rsidR="001A7890" w:rsidRDefault="001A7890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06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80"/>
        <w:gridCol w:w="1980"/>
        <w:gridCol w:w="1778"/>
        <w:gridCol w:w="550"/>
        <w:gridCol w:w="550"/>
        <w:gridCol w:w="550"/>
        <w:gridCol w:w="770"/>
        <w:gridCol w:w="1320"/>
        <w:gridCol w:w="1320"/>
        <w:gridCol w:w="1540"/>
        <w:gridCol w:w="1100"/>
        <w:gridCol w:w="1320"/>
        <w:gridCol w:w="1210"/>
      </w:tblGrid>
      <w:tr w:rsidR="001A7890" w:rsidRPr="006F52E6">
        <w:tc>
          <w:tcPr>
            <w:tcW w:w="1080" w:type="dxa"/>
            <w:vMerge w:val="restart"/>
          </w:tcPr>
          <w:p w:rsidR="001A7890" w:rsidRPr="008F5F26" w:rsidRDefault="001A7890" w:rsidP="005E029B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  <w:tc>
          <w:tcPr>
            <w:tcW w:w="1980" w:type="dxa"/>
            <w:vMerge w:val="restart"/>
          </w:tcPr>
          <w:p w:rsidR="001A7890" w:rsidRPr="008F5F26" w:rsidRDefault="001A7890" w:rsidP="005E029B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    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программы, подпрограммы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 xml:space="preserve">й    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программы, основного мероприятия</w:t>
            </w:r>
          </w:p>
        </w:tc>
        <w:tc>
          <w:tcPr>
            <w:tcW w:w="1778" w:type="dxa"/>
            <w:vMerge w:val="restart"/>
          </w:tcPr>
          <w:p w:rsidR="001A7890" w:rsidRPr="008F5F26" w:rsidRDefault="001A7890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 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исполнитель,   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соисполнители,  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участники</w:t>
            </w:r>
          </w:p>
        </w:tc>
        <w:tc>
          <w:tcPr>
            <w:tcW w:w="2420" w:type="dxa"/>
            <w:gridSpan w:val="4"/>
          </w:tcPr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 xml:space="preserve">Код бюджетной   </w:t>
            </w:r>
            <w:r w:rsidRPr="006F52E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классификации   </w:t>
            </w:r>
            <w:r w:rsidRPr="006F52E6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7810" w:type="dxa"/>
            <w:gridSpan w:val="6"/>
          </w:tcPr>
          <w:p w:rsidR="001A7890" w:rsidRPr="008F5F26" w:rsidRDefault="001A7890" w:rsidP="005E029B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Расходы (тыс. руб.), годы</w:t>
            </w:r>
          </w:p>
        </w:tc>
      </w:tr>
      <w:tr w:rsidR="001A7890" w:rsidRPr="006F52E6">
        <w:tc>
          <w:tcPr>
            <w:tcW w:w="1080" w:type="dxa"/>
            <w:vMerge/>
          </w:tcPr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vMerge/>
          </w:tcPr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8" w:type="dxa"/>
            <w:vMerge/>
          </w:tcPr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" w:type="dxa"/>
          </w:tcPr>
          <w:p w:rsidR="001A7890" w:rsidRPr="008F5F26" w:rsidRDefault="001A7890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ГРБС</w:t>
            </w:r>
          </w:p>
        </w:tc>
        <w:tc>
          <w:tcPr>
            <w:tcW w:w="550" w:type="dxa"/>
          </w:tcPr>
          <w:p w:rsidR="001A7890" w:rsidRPr="008F5F26" w:rsidRDefault="001A7890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РзПр</w:t>
            </w:r>
          </w:p>
        </w:tc>
        <w:tc>
          <w:tcPr>
            <w:tcW w:w="550" w:type="dxa"/>
          </w:tcPr>
          <w:p w:rsidR="001A7890" w:rsidRPr="008F5F26" w:rsidRDefault="001A7890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770" w:type="dxa"/>
          </w:tcPr>
          <w:p w:rsidR="001A7890" w:rsidRPr="008F5F26" w:rsidRDefault="001A7890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320" w:type="dxa"/>
          </w:tcPr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320" w:type="dxa"/>
          </w:tcPr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540" w:type="dxa"/>
          </w:tcPr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00" w:type="dxa"/>
          </w:tcPr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320" w:type="dxa"/>
          </w:tcPr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210" w:type="dxa"/>
          </w:tcPr>
          <w:p w:rsidR="001A7890" w:rsidRPr="006F52E6" w:rsidRDefault="001A7890" w:rsidP="00DA5D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22" w:firstLine="3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</w:tbl>
    <w:p w:rsidR="001A7890" w:rsidRPr="003F24F4" w:rsidRDefault="001A7890" w:rsidP="00A80B3D">
      <w:pPr>
        <w:spacing w:after="0" w:line="240" w:lineRule="auto"/>
        <w:rPr>
          <w:sz w:val="2"/>
          <w:szCs w:val="2"/>
        </w:rPr>
      </w:pPr>
    </w:p>
    <w:tbl>
      <w:tblPr>
        <w:tblW w:w="1506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80"/>
        <w:gridCol w:w="1980"/>
        <w:gridCol w:w="1800"/>
        <w:gridCol w:w="540"/>
        <w:gridCol w:w="540"/>
        <w:gridCol w:w="540"/>
        <w:gridCol w:w="778"/>
        <w:gridCol w:w="1320"/>
        <w:gridCol w:w="1320"/>
        <w:gridCol w:w="1540"/>
        <w:gridCol w:w="1100"/>
        <w:gridCol w:w="1320"/>
        <w:gridCol w:w="1210"/>
      </w:tblGrid>
      <w:tr w:rsidR="001A7890" w:rsidRPr="006F52E6" w:rsidTr="00AF1E61">
        <w:trPr>
          <w:tblHeader/>
        </w:trPr>
        <w:tc>
          <w:tcPr>
            <w:tcW w:w="1080" w:type="dxa"/>
          </w:tcPr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0" w:type="dxa"/>
          </w:tcPr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</w:tcPr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0" w:type="dxa"/>
          </w:tcPr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0" w:type="dxa"/>
          </w:tcPr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0" w:type="dxa"/>
          </w:tcPr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78" w:type="dxa"/>
          </w:tcPr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20" w:type="dxa"/>
          </w:tcPr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20" w:type="dxa"/>
          </w:tcPr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40" w:type="dxa"/>
          </w:tcPr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0" w:type="dxa"/>
          </w:tcPr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20" w:type="dxa"/>
          </w:tcPr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10" w:type="dxa"/>
          </w:tcPr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1A7890" w:rsidRPr="006F52E6" w:rsidTr="00AF1E61">
        <w:trPr>
          <w:trHeight w:val="1726"/>
        </w:trPr>
        <w:tc>
          <w:tcPr>
            <w:tcW w:w="1080" w:type="dxa"/>
          </w:tcPr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</w:t>
            </w:r>
            <w:r w:rsidRPr="006F52E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прог-рамма       </w:t>
            </w:r>
          </w:p>
        </w:tc>
        <w:tc>
          <w:tcPr>
            <w:tcW w:w="1980" w:type="dxa"/>
          </w:tcPr>
          <w:p w:rsidR="001A7890" w:rsidRPr="006F52E6" w:rsidRDefault="001A7890" w:rsidP="00EC54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«Охрана окружающей среды и</w:t>
            </w:r>
          </w:p>
          <w:p w:rsidR="001A7890" w:rsidRPr="006F52E6" w:rsidRDefault="001A7890" w:rsidP="00EC54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рациональное природопользование»</w:t>
            </w:r>
          </w:p>
          <w:p w:rsidR="001A7890" w:rsidRPr="006F52E6" w:rsidRDefault="001A7890" w:rsidP="005E029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</w:tcPr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Администрация Краснокутского сельского поселения</w:t>
            </w:r>
          </w:p>
        </w:tc>
        <w:tc>
          <w:tcPr>
            <w:tcW w:w="540" w:type="dxa"/>
          </w:tcPr>
          <w:p w:rsidR="001A7890" w:rsidRPr="008F5F26" w:rsidRDefault="001A7890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540" w:type="dxa"/>
          </w:tcPr>
          <w:p w:rsidR="001A7890" w:rsidRPr="008F5F26" w:rsidRDefault="001A7890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1A7890" w:rsidRPr="008F5F26" w:rsidRDefault="001A7890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78" w:type="dxa"/>
          </w:tcPr>
          <w:p w:rsidR="001A7890" w:rsidRPr="008F5F26" w:rsidRDefault="001A7890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2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17 938,2</w:t>
            </w:r>
          </w:p>
        </w:tc>
        <w:tc>
          <w:tcPr>
            <w:tcW w:w="132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15 068,0</w:t>
            </w:r>
          </w:p>
        </w:tc>
        <w:tc>
          <w:tcPr>
            <w:tcW w:w="154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15 685,8</w:t>
            </w:r>
          </w:p>
        </w:tc>
        <w:tc>
          <w:tcPr>
            <w:tcW w:w="110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21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</w:p>
        </w:tc>
      </w:tr>
      <w:tr w:rsidR="001A7890" w:rsidRPr="006F52E6" w:rsidTr="00AF1E61">
        <w:tc>
          <w:tcPr>
            <w:tcW w:w="1080" w:type="dxa"/>
            <w:vMerge w:val="restart"/>
          </w:tcPr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 xml:space="preserve">1. Под-програм-ма </w:t>
            </w:r>
          </w:p>
        </w:tc>
        <w:tc>
          <w:tcPr>
            <w:tcW w:w="1980" w:type="dxa"/>
            <w:vMerge w:val="restart"/>
          </w:tcPr>
          <w:p w:rsidR="001A7890" w:rsidRPr="006F52E6" w:rsidRDefault="001A7890" w:rsidP="00EC54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«Охрана окружающей среды в Краснокутском сельском поселении»</w:t>
            </w:r>
          </w:p>
        </w:tc>
        <w:tc>
          <w:tcPr>
            <w:tcW w:w="1800" w:type="dxa"/>
          </w:tcPr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 xml:space="preserve">всего, </w:t>
            </w:r>
          </w:p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540" w:type="dxa"/>
          </w:tcPr>
          <w:p w:rsidR="001A7890" w:rsidRPr="008F5F26" w:rsidRDefault="001A7890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1A7890" w:rsidRPr="008F5F26" w:rsidRDefault="001A7890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1A7890" w:rsidRPr="008F5F26" w:rsidRDefault="001A7890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78" w:type="dxa"/>
          </w:tcPr>
          <w:p w:rsidR="001A7890" w:rsidRPr="008F5F26" w:rsidRDefault="001A7890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2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54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10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21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</w:p>
        </w:tc>
      </w:tr>
      <w:tr w:rsidR="001A7890" w:rsidRPr="006F52E6" w:rsidTr="00AF1E61">
        <w:tc>
          <w:tcPr>
            <w:tcW w:w="1080" w:type="dxa"/>
            <w:vMerge/>
          </w:tcPr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1A7890" w:rsidRPr="006F52E6" w:rsidRDefault="001A7890" w:rsidP="00EC54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Краснокутского сельского поселения </w:t>
            </w:r>
          </w:p>
        </w:tc>
        <w:tc>
          <w:tcPr>
            <w:tcW w:w="540" w:type="dxa"/>
          </w:tcPr>
          <w:p w:rsidR="001A7890" w:rsidRPr="008F5F26" w:rsidRDefault="001A7890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540" w:type="dxa"/>
          </w:tcPr>
          <w:p w:rsidR="001A7890" w:rsidRPr="008F5F26" w:rsidRDefault="001A7890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1A7890" w:rsidRPr="008F5F26" w:rsidRDefault="001A7890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78" w:type="dxa"/>
          </w:tcPr>
          <w:p w:rsidR="001A7890" w:rsidRPr="008F5F26" w:rsidRDefault="001A7890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2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54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10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21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</w:p>
        </w:tc>
      </w:tr>
      <w:tr w:rsidR="001A7890" w:rsidRPr="006F52E6" w:rsidTr="00AF1E61">
        <w:tc>
          <w:tcPr>
            <w:tcW w:w="1080" w:type="dxa"/>
          </w:tcPr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Основ-ное меропри-ятие 1.1</w:t>
            </w:r>
          </w:p>
        </w:tc>
        <w:tc>
          <w:tcPr>
            <w:tcW w:w="1980" w:type="dxa"/>
          </w:tcPr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Экологическое просвещение и формирование экологической культуры, обеспечение  информацией о состоянии окружающей среды</w:t>
            </w:r>
          </w:p>
        </w:tc>
        <w:tc>
          <w:tcPr>
            <w:tcW w:w="1800" w:type="dxa"/>
          </w:tcPr>
          <w:p w:rsidR="001A7890" w:rsidRPr="006F52E6" w:rsidRDefault="001A7890" w:rsidP="00C25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Администрация Краснокутскогосельского поселения</w:t>
            </w:r>
          </w:p>
        </w:tc>
        <w:tc>
          <w:tcPr>
            <w:tcW w:w="540" w:type="dxa"/>
          </w:tcPr>
          <w:p w:rsidR="001A7890" w:rsidRPr="008F5F26" w:rsidRDefault="001A7890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540" w:type="dxa"/>
          </w:tcPr>
          <w:p w:rsidR="001A7890" w:rsidRPr="008F5F26" w:rsidRDefault="001A7890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1A7890" w:rsidRPr="008F5F26" w:rsidRDefault="001A7890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78" w:type="dxa"/>
          </w:tcPr>
          <w:p w:rsidR="001A7890" w:rsidRPr="008F5F26" w:rsidRDefault="001A7890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2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A7890" w:rsidRPr="006F52E6" w:rsidTr="00AF1E61">
        <w:trPr>
          <w:trHeight w:val="1800"/>
        </w:trPr>
        <w:tc>
          <w:tcPr>
            <w:tcW w:w="1080" w:type="dxa"/>
          </w:tcPr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Основ-ное меропри-ятие 1.2</w:t>
            </w:r>
          </w:p>
        </w:tc>
        <w:tc>
          <w:tcPr>
            <w:tcW w:w="1980" w:type="dxa"/>
          </w:tcPr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Организация детско-юношеского экологического движени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1800" w:type="dxa"/>
          </w:tcPr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Администрация Краснокутского сельского поселения</w:t>
            </w:r>
          </w:p>
          <w:p w:rsidR="001A7890" w:rsidRPr="006F52E6" w:rsidRDefault="001A7890" w:rsidP="005E02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1A7890" w:rsidRPr="008F5F26" w:rsidRDefault="001A7890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540" w:type="dxa"/>
          </w:tcPr>
          <w:p w:rsidR="001A7890" w:rsidRPr="008F5F26" w:rsidRDefault="001A7890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1A7890" w:rsidRPr="008F5F26" w:rsidRDefault="001A7890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78" w:type="dxa"/>
          </w:tcPr>
          <w:p w:rsidR="001A7890" w:rsidRPr="008F5F26" w:rsidRDefault="001A7890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2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A7890" w:rsidRPr="006F52E6" w:rsidTr="00AF1E61">
        <w:tc>
          <w:tcPr>
            <w:tcW w:w="1080" w:type="dxa"/>
            <w:vMerge w:val="restart"/>
          </w:tcPr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 xml:space="preserve">2. Под-програм-ма </w:t>
            </w:r>
          </w:p>
        </w:tc>
        <w:tc>
          <w:tcPr>
            <w:tcW w:w="1980" w:type="dxa"/>
            <w:vMerge w:val="restart"/>
          </w:tcPr>
          <w:p w:rsidR="001A7890" w:rsidRPr="006F52E6" w:rsidRDefault="001A7890" w:rsidP="00C25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«Развитие водохозяйствен-ного комплекса Краснокутского сельского поселения»</w:t>
            </w:r>
          </w:p>
        </w:tc>
        <w:tc>
          <w:tcPr>
            <w:tcW w:w="1800" w:type="dxa"/>
          </w:tcPr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 xml:space="preserve">всего, </w:t>
            </w:r>
          </w:p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540" w:type="dxa"/>
          </w:tcPr>
          <w:p w:rsidR="001A7890" w:rsidRPr="008F5F26" w:rsidRDefault="001A7890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1A7890" w:rsidRPr="008F5F26" w:rsidRDefault="001A7890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1A7890" w:rsidRPr="008F5F26" w:rsidRDefault="001A7890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78" w:type="dxa"/>
          </w:tcPr>
          <w:p w:rsidR="001A7890" w:rsidRPr="008F5F26" w:rsidRDefault="001A7890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2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17 938,2</w:t>
            </w:r>
          </w:p>
        </w:tc>
        <w:tc>
          <w:tcPr>
            <w:tcW w:w="132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15 068,0</w:t>
            </w:r>
          </w:p>
        </w:tc>
        <w:tc>
          <w:tcPr>
            <w:tcW w:w="154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15 685,8</w:t>
            </w:r>
          </w:p>
        </w:tc>
        <w:tc>
          <w:tcPr>
            <w:tcW w:w="110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A7890" w:rsidRPr="006F52E6" w:rsidTr="00AF1E61">
        <w:tc>
          <w:tcPr>
            <w:tcW w:w="1080" w:type="dxa"/>
            <w:vMerge/>
          </w:tcPr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1A7890" w:rsidRPr="006F52E6" w:rsidRDefault="001A7890" w:rsidP="00EC54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Администрация Краснокутского сельского поселения</w:t>
            </w:r>
          </w:p>
        </w:tc>
        <w:tc>
          <w:tcPr>
            <w:tcW w:w="540" w:type="dxa"/>
          </w:tcPr>
          <w:p w:rsidR="001A7890" w:rsidRPr="008F5F26" w:rsidRDefault="001A7890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540" w:type="dxa"/>
          </w:tcPr>
          <w:p w:rsidR="001A7890" w:rsidRPr="008F5F26" w:rsidRDefault="001A7890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1A7890" w:rsidRPr="008F5F26" w:rsidRDefault="001A7890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78" w:type="dxa"/>
          </w:tcPr>
          <w:p w:rsidR="001A7890" w:rsidRPr="008F5F26" w:rsidRDefault="001A7890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2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17 938,2</w:t>
            </w:r>
          </w:p>
        </w:tc>
        <w:tc>
          <w:tcPr>
            <w:tcW w:w="132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15 068,0</w:t>
            </w:r>
          </w:p>
        </w:tc>
        <w:tc>
          <w:tcPr>
            <w:tcW w:w="154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15 685,8</w:t>
            </w:r>
          </w:p>
        </w:tc>
        <w:tc>
          <w:tcPr>
            <w:tcW w:w="110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A7890" w:rsidRPr="006F52E6" w:rsidTr="00AF1E61">
        <w:trPr>
          <w:trHeight w:val="2484"/>
        </w:trPr>
        <w:tc>
          <w:tcPr>
            <w:tcW w:w="1080" w:type="dxa"/>
          </w:tcPr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Основ-ное меропри-ятие 2.1</w:t>
            </w:r>
          </w:p>
        </w:tc>
        <w:tc>
          <w:tcPr>
            <w:tcW w:w="1980" w:type="dxa"/>
          </w:tcPr>
          <w:p w:rsidR="001A7890" w:rsidRPr="006F52E6" w:rsidRDefault="001A7890" w:rsidP="00584D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Осуществление мероприятий по защите от негативного воздействия вод в результате обеспечения безопасности ГТС</w:t>
            </w:r>
          </w:p>
        </w:tc>
        <w:tc>
          <w:tcPr>
            <w:tcW w:w="1800" w:type="dxa"/>
          </w:tcPr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Администрация Краснокутского сельского поселения</w:t>
            </w:r>
          </w:p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1A7890" w:rsidRPr="008F5F26" w:rsidRDefault="001A7890" w:rsidP="0003611A">
            <w:pPr>
              <w:pStyle w:val="ConsPlusCell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  <w:p w:rsidR="001A7890" w:rsidRPr="008F5F26" w:rsidRDefault="001A7890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1A7890" w:rsidRPr="008F5F26" w:rsidRDefault="001A7890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1A7890" w:rsidRPr="008F5F26" w:rsidRDefault="001A7890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78" w:type="dxa"/>
          </w:tcPr>
          <w:p w:rsidR="001A7890" w:rsidRPr="008F5F26" w:rsidRDefault="001A7890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2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890" w:rsidRPr="006F52E6" w:rsidTr="00AF1E61">
        <w:trPr>
          <w:trHeight w:val="1619"/>
        </w:trPr>
        <w:tc>
          <w:tcPr>
            <w:tcW w:w="1080" w:type="dxa"/>
          </w:tcPr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Основ-ное мероприятие 2.2</w:t>
            </w:r>
          </w:p>
        </w:tc>
        <w:tc>
          <w:tcPr>
            <w:tcW w:w="1980" w:type="dxa"/>
          </w:tcPr>
          <w:p w:rsidR="001A7890" w:rsidRDefault="001A7890" w:rsidP="00584D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Обслуживание водоотливного комплекса шахтных вод ш. им. Кирова</w:t>
            </w:r>
          </w:p>
          <w:p w:rsidR="001A7890" w:rsidRPr="00AE02C6" w:rsidRDefault="001A7890" w:rsidP="00AE02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1A7890" w:rsidRDefault="001A7890" w:rsidP="00AE02C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Краснокутского сельского поселения;</w:t>
            </w:r>
          </w:p>
          <w:p w:rsidR="001A7890" w:rsidRDefault="001A7890" w:rsidP="00AE02C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«Эксплуатация и благоустройство»</w:t>
            </w:r>
          </w:p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1A7890" w:rsidRDefault="001A7890" w:rsidP="0003611A">
            <w:pPr>
              <w:pStyle w:val="ConsPlusCell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540" w:type="dxa"/>
          </w:tcPr>
          <w:p w:rsidR="001A7890" w:rsidRPr="008F5F26" w:rsidRDefault="001A7890" w:rsidP="00D93483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1A7890" w:rsidRPr="008F5F26" w:rsidRDefault="001A7890" w:rsidP="00D93483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78" w:type="dxa"/>
          </w:tcPr>
          <w:p w:rsidR="001A7890" w:rsidRPr="008F5F26" w:rsidRDefault="001A7890" w:rsidP="00D93483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2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17 938,2</w:t>
            </w:r>
          </w:p>
        </w:tc>
        <w:tc>
          <w:tcPr>
            <w:tcW w:w="132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15 068,0</w:t>
            </w:r>
          </w:p>
        </w:tc>
        <w:tc>
          <w:tcPr>
            <w:tcW w:w="154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15 685,8</w:t>
            </w:r>
          </w:p>
        </w:tc>
        <w:tc>
          <w:tcPr>
            <w:tcW w:w="110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A7890" w:rsidRPr="006F52E6" w:rsidTr="00AF1E61">
        <w:trPr>
          <w:trHeight w:val="737"/>
        </w:trPr>
        <w:tc>
          <w:tcPr>
            <w:tcW w:w="1080" w:type="dxa"/>
            <w:vMerge w:val="restart"/>
          </w:tcPr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3. Под-програм-ма</w:t>
            </w:r>
          </w:p>
        </w:tc>
        <w:tc>
          <w:tcPr>
            <w:tcW w:w="1980" w:type="dxa"/>
            <w:vMerge w:val="restart"/>
          </w:tcPr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«Повышение эффективности деятельности по обращению с отходами на территории Краснокутского сельского поселения</w:t>
            </w:r>
          </w:p>
        </w:tc>
        <w:tc>
          <w:tcPr>
            <w:tcW w:w="1800" w:type="dxa"/>
          </w:tcPr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540" w:type="dxa"/>
          </w:tcPr>
          <w:p w:rsidR="001A7890" w:rsidRPr="008F5F26" w:rsidRDefault="001A7890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1A7890" w:rsidRPr="008F5F26" w:rsidRDefault="001A7890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1A7890" w:rsidRPr="008F5F26" w:rsidRDefault="001A7890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78" w:type="dxa"/>
          </w:tcPr>
          <w:p w:rsidR="001A7890" w:rsidRPr="008F5F26" w:rsidRDefault="001A7890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2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A7890" w:rsidRPr="006F52E6" w:rsidTr="00AF1E61">
        <w:trPr>
          <w:trHeight w:val="1245"/>
        </w:trPr>
        <w:tc>
          <w:tcPr>
            <w:tcW w:w="1080" w:type="dxa"/>
            <w:vMerge/>
          </w:tcPr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Администрация Краснокутского сельского поселения</w:t>
            </w:r>
          </w:p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1A7890" w:rsidRPr="008F5F26" w:rsidRDefault="001A7890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540" w:type="dxa"/>
          </w:tcPr>
          <w:p w:rsidR="001A7890" w:rsidRPr="008F5F26" w:rsidRDefault="001A7890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1A7890" w:rsidRPr="008F5F26" w:rsidRDefault="001A7890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78" w:type="dxa"/>
          </w:tcPr>
          <w:p w:rsidR="001A7890" w:rsidRPr="008F5F26" w:rsidRDefault="001A7890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2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A7890" w:rsidRPr="006F52E6" w:rsidTr="00AF1E61">
        <w:tc>
          <w:tcPr>
            <w:tcW w:w="1080" w:type="dxa"/>
          </w:tcPr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Основ-ное меропри-ятие 3.1</w:t>
            </w:r>
          </w:p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«Организация утилизации и переработки бытовых и промышленных отходов на территории поселения»</w:t>
            </w:r>
          </w:p>
        </w:tc>
        <w:tc>
          <w:tcPr>
            <w:tcW w:w="1800" w:type="dxa"/>
          </w:tcPr>
          <w:p w:rsidR="001A7890" w:rsidRPr="006F52E6" w:rsidRDefault="001A7890" w:rsidP="00C25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Администрация Краснокутского сельского поселения</w:t>
            </w:r>
          </w:p>
        </w:tc>
        <w:tc>
          <w:tcPr>
            <w:tcW w:w="540" w:type="dxa"/>
          </w:tcPr>
          <w:p w:rsidR="001A7890" w:rsidRPr="008F5F26" w:rsidRDefault="001A7890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540" w:type="dxa"/>
          </w:tcPr>
          <w:p w:rsidR="001A7890" w:rsidRPr="008F5F26" w:rsidRDefault="001A7890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1A7890" w:rsidRPr="008F5F26" w:rsidRDefault="001A7890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78" w:type="dxa"/>
          </w:tcPr>
          <w:p w:rsidR="001A7890" w:rsidRPr="008F5F26" w:rsidRDefault="001A7890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2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132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A7890" w:rsidRPr="006F52E6" w:rsidTr="00AF1E61">
        <w:tc>
          <w:tcPr>
            <w:tcW w:w="1080" w:type="dxa"/>
          </w:tcPr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3.2</w:t>
            </w:r>
          </w:p>
        </w:tc>
        <w:tc>
          <w:tcPr>
            <w:tcW w:w="1980" w:type="dxa"/>
          </w:tcPr>
          <w:p w:rsidR="001A7890" w:rsidRPr="006F52E6" w:rsidRDefault="001A7890" w:rsidP="00584D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«Повышение % охвата населения планово-регулярной системой сбора и вывоза твердых бытовых отходов»</w:t>
            </w:r>
          </w:p>
        </w:tc>
        <w:tc>
          <w:tcPr>
            <w:tcW w:w="1800" w:type="dxa"/>
          </w:tcPr>
          <w:p w:rsidR="001A7890" w:rsidRPr="006F52E6" w:rsidRDefault="001A7890" w:rsidP="00C25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Администрация Краснокутского сельского поселения</w:t>
            </w:r>
          </w:p>
        </w:tc>
        <w:tc>
          <w:tcPr>
            <w:tcW w:w="540" w:type="dxa"/>
          </w:tcPr>
          <w:p w:rsidR="001A7890" w:rsidRPr="008F5F26" w:rsidRDefault="001A7890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540" w:type="dxa"/>
          </w:tcPr>
          <w:p w:rsidR="001A7890" w:rsidRPr="008F5F26" w:rsidRDefault="001A7890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1A7890" w:rsidRPr="008F5F26" w:rsidRDefault="001A7890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78" w:type="dxa"/>
          </w:tcPr>
          <w:p w:rsidR="001A7890" w:rsidRPr="008F5F26" w:rsidRDefault="001A7890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2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1A7890" w:rsidRDefault="001A7890" w:rsidP="00A57E69">
      <w:pPr>
        <w:rPr>
          <w:rFonts w:ascii="Times New Roman" w:hAnsi="Times New Roman" w:cs="Times New Roman"/>
          <w:sz w:val="28"/>
          <w:szCs w:val="28"/>
        </w:rPr>
      </w:pPr>
    </w:p>
    <w:p w:rsidR="001A7890" w:rsidRDefault="001A7890" w:rsidP="000945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Par879"/>
      <w:bookmarkEnd w:id="0"/>
    </w:p>
    <w:p w:rsidR="001A7890" w:rsidRPr="00487CAE" w:rsidRDefault="001A7890" w:rsidP="00094509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7CAE">
        <w:rPr>
          <w:rFonts w:ascii="Times New Roman" w:hAnsi="Times New Roman" w:cs="Times New Roman"/>
          <w:b/>
          <w:bCs/>
          <w:sz w:val="28"/>
          <w:szCs w:val="28"/>
        </w:rPr>
        <w:t xml:space="preserve">Ведущий специалист по </w:t>
      </w:r>
    </w:p>
    <w:p w:rsidR="001A7890" w:rsidRPr="00487CAE" w:rsidRDefault="001A7890" w:rsidP="00094509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7CAE">
        <w:rPr>
          <w:rFonts w:ascii="Times New Roman" w:hAnsi="Times New Roman" w:cs="Times New Roman"/>
          <w:b/>
          <w:bCs/>
          <w:sz w:val="28"/>
          <w:szCs w:val="28"/>
        </w:rPr>
        <w:t xml:space="preserve">делопроизводству и архивной работе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</w:t>
      </w:r>
      <w:r w:rsidRPr="00487CAE">
        <w:rPr>
          <w:rFonts w:ascii="Times New Roman" w:hAnsi="Times New Roman" w:cs="Times New Roman"/>
          <w:b/>
          <w:bCs/>
          <w:sz w:val="28"/>
          <w:szCs w:val="28"/>
        </w:rPr>
        <w:t>Е.А. Стаценко</w:t>
      </w:r>
    </w:p>
    <w:p w:rsidR="001A7890" w:rsidRDefault="001A7890" w:rsidP="00094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7890" w:rsidRDefault="001A7890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A7890" w:rsidRDefault="001A7890" w:rsidP="004112F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8"/>
          <w:szCs w:val="28"/>
        </w:rPr>
      </w:pPr>
    </w:p>
    <w:p w:rsidR="001A7890" w:rsidRDefault="001A7890" w:rsidP="004112F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8"/>
          <w:szCs w:val="28"/>
        </w:rPr>
      </w:pPr>
    </w:p>
    <w:p w:rsidR="001A7890" w:rsidRDefault="001A7890" w:rsidP="000945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1A7890" w:rsidRDefault="001A7890" w:rsidP="000945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1A7890" w:rsidRDefault="001A7890" w:rsidP="000945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1A7890" w:rsidRDefault="001A7890" w:rsidP="000945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1A7890" w:rsidRPr="008F5F26" w:rsidRDefault="001A7890" w:rsidP="000945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8"/>
          <w:szCs w:val="28"/>
        </w:rPr>
      </w:pPr>
      <w:r w:rsidRPr="008F5F26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5</w:t>
      </w:r>
    </w:p>
    <w:p w:rsidR="001A7890" w:rsidRPr="008F5F26" w:rsidRDefault="001A7890" w:rsidP="000945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8"/>
          <w:szCs w:val="28"/>
        </w:rPr>
      </w:pPr>
      <w:r w:rsidRPr="008F5F26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8F5F26">
        <w:rPr>
          <w:rFonts w:ascii="Times New Roman" w:hAnsi="Times New Roman" w:cs="Times New Roman"/>
          <w:sz w:val="28"/>
          <w:szCs w:val="28"/>
        </w:rPr>
        <w:t xml:space="preserve"> программе</w:t>
      </w:r>
    </w:p>
    <w:p w:rsidR="001A7890" w:rsidRDefault="001A7890" w:rsidP="0009450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</w:p>
    <w:p w:rsidR="001A7890" w:rsidRDefault="001A7890" w:rsidP="0009450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F5F26">
        <w:rPr>
          <w:rFonts w:ascii="Times New Roman" w:hAnsi="Times New Roman" w:cs="Times New Roman"/>
          <w:sz w:val="28"/>
          <w:szCs w:val="28"/>
        </w:rPr>
        <w:t>«Охрана окружающей среды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7890" w:rsidRDefault="001A7890" w:rsidP="0009450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F5F26">
        <w:rPr>
          <w:rFonts w:ascii="Times New Roman" w:hAnsi="Times New Roman" w:cs="Times New Roman"/>
          <w:sz w:val="28"/>
          <w:szCs w:val="28"/>
        </w:rPr>
        <w:t>рациональное природопользование»</w:t>
      </w:r>
    </w:p>
    <w:p w:rsidR="001A7890" w:rsidRDefault="001A7890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A7890" w:rsidRPr="00202059" w:rsidRDefault="001A7890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Расходы</w:t>
      </w:r>
    </w:p>
    <w:p w:rsidR="001A7890" w:rsidRPr="00202059" w:rsidRDefault="001A7890" w:rsidP="000945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федерального бюджета,</w:t>
      </w:r>
      <w:r w:rsidRPr="000945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областного бюджета, районного бюджета, бюджета поселения и внебюджетных средств на реализацию муниципальной программы</w:t>
      </w:r>
      <w:r w:rsidRPr="002020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 «Охрана окружающей среды и рациональное природопользование»</w:t>
      </w:r>
    </w:p>
    <w:p w:rsidR="001A7890" w:rsidRPr="006D1BDB" w:rsidRDefault="001A7890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925" w:type="dxa"/>
        <w:tblCellSpacing w:w="5" w:type="nil"/>
        <w:tblInd w:w="-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118"/>
        <w:gridCol w:w="1701"/>
        <w:gridCol w:w="1146"/>
        <w:gridCol w:w="1210"/>
        <w:gridCol w:w="1100"/>
        <w:gridCol w:w="1100"/>
        <w:gridCol w:w="1320"/>
        <w:gridCol w:w="1100"/>
        <w:gridCol w:w="1210"/>
      </w:tblGrid>
      <w:tr w:rsidR="001A7890" w:rsidRPr="006F52E6">
        <w:trPr>
          <w:tblCellSpacing w:w="5" w:type="nil"/>
        </w:trPr>
        <w:tc>
          <w:tcPr>
            <w:tcW w:w="1920" w:type="dxa"/>
            <w:vMerge w:val="restart"/>
          </w:tcPr>
          <w:p w:rsidR="001A7890" w:rsidRPr="00643598" w:rsidRDefault="001A7890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 xml:space="preserve">     Статус      </w:t>
            </w:r>
          </w:p>
        </w:tc>
        <w:tc>
          <w:tcPr>
            <w:tcW w:w="3118" w:type="dxa"/>
            <w:vMerge w:val="restart"/>
          </w:tcPr>
          <w:p w:rsidR="001A7890" w:rsidRPr="00643598" w:rsidRDefault="001A7890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    </w:t>
            </w:r>
            <w:r w:rsidRPr="0064359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64359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программы, подпрограммы </w:t>
            </w:r>
            <w:r w:rsidRPr="0064359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64359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программы</w:t>
            </w:r>
          </w:p>
        </w:tc>
        <w:tc>
          <w:tcPr>
            <w:tcW w:w="1701" w:type="dxa"/>
            <w:vMerge w:val="restart"/>
          </w:tcPr>
          <w:p w:rsidR="001A7890" w:rsidRPr="00643598" w:rsidRDefault="001A7890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8186" w:type="dxa"/>
            <w:gridSpan w:val="7"/>
          </w:tcPr>
          <w:p w:rsidR="001A7890" w:rsidRPr="00643598" w:rsidRDefault="001A7890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Оценка расходов (тыс. руб.), годы</w:t>
            </w:r>
          </w:p>
        </w:tc>
      </w:tr>
      <w:tr w:rsidR="001A7890" w:rsidRPr="006F52E6">
        <w:trPr>
          <w:tblCellSpacing w:w="5" w:type="nil"/>
        </w:trPr>
        <w:tc>
          <w:tcPr>
            <w:tcW w:w="1920" w:type="dxa"/>
            <w:vMerge/>
          </w:tcPr>
          <w:p w:rsidR="001A7890" w:rsidRPr="00643598" w:rsidRDefault="001A7890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1A7890" w:rsidRPr="00643598" w:rsidRDefault="001A7890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1A7890" w:rsidRPr="00643598" w:rsidRDefault="001A7890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:rsidR="001A7890" w:rsidRPr="00643598" w:rsidRDefault="001A7890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10" w:type="dxa"/>
          </w:tcPr>
          <w:p w:rsidR="001A7890" w:rsidRPr="00643598" w:rsidRDefault="001A7890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00" w:type="dxa"/>
          </w:tcPr>
          <w:p w:rsidR="001A7890" w:rsidRPr="00643598" w:rsidRDefault="001A7890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00" w:type="dxa"/>
          </w:tcPr>
          <w:p w:rsidR="001A7890" w:rsidRPr="00643598" w:rsidRDefault="001A7890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320" w:type="dxa"/>
          </w:tcPr>
          <w:p w:rsidR="001A7890" w:rsidRPr="00643598" w:rsidRDefault="001A7890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00" w:type="dxa"/>
          </w:tcPr>
          <w:p w:rsidR="001A7890" w:rsidRPr="00643598" w:rsidRDefault="001A7890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210" w:type="dxa"/>
          </w:tcPr>
          <w:p w:rsidR="001A7890" w:rsidRPr="00643598" w:rsidRDefault="001A7890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</w:tbl>
    <w:p w:rsidR="001A7890" w:rsidRPr="00643598" w:rsidRDefault="001A7890" w:rsidP="00A80B3D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4925" w:type="dxa"/>
        <w:tblCellSpacing w:w="5" w:type="nil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118"/>
        <w:gridCol w:w="1701"/>
        <w:gridCol w:w="1146"/>
        <w:gridCol w:w="1210"/>
        <w:gridCol w:w="1100"/>
        <w:gridCol w:w="1100"/>
        <w:gridCol w:w="1276"/>
        <w:gridCol w:w="1144"/>
        <w:gridCol w:w="1210"/>
      </w:tblGrid>
      <w:tr w:rsidR="001A7890" w:rsidRPr="006F52E6">
        <w:trPr>
          <w:tblHeader/>
          <w:tblCellSpacing w:w="5" w:type="nil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43598" w:rsidRDefault="001A7890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43598" w:rsidRDefault="001A7890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43598" w:rsidRDefault="001A7890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43598" w:rsidRDefault="001A7890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43598" w:rsidRDefault="001A7890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43598" w:rsidRDefault="001A7890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43598" w:rsidRDefault="001A7890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43598" w:rsidRDefault="001A7890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43598" w:rsidRDefault="001A7890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43598" w:rsidRDefault="001A7890" w:rsidP="008205ED">
            <w:pPr>
              <w:pStyle w:val="ConsPlusCell"/>
              <w:ind w:left="-207" w:firstLine="2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A7890" w:rsidRPr="006F52E6">
        <w:trPr>
          <w:tblCellSpacing w:w="5" w:type="nil"/>
        </w:trPr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43598" w:rsidRDefault="001A7890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Муниципальная</w:t>
            </w: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643598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программа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43598" w:rsidRDefault="001A7890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«Охрана окружающей среды и рациональное природопользование»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43598" w:rsidRDefault="001A7890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       </w:t>
            </w: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48 692,0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17 938,2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15 068,0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15685,8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14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14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A7890" w:rsidRPr="006F52E6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3A45B5" w:rsidRDefault="001A7890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3A45B5" w:rsidRDefault="001A7890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3A45B5" w:rsidRDefault="001A7890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A45B5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A7890" w:rsidRPr="006F52E6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3A45B5" w:rsidRDefault="001A7890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3A45B5" w:rsidRDefault="001A7890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3A45B5" w:rsidRDefault="001A7890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A7890" w:rsidRPr="006F52E6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3A45B5" w:rsidRDefault="001A7890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3A45B5" w:rsidRDefault="001A7890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Default="001A7890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46 659,7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15 905,9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15 068,0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685,8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A7890" w:rsidRPr="006F52E6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3A45B5" w:rsidRDefault="001A7890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3A45B5" w:rsidRDefault="001A7890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3A45B5" w:rsidRDefault="001A7890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2 032,3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2 032,3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A7890" w:rsidRPr="006F52E6">
        <w:trPr>
          <w:trHeight w:val="1449"/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3A45B5" w:rsidRDefault="001A7890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3A45B5" w:rsidRDefault="001A7890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4539C5" w:rsidRDefault="001A7890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539C5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A7890" w:rsidRPr="006F52E6">
        <w:trPr>
          <w:tblCellSpacing w:w="5" w:type="nil"/>
        </w:trPr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7890" w:rsidRPr="003A45B5" w:rsidRDefault="001A7890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5B5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3A45B5" w:rsidRDefault="001A7890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«Охрана окружающей среды в Краснокутском сельском поселении»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43598" w:rsidRDefault="001A7890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       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A7890" w:rsidRPr="006F52E6">
        <w:trPr>
          <w:tblCellSpacing w:w="5" w:type="nil"/>
        </w:trPr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7890" w:rsidRPr="003A45B5" w:rsidRDefault="001A7890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3A45B5" w:rsidRDefault="001A7890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3A45B5" w:rsidRDefault="001A7890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A45B5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A7890" w:rsidRPr="006F52E6">
        <w:trPr>
          <w:trHeight w:val="70"/>
          <w:tblCellSpacing w:w="5" w:type="nil"/>
        </w:trPr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7890" w:rsidRPr="003A45B5" w:rsidRDefault="001A7890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3A45B5" w:rsidRDefault="001A7890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3A45B5" w:rsidRDefault="001A7890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A7890" w:rsidRPr="006F52E6">
        <w:trPr>
          <w:trHeight w:val="416"/>
          <w:tblCellSpacing w:w="5" w:type="nil"/>
        </w:trPr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7890" w:rsidRPr="003A45B5" w:rsidRDefault="001A7890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3A45B5" w:rsidRDefault="001A7890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Default="001A7890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A7890" w:rsidRPr="006F52E6">
        <w:trPr>
          <w:tblCellSpacing w:w="5" w:type="nil"/>
        </w:trPr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3A45B5" w:rsidRDefault="001A7890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890" w:rsidRPr="006F52E6">
        <w:trPr>
          <w:tblCellSpacing w:w="5" w:type="nil"/>
        </w:trPr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4539C5" w:rsidRDefault="001A7890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539C5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890" w:rsidRPr="006F52E6">
        <w:trPr>
          <w:tblCellSpacing w:w="5" w:type="nil"/>
        </w:trPr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57" w:right="-57"/>
              <w:jc w:val="center"/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</w:t>
            </w:r>
          </w:p>
          <w:p w:rsidR="001A7890" w:rsidRPr="006F52E6" w:rsidRDefault="001A7890" w:rsidP="005E029B">
            <w:pPr>
              <w:spacing w:after="0" w:line="240" w:lineRule="auto"/>
              <w:ind w:left="-57" w:right="-57"/>
              <w:jc w:val="center"/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«Развитие водохозяйственного комплекса Краснокутского сельского поселения»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43598" w:rsidRDefault="001A7890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       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48 692,0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17 938,2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15 068,0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15685,8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A7890" w:rsidRPr="006F52E6">
        <w:trPr>
          <w:tblCellSpacing w:w="5" w:type="nil"/>
        </w:trPr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7890" w:rsidRPr="006F52E6" w:rsidRDefault="001A7890" w:rsidP="005E029B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7890" w:rsidRPr="003A45B5" w:rsidRDefault="001A7890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3A45B5" w:rsidRDefault="001A7890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A45B5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A7890" w:rsidRPr="006F52E6">
        <w:trPr>
          <w:tblCellSpacing w:w="5" w:type="nil"/>
        </w:trPr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7890" w:rsidRPr="006F52E6" w:rsidRDefault="001A7890" w:rsidP="005E029B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7890" w:rsidRPr="003A45B5" w:rsidRDefault="001A7890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3A45B5" w:rsidRDefault="001A7890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A7890" w:rsidRPr="006F52E6">
        <w:trPr>
          <w:tblCellSpacing w:w="5" w:type="nil"/>
        </w:trPr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7890" w:rsidRPr="006F52E6" w:rsidRDefault="001A7890" w:rsidP="005E029B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7890" w:rsidRPr="003A45B5" w:rsidRDefault="001A7890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Default="001A7890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CF018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46 659,7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CF018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15 905,9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15 068,0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15685,8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A7890" w:rsidRPr="006F52E6">
        <w:trPr>
          <w:tblCellSpacing w:w="5" w:type="nil"/>
        </w:trPr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7890" w:rsidRPr="006F52E6" w:rsidRDefault="001A7890" w:rsidP="005E029B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7890" w:rsidRPr="003A45B5" w:rsidRDefault="001A7890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3A45B5" w:rsidRDefault="001A7890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CF018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2 032,3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CF018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2 032,3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A7890" w:rsidRPr="006F52E6">
        <w:trPr>
          <w:tblCellSpacing w:w="5" w:type="nil"/>
        </w:trPr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/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3A45B5" w:rsidRDefault="001A7890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4539C5" w:rsidRDefault="001A7890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539C5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A7890" w:rsidRPr="006F52E6">
        <w:trPr>
          <w:tblCellSpacing w:w="5" w:type="nil"/>
        </w:trPr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57" w:right="-57"/>
              <w:jc w:val="center"/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3D1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«Повышение эффективности деятельности по обращению с отходами на территории Краснокутского сельского поселения»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3A45B5" w:rsidRDefault="001A7890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A45B5"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       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A7890" w:rsidRPr="006F52E6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3A45B5" w:rsidRDefault="001A7890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A45B5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A7890" w:rsidRPr="006F52E6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3A45B5" w:rsidRDefault="001A7890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областной </w:t>
            </w:r>
            <w:r w:rsidRPr="003A45B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A7890" w:rsidRPr="006F52E6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Default="001A7890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890" w:rsidRPr="006F52E6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3A45B5" w:rsidRDefault="001A7890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A7890" w:rsidRPr="006F52E6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3A45B5" w:rsidRDefault="001A7890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890" w:rsidRPr="006F52E6" w:rsidRDefault="001A7890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1A7890" w:rsidRPr="00975056" w:rsidRDefault="001A7890" w:rsidP="00A80B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A7890" w:rsidRDefault="001A7890" w:rsidP="00094509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A7890" w:rsidRPr="00487CAE" w:rsidRDefault="001A7890" w:rsidP="00094509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7CAE">
        <w:rPr>
          <w:rFonts w:ascii="Times New Roman" w:hAnsi="Times New Roman" w:cs="Times New Roman"/>
          <w:b/>
          <w:bCs/>
          <w:sz w:val="28"/>
          <w:szCs w:val="28"/>
        </w:rPr>
        <w:t xml:space="preserve">Ведущий специалист по </w:t>
      </w:r>
    </w:p>
    <w:p w:rsidR="001A7890" w:rsidRPr="00487CAE" w:rsidRDefault="001A7890" w:rsidP="00094509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7CAE">
        <w:rPr>
          <w:rFonts w:ascii="Times New Roman" w:hAnsi="Times New Roman" w:cs="Times New Roman"/>
          <w:b/>
          <w:bCs/>
          <w:sz w:val="28"/>
          <w:szCs w:val="28"/>
        </w:rPr>
        <w:t xml:space="preserve">делопроизводству и архивной работе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</w:t>
      </w:r>
      <w:r w:rsidRPr="00487CAE">
        <w:rPr>
          <w:rFonts w:ascii="Times New Roman" w:hAnsi="Times New Roman" w:cs="Times New Roman"/>
          <w:b/>
          <w:bCs/>
          <w:sz w:val="28"/>
          <w:szCs w:val="28"/>
        </w:rPr>
        <w:t>Е.А. Стаценко</w:t>
      </w:r>
    </w:p>
    <w:p w:rsidR="001A7890" w:rsidRPr="006E1507" w:rsidRDefault="001A7890" w:rsidP="00A80B3D">
      <w:pPr>
        <w:tabs>
          <w:tab w:val="left" w:pos="1289"/>
        </w:tabs>
        <w:rPr>
          <w:rFonts w:ascii="Times New Roman" w:hAnsi="Times New Roman" w:cs="Times New Roman"/>
          <w:sz w:val="24"/>
          <w:szCs w:val="24"/>
        </w:rPr>
        <w:sectPr w:rsidR="001A7890" w:rsidRPr="006E1507" w:rsidSect="00A57E69">
          <w:headerReference w:type="default" r:id="rId8"/>
          <w:footerReference w:type="default" r:id="rId9"/>
          <w:pgSz w:w="16840" w:h="11907" w:orient="landscape" w:code="9"/>
          <w:pgMar w:top="1134" w:right="851" w:bottom="1134" w:left="1418" w:header="720" w:footer="720" w:gutter="0"/>
          <w:cols w:space="720"/>
          <w:docGrid w:linePitch="299"/>
        </w:sectPr>
      </w:pPr>
    </w:p>
    <w:p w:rsidR="001A7890" w:rsidRDefault="001A7890" w:rsidP="00A80B3D">
      <w:pPr>
        <w:tabs>
          <w:tab w:val="left" w:pos="8789"/>
        </w:tabs>
        <w:autoSpaceDE w:val="0"/>
        <w:autoSpaceDN w:val="0"/>
        <w:adjustRightInd w:val="0"/>
        <w:spacing w:after="0" w:line="240" w:lineRule="auto"/>
        <w:outlineLvl w:val="2"/>
        <w:sectPr w:rsidR="001A7890" w:rsidSect="00A25763">
          <w:pgSz w:w="11907" w:h="16840" w:code="9"/>
          <w:pgMar w:top="709" w:right="851" w:bottom="1134" w:left="1304" w:header="720" w:footer="720" w:gutter="0"/>
          <w:cols w:space="720"/>
        </w:sectPr>
      </w:pPr>
    </w:p>
    <w:p w:rsidR="001A7890" w:rsidRPr="00975056" w:rsidRDefault="001A7890" w:rsidP="009B4589">
      <w:pPr>
        <w:tabs>
          <w:tab w:val="left" w:pos="8789"/>
        </w:tabs>
        <w:autoSpaceDE w:val="0"/>
        <w:autoSpaceDN w:val="0"/>
        <w:adjustRightInd w:val="0"/>
        <w:spacing w:after="0" w:line="240" w:lineRule="auto"/>
        <w:outlineLvl w:val="2"/>
      </w:pPr>
    </w:p>
    <w:sectPr w:rsidR="001A7890" w:rsidRPr="00975056" w:rsidSect="00BB32B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7890" w:rsidRDefault="001A7890" w:rsidP="0009665C">
      <w:pPr>
        <w:spacing w:after="0" w:line="240" w:lineRule="auto"/>
      </w:pPr>
      <w:r>
        <w:separator/>
      </w:r>
    </w:p>
  </w:endnote>
  <w:endnote w:type="continuationSeparator" w:id="1">
    <w:p w:rsidR="001A7890" w:rsidRDefault="001A7890" w:rsidP="000966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890" w:rsidRDefault="001A7890" w:rsidP="00B77F56">
    <w:pPr>
      <w:tabs>
        <w:tab w:val="left" w:pos="4920"/>
      </w:tabs>
      <w:spacing w:after="0" w:line="240" w:lineRule="auto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</w:p>
  <w:p w:rsidR="001A7890" w:rsidRPr="00ED49CC" w:rsidRDefault="001A7890" w:rsidP="00B77F56">
    <w:pPr>
      <w:tabs>
        <w:tab w:val="left" w:pos="4920"/>
      </w:tabs>
      <w:spacing w:after="0" w:line="240" w:lineRule="auto"/>
      <w:jc w:val="right"/>
      <w:rPr>
        <w:rFonts w:ascii="Times New Roman" w:hAnsi="Times New Roman" w:cs="Times New Roman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11</w:t>
    </w:r>
    <w:r>
      <w:rPr>
        <w:rStyle w:val="PageNumber"/>
      </w:rPr>
      <w:fldChar w:fldCharType="end"/>
    </w:r>
    <w:r>
      <w:rPr>
        <w:rFonts w:ascii="Times New Roman" w:hAnsi="Times New Roman" w:cs="Times New Roman"/>
      </w:rPr>
      <w:t xml:space="preserve">                                           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7890" w:rsidRDefault="001A7890" w:rsidP="0009665C">
      <w:pPr>
        <w:spacing w:after="0" w:line="240" w:lineRule="auto"/>
      </w:pPr>
      <w:r>
        <w:separator/>
      </w:r>
    </w:p>
  </w:footnote>
  <w:footnote w:type="continuationSeparator" w:id="1">
    <w:p w:rsidR="001A7890" w:rsidRDefault="001A7890" w:rsidP="000966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890" w:rsidRPr="003E184F" w:rsidRDefault="001A7890" w:rsidP="00B77F56">
    <w:pPr>
      <w:pStyle w:val="Header"/>
      <w:ind w:right="360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D968D2"/>
    <w:multiLevelType w:val="multilevel"/>
    <w:tmpl w:val="5A4ED594"/>
    <w:lvl w:ilvl="0">
      <w:start w:val="1"/>
      <w:numFmt w:val="decimal"/>
      <w:pStyle w:val="Heading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.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.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>
    <w:nsid w:val="76FA1799"/>
    <w:multiLevelType w:val="multilevel"/>
    <w:tmpl w:val="F8EE7EB8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C3C08"/>
    <w:rsid w:val="0000665F"/>
    <w:rsid w:val="0003611A"/>
    <w:rsid w:val="00040A3A"/>
    <w:rsid w:val="00046C9D"/>
    <w:rsid w:val="00051ADF"/>
    <w:rsid w:val="00094509"/>
    <w:rsid w:val="0009665C"/>
    <w:rsid w:val="000C5939"/>
    <w:rsid w:val="000D01B0"/>
    <w:rsid w:val="000D6BFF"/>
    <w:rsid w:val="000E2E4A"/>
    <w:rsid w:val="000F277D"/>
    <w:rsid w:val="000F6FDC"/>
    <w:rsid w:val="00132418"/>
    <w:rsid w:val="00196353"/>
    <w:rsid w:val="001A7890"/>
    <w:rsid w:val="001D296C"/>
    <w:rsid w:val="001D4511"/>
    <w:rsid w:val="001E63FA"/>
    <w:rsid w:val="00202059"/>
    <w:rsid w:val="002127CC"/>
    <w:rsid w:val="00253756"/>
    <w:rsid w:val="00256671"/>
    <w:rsid w:val="002D1B98"/>
    <w:rsid w:val="002E58E5"/>
    <w:rsid w:val="00364938"/>
    <w:rsid w:val="00370D8B"/>
    <w:rsid w:val="003716FC"/>
    <w:rsid w:val="00376548"/>
    <w:rsid w:val="003A45B5"/>
    <w:rsid w:val="003B3A82"/>
    <w:rsid w:val="003B4072"/>
    <w:rsid w:val="003D15E5"/>
    <w:rsid w:val="003D56D4"/>
    <w:rsid w:val="003E184F"/>
    <w:rsid w:val="003F24F4"/>
    <w:rsid w:val="003F6A5E"/>
    <w:rsid w:val="00403710"/>
    <w:rsid w:val="004112F8"/>
    <w:rsid w:val="004460A3"/>
    <w:rsid w:val="00450B9C"/>
    <w:rsid w:val="0045181D"/>
    <w:rsid w:val="004539C5"/>
    <w:rsid w:val="004859EB"/>
    <w:rsid w:val="00487B1A"/>
    <w:rsid w:val="00487CAE"/>
    <w:rsid w:val="00497793"/>
    <w:rsid w:val="004A1030"/>
    <w:rsid w:val="004A276F"/>
    <w:rsid w:val="004D0271"/>
    <w:rsid w:val="004E4010"/>
    <w:rsid w:val="005245E7"/>
    <w:rsid w:val="005374E9"/>
    <w:rsid w:val="005466B2"/>
    <w:rsid w:val="005702B5"/>
    <w:rsid w:val="00570A9C"/>
    <w:rsid w:val="00570ADE"/>
    <w:rsid w:val="005800CD"/>
    <w:rsid w:val="00584341"/>
    <w:rsid w:val="00584D7F"/>
    <w:rsid w:val="005A4E77"/>
    <w:rsid w:val="005B3D17"/>
    <w:rsid w:val="005E029B"/>
    <w:rsid w:val="00605F94"/>
    <w:rsid w:val="006223E8"/>
    <w:rsid w:val="00643598"/>
    <w:rsid w:val="00643DE6"/>
    <w:rsid w:val="00650777"/>
    <w:rsid w:val="0065557D"/>
    <w:rsid w:val="00684B9F"/>
    <w:rsid w:val="00690DB8"/>
    <w:rsid w:val="006A304B"/>
    <w:rsid w:val="006B6244"/>
    <w:rsid w:val="006C003E"/>
    <w:rsid w:val="006D1BDB"/>
    <w:rsid w:val="006E1507"/>
    <w:rsid w:val="006F2E8F"/>
    <w:rsid w:val="006F52E6"/>
    <w:rsid w:val="007111CA"/>
    <w:rsid w:val="00720B57"/>
    <w:rsid w:val="00735B73"/>
    <w:rsid w:val="00760520"/>
    <w:rsid w:val="00772639"/>
    <w:rsid w:val="00775DB0"/>
    <w:rsid w:val="007A5425"/>
    <w:rsid w:val="007E4327"/>
    <w:rsid w:val="007F76C6"/>
    <w:rsid w:val="008205ED"/>
    <w:rsid w:val="0082778E"/>
    <w:rsid w:val="008410DE"/>
    <w:rsid w:val="0084698A"/>
    <w:rsid w:val="008479C1"/>
    <w:rsid w:val="00853DF4"/>
    <w:rsid w:val="008552E4"/>
    <w:rsid w:val="008F5F26"/>
    <w:rsid w:val="00920E7B"/>
    <w:rsid w:val="009271F9"/>
    <w:rsid w:val="00940BEF"/>
    <w:rsid w:val="009455A3"/>
    <w:rsid w:val="00947B18"/>
    <w:rsid w:val="00975056"/>
    <w:rsid w:val="009A2889"/>
    <w:rsid w:val="009B06AF"/>
    <w:rsid w:val="009B4589"/>
    <w:rsid w:val="009C3C08"/>
    <w:rsid w:val="009D440B"/>
    <w:rsid w:val="009F0855"/>
    <w:rsid w:val="00A25763"/>
    <w:rsid w:val="00A37FE0"/>
    <w:rsid w:val="00A57E69"/>
    <w:rsid w:val="00A71BF1"/>
    <w:rsid w:val="00A80B3D"/>
    <w:rsid w:val="00A93BDA"/>
    <w:rsid w:val="00AA6FB0"/>
    <w:rsid w:val="00AB3804"/>
    <w:rsid w:val="00AC736E"/>
    <w:rsid w:val="00AD1822"/>
    <w:rsid w:val="00AD308B"/>
    <w:rsid w:val="00AD360B"/>
    <w:rsid w:val="00AE02C6"/>
    <w:rsid w:val="00AF1E61"/>
    <w:rsid w:val="00B025AE"/>
    <w:rsid w:val="00B340DC"/>
    <w:rsid w:val="00B34312"/>
    <w:rsid w:val="00B400FF"/>
    <w:rsid w:val="00B430E6"/>
    <w:rsid w:val="00B46F9B"/>
    <w:rsid w:val="00B512E4"/>
    <w:rsid w:val="00B77F56"/>
    <w:rsid w:val="00B80C5D"/>
    <w:rsid w:val="00B9320E"/>
    <w:rsid w:val="00B938A6"/>
    <w:rsid w:val="00B97D39"/>
    <w:rsid w:val="00BA4F24"/>
    <w:rsid w:val="00BA7709"/>
    <w:rsid w:val="00BB32BA"/>
    <w:rsid w:val="00C25A58"/>
    <w:rsid w:val="00C25D75"/>
    <w:rsid w:val="00C30863"/>
    <w:rsid w:val="00C31AC9"/>
    <w:rsid w:val="00C51C25"/>
    <w:rsid w:val="00C671F4"/>
    <w:rsid w:val="00C83281"/>
    <w:rsid w:val="00C85610"/>
    <w:rsid w:val="00CA2597"/>
    <w:rsid w:val="00CA6124"/>
    <w:rsid w:val="00CA7885"/>
    <w:rsid w:val="00CF018B"/>
    <w:rsid w:val="00CF1817"/>
    <w:rsid w:val="00CF5AE8"/>
    <w:rsid w:val="00CF69A9"/>
    <w:rsid w:val="00D021CC"/>
    <w:rsid w:val="00D27680"/>
    <w:rsid w:val="00D93483"/>
    <w:rsid w:val="00D956C8"/>
    <w:rsid w:val="00DA5D82"/>
    <w:rsid w:val="00DB6F3E"/>
    <w:rsid w:val="00DE3CAA"/>
    <w:rsid w:val="00E1777E"/>
    <w:rsid w:val="00E518A9"/>
    <w:rsid w:val="00E7578D"/>
    <w:rsid w:val="00EA2134"/>
    <w:rsid w:val="00EB4999"/>
    <w:rsid w:val="00EC5438"/>
    <w:rsid w:val="00ED49CC"/>
    <w:rsid w:val="00EE6423"/>
    <w:rsid w:val="00F133BC"/>
    <w:rsid w:val="00F37170"/>
    <w:rsid w:val="00F56EBF"/>
    <w:rsid w:val="00F60AEF"/>
    <w:rsid w:val="00F87516"/>
    <w:rsid w:val="00FB63DC"/>
    <w:rsid w:val="00FC16A8"/>
    <w:rsid w:val="00FE3238"/>
    <w:rsid w:val="00FF13C2"/>
    <w:rsid w:val="00FF14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45181D"/>
    <w:pPr>
      <w:spacing w:after="200" w:line="276" w:lineRule="auto"/>
    </w:pPr>
    <w:rPr>
      <w:rFonts w:cs="Calibri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0665F"/>
    <w:pPr>
      <w:keepNext/>
      <w:widowControl w:val="0"/>
      <w:numPr>
        <w:numId w:val="1"/>
      </w:numPr>
      <w:adjustRightInd w:val="0"/>
      <w:snapToGrid w:val="0"/>
      <w:spacing w:before="480" w:after="480"/>
      <w:ind w:left="357" w:hanging="357"/>
      <w:textAlignment w:val="baseline"/>
      <w:outlineLvl w:val="0"/>
    </w:pPr>
    <w:rPr>
      <w:rFonts w:ascii="Tahoma" w:hAnsi="Tahoma" w:cs="Tahoma"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0665F"/>
    <w:pPr>
      <w:keepNext/>
      <w:widowControl w:val="0"/>
      <w:numPr>
        <w:ilvl w:val="1"/>
        <w:numId w:val="1"/>
      </w:numPr>
      <w:tabs>
        <w:tab w:val="clear" w:pos="576"/>
        <w:tab w:val="left" w:pos="567"/>
      </w:tabs>
      <w:adjustRightInd w:val="0"/>
      <w:snapToGrid w:val="0"/>
      <w:spacing w:before="360" w:after="360"/>
      <w:ind w:left="567" w:hanging="567"/>
      <w:textAlignment w:val="baseline"/>
      <w:outlineLvl w:val="1"/>
    </w:pPr>
    <w:rPr>
      <w:rFonts w:ascii="Tahoma" w:hAnsi="Tahoma" w:cs="Tahoma"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0665F"/>
    <w:pPr>
      <w:keepNext/>
      <w:widowControl w:val="0"/>
      <w:numPr>
        <w:ilvl w:val="2"/>
        <w:numId w:val="1"/>
      </w:numPr>
      <w:tabs>
        <w:tab w:val="clear" w:pos="720"/>
        <w:tab w:val="left" w:pos="737"/>
      </w:tabs>
      <w:adjustRightInd w:val="0"/>
      <w:spacing w:before="360" w:after="360"/>
      <w:ind w:left="737" w:hanging="737"/>
      <w:textAlignment w:val="baseline"/>
      <w:outlineLvl w:val="2"/>
    </w:pPr>
    <w:rPr>
      <w:sz w:val="24"/>
      <w:szCs w:val="24"/>
      <w:lang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00665F"/>
    <w:pPr>
      <w:keepNext/>
      <w:widowControl w:val="0"/>
      <w:numPr>
        <w:ilvl w:val="3"/>
        <w:numId w:val="1"/>
      </w:numPr>
      <w:tabs>
        <w:tab w:val="left" w:pos="907"/>
      </w:tabs>
      <w:adjustRightInd w:val="0"/>
      <w:spacing w:before="240"/>
      <w:ind w:left="907" w:hanging="907"/>
      <w:textAlignment w:val="baseline"/>
      <w:outlineLvl w:val="3"/>
    </w:pPr>
    <w:rPr>
      <w:lang w:eastAsia="en-US"/>
    </w:rPr>
  </w:style>
  <w:style w:type="paragraph" w:styleId="Heading5">
    <w:name w:val="heading 5"/>
    <w:basedOn w:val="Normal"/>
    <w:next w:val="Normal"/>
    <w:link w:val="Heading5Char"/>
    <w:uiPriority w:val="99"/>
    <w:qFormat/>
    <w:rsid w:val="0000665F"/>
    <w:pPr>
      <w:widowControl w:val="0"/>
      <w:numPr>
        <w:ilvl w:val="4"/>
        <w:numId w:val="1"/>
      </w:numPr>
      <w:tabs>
        <w:tab w:val="left" w:pos="1134"/>
      </w:tabs>
      <w:adjustRightInd w:val="0"/>
      <w:spacing w:before="240"/>
      <w:ind w:left="1134" w:hanging="1134"/>
      <w:textAlignment w:val="baseline"/>
      <w:outlineLvl w:val="4"/>
    </w:pPr>
    <w:rPr>
      <w:lang w:eastAsia="en-US"/>
    </w:rPr>
  </w:style>
  <w:style w:type="paragraph" w:styleId="Heading6">
    <w:name w:val="heading 6"/>
    <w:basedOn w:val="Normal"/>
    <w:next w:val="Normal"/>
    <w:link w:val="Heading6Char"/>
    <w:uiPriority w:val="99"/>
    <w:qFormat/>
    <w:rsid w:val="0000665F"/>
    <w:pPr>
      <w:numPr>
        <w:ilvl w:val="5"/>
        <w:numId w:val="1"/>
      </w:numPr>
      <w:tabs>
        <w:tab w:val="left" w:pos="1304"/>
      </w:tabs>
      <w:spacing w:before="60"/>
      <w:ind w:left="1304" w:hanging="1304"/>
      <w:outlineLvl w:val="5"/>
    </w:pPr>
    <w:rPr>
      <w:rFonts w:ascii="Arial" w:hAnsi="Arial" w:cs="Arial"/>
      <w:i/>
      <w:iCs/>
      <w:lang w:eastAsia="en-US"/>
    </w:rPr>
  </w:style>
  <w:style w:type="paragraph" w:styleId="Heading7">
    <w:name w:val="heading 7"/>
    <w:basedOn w:val="Normal"/>
    <w:next w:val="Normal"/>
    <w:link w:val="Heading7Char"/>
    <w:uiPriority w:val="99"/>
    <w:qFormat/>
    <w:rsid w:val="0000665F"/>
    <w:pPr>
      <w:numPr>
        <w:ilvl w:val="6"/>
        <w:numId w:val="1"/>
      </w:numPr>
      <w:tabs>
        <w:tab w:val="left" w:pos="1474"/>
      </w:tabs>
      <w:spacing w:before="60"/>
      <w:ind w:left="1474" w:hanging="1474"/>
      <w:outlineLvl w:val="6"/>
    </w:pPr>
    <w:rPr>
      <w:rFonts w:ascii="Arial" w:hAnsi="Arial" w:cs="Arial"/>
      <w:i/>
      <w:iCs/>
      <w:lang w:eastAsia="en-US"/>
    </w:rPr>
  </w:style>
  <w:style w:type="paragraph" w:styleId="Heading8">
    <w:name w:val="heading 8"/>
    <w:basedOn w:val="Normal"/>
    <w:next w:val="Normal"/>
    <w:link w:val="Heading8Char"/>
    <w:uiPriority w:val="99"/>
    <w:qFormat/>
    <w:rsid w:val="0000665F"/>
    <w:pPr>
      <w:numPr>
        <w:ilvl w:val="7"/>
        <w:numId w:val="1"/>
      </w:numPr>
      <w:tabs>
        <w:tab w:val="left" w:pos="1701"/>
      </w:tabs>
      <w:spacing w:before="60"/>
      <w:ind w:left="1701" w:hanging="1701"/>
      <w:outlineLvl w:val="7"/>
    </w:pPr>
    <w:rPr>
      <w:rFonts w:ascii="Arial" w:hAnsi="Arial" w:cs="Arial"/>
      <w:i/>
      <w:iCs/>
      <w:lang w:eastAsia="en-US"/>
    </w:rPr>
  </w:style>
  <w:style w:type="paragraph" w:styleId="Heading9">
    <w:name w:val="heading 9"/>
    <w:basedOn w:val="Normal"/>
    <w:next w:val="Normal"/>
    <w:link w:val="Heading9Char"/>
    <w:uiPriority w:val="99"/>
    <w:qFormat/>
    <w:rsid w:val="0000665F"/>
    <w:pPr>
      <w:numPr>
        <w:ilvl w:val="8"/>
        <w:numId w:val="1"/>
      </w:numPr>
      <w:tabs>
        <w:tab w:val="left" w:pos="1928"/>
      </w:tabs>
      <w:spacing w:before="60"/>
      <w:ind w:left="1928" w:hanging="1928"/>
      <w:outlineLvl w:val="8"/>
    </w:pPr>
    <w:rPr>
      <w:rFonts w:ascii="Arial" w:hAnsi="Arial" w:cs="Arial"/>
      <w:i/>
      <w:iCs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0665F"/>
    <w:rPr>
      <w:rFonts w:ascii="Tahoma" w:hAnsi="Tahoma" w:cs="Tahoma"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00665F"/>
    <w:rPr>
      <w:rFonts w:ascii="Tahoma" w:hAnsi="Tahoma" w:cs="Tahoma"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00665F"/>
    <w:rPr>
      <w:rFonts w:ascii="Calibri" w:hAnsi="Calibri" w:cs="Calibri"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00665F"/>
    <w:rPr>
      <w:rFonts w:ascii="Calibri" w:hAnsi="Calibri" w:cs="Calibri"/>
      <w:sz w:val="28"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00665F"/>
    <w:rPr>
      <w:rFonts w:ascii="Calibri" w:hAnsi="Calibri" w:cs="Calibri"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00665F"/>
    <w:rPr>
      <w:rFonts w:ascii="Arial" w:hAnsi="Arial" w:cs="Arial"/>
      <w:i/>
      <w:iCs/>
      <w:lang w:eastAsia="en-US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00665F"/>
    <w:rPr>
      <w:rFonts w:ascii="Arial" w:hAnsi="Arial" w:cs="Arial"/>
      <w:i/>
      <w:iCs/>
      <w:lang w:eastAsia="en-US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00665F"/>
    <w:rPr>
      <w:rFonts w:ascii="Arial" w:hAnsi="Arial" w:cs="Arial"/>
      <w:i/>
      <w:iCs/>
      <w:lang w:eastAsia="en-US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00665F"/>
    <w:rPr>
      <w:rFonts w:ascii="Arial" w:hAnsi="Arial" w:cs="Arial"/>
      <w:i/>
      <w:iCs/>
      <w:lang w:eastAsia="en-US"/>
    </w:rPr>
  </w:style>
  <w:style w:type="character" w:customStyle="1" w:styleId="NoSpacingChar">
    <w:name w:val="No Spacing Char"/>
    <w:link w:val="NoSpacing"/>
    <w:uiPriority w:val="99"/>
    <w:locked/>
    <w:rsid w:val="009C3C08"/>
    <w:rPr>
      <w:sz w:val="22"/>
      <w:szCs w:val="22"/>
      <w:lang w:val="ru-RU" w:eastAsia="ru-RU"/>
    </w:rPr>
  </w:style>
  <w:style w:type="paragraph" w:styleId="NoSpacing">
    <w:name w:val="No Spacing"/>
    <w:link w:val="NoSpacingChar"/>
    <w:uiPriority w:val="99"/>
    <w:qFormat/>
    <w:rsid w:val="009C3C08"/>
    <w:rPr>
      <w:rFonts w:cs="Calibri"/>
    </w:rPr>
  </w:style>
  <w:style w:type="paragraph" w:customStyle="1" w:styleId="ConsPlusCell">
    <w:name w:val="ConsPlusCell"/>
    <w:uiPriority w:val="99"/>
    <w:rsid w:val="009C3C08"/>
    <w:pPr>
      <w:widowControl w:val="0"/>
      <w:autoSpaceDE w:val="0"/>
      <w:autoSpaceDN w:val="0"/>
      <w:adjustRightInd w:val="0"/>
    </w:pPr>
    <w:rPr>
      <w:rFonts w:cs="Calibri"/>
    </w:rPr>
  </w:style>
  <w:style w:type="paragraph" w:styleId="BalloonText">
    <w:name w:val="Balloon Text"/>
    <w:basedOn w:val="Normal"/>
    <w:link w:val="BalloonTextChar"/>
    <w:uiPriority w:val="99"/>
    <w:semiHidden/>
    <w:rsid w:val="009C3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C3C08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rsid w:val="00570A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570ADE"/>
    <w:rPr>
      <w:rFonts w:ascii="Courier New" w:hAnsi="Courier New" w:cs="Courier New"/>
      <w:sz w:val="20"/>
      <w:szCs w:val="20"/>
    </w:rPr>
  </w:style>
  <w:style w:type="character" w:customStyle="1" w:styleId="ConsPlusNonformat">
    <w:name w:val="ConsPlusNonformat Знак"/>
    <w:link w:val="ConsPlusNonformat0"/>
    <w:uiPriority w:val="99"/>
    <w:locked/>
    <w:rsid w:val="00570ADE"/>
    <w:rPr>
      <w:rFonts w:ascii="Courier New" w:hAnsi="Courier New" w:cs="Courier New"/>
      <w:sz w:val="22"/>
      <w:szCs w:val="22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570AD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andard">
    <w:name w:val="Standard"/>
    <w:uiPriority w:val="99"/>
    <w:rsid w:val="00570ADE"/>
    <w:pPr>
      <w:widowControl w:val="0"/>
      <w:suppressAutoHyphens/>
      <w:textAlignment w:val="baseline"/>
    </w:pPr>
    <w:rPr>
      <w:rFonts w:cs="Calibri"/>
      <w:kern w:val="1"/>
      <w:sz w:val="24"/>
      <w:szCs w:val="24"/>
      <w:lang w:val="de-DE" w:eastAsia="fa-IR" w:bidi="fa-IR"/>
    </w:rPr>
  </w:style>
  <w:style w:type="table" w:styleId="TableGrid">
    <w:name w:val="Table Grid"/>
    <w:basedOn w:val="TableNormal"/>
    <w:uiPriority w:val="99"/>
    <w:rsid w:val="00650777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CF5AE8"/>
    <w:pPr>
      <w:spacing w:before="30" w:after="30" w:line="240" w:lineRule="auto"/>
    </w:pPr>
    <w:rPr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EA2134"/>
    <w:pPr>
      <w:spacing w:before="60" w:after="120"/>
      <w:ind w:left="283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EA2134"/>
    <w:rPr>
      <w:rFonts w:ascii="Calibri" w:hAnsi="Calibri" w:cs="Calibri"/>
      <w:lang w:eastAsia="en-US"/>
    </w:rPr>
  </w:style>
  <w:style w:type="paragraph" w:styleId="BodyTextIndent2">
    <w:name w:val="Body Text Indent 2"/>
    <w:basedOn w:val="Normal"/>
    <w:link w:val="BodyTextIndent2Char"/>
    <w:uiPriority w:val="99"/>
    <w:rsid w:val="001D296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1D296C"/>
  </w:style>
  <w:style w:type="paragraph" w:customStyle="1" w:styleId="ConsPlusTitle">
    <w:name w:val="ConsPlusTitle"/>
    <w:uiPriority w:val="99"/>
    <w:rsid w:val="00BB32BA"/>
    <w:pPr>
      <w:widowControl w:val="0"/>
      <w:autoSpaceDE w:val="0"/>
      <w:autoSpaceDN w:val="0"/>
      <w:adjustRightInd w:val="0"/>
      <w:spacing w:before="60"/>
    </w:pPr>
    <w:rPr>
      <w:rFonts w:cs="Calibri"/>
      <w:b/>
      <w:bCs/>
    </w:rPr>
  </w:style>
  <w:style w:type="paragraph" w:styleId="Header">
    <w:name w:val="header"/>
    <w:basedOn w:val="Normal"/>
    <w:link w:val="HeaderChar"/>
    <w:uiPriority w:val="99"/>
    <w:rsid w:val="00A80B3D"/>
    <w:pPr>
      <w:tabs>
        <w:tab w:val="center" w:pos="4677"/>
        <w:tab w:val="right" w:pos="9355"/>
      </w:tabs>
      <w:spacing w:before="60"/>
    </w:pPr>
    <w:rPr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locked/>
    <w:rsid w:val="00A80B3D"/>
    <w:rPr>
      <w:rFonts w:ascii="Calibri" w:hAnsi="Calibri" w:cs="Calibri"/>
      <w:lang w:eastAsia="en-US"/>
    </w:rPr>
  </w:style>
  <w:style w:type="character" w:styleId="PageNumber">
    <w:name w:val="page number"/>
    <w:basedOn w:val="DefaultParagraphFont"/>
    <w:uiPriority w:val="99"/>
    <w:rsid w:val="00A80B3D"/>
  </w:style>
  <w:style w:type="paragraph" w:styleId="BodyText">
    <w:name w:val="Body Text"/>
    <w:basedOn w:val="Normal"/>
    <w:link w:val="BodyTextChar"/>
    <w:uiPriority w:val="99"/>
    <w:rsid w:val="00A80B3D"/>
    <w:pPr>
      <w:spacing w:before="60" w:after="120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A80B3D"/>
    <w:rPr>
      <w:rFonts w:ascii="Calibri" w:hAnsi="Calibri"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524</TotalTime>
  <Pages>12</Pages>
  <Words>1402</Words>
  <Characters>7996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Admin</cp:lastModifiedBy>
  <cp:revision>26</cp:revision>
  <cp:lastPrinted>2015-06-26T07:34:00Z</cp:lastPrinted>
  <dcterms:created xsi:type="dcterms:W3CDTF">2015-05-28T16:24:00Z</dcterms:created>
  <dcterms:modified xsi:type="dcterms:W3CDTF">2015-06-29T08:44:00Z</dcterms:modified>
</cp:coreProperties>
</file>