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38F9" w:rsidRPr="009C3C08" w:rsidRDefault="00D438F9" w:rsidP="000F6FDC">
      <w:pPr>
        <w:jc w:val="center"/>
        <w:rPr>
          <w:b/>
          <w:bCs/>
          <w:noProof/>
          <w:sz w:val="32"/>
          <w:szCs w:val="32"/>
        </w:rPr>
      </w:pPr>
      <w:r w:rsidRPr="00CE7BBD">
        <w:rPr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32.25pt;height:36.75pt;visibility:visible">
            <v:imagedata r:id="rId7" o:title=""/>
          </v:shape>
        </w:pict>
      </w:r>
    </w:p>
    <w:p w:rsidR="00D438F9" w:rsidRPr="009C3C08" w:rsidRDefault="00D438F9" w:rsidP="000F6FD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C3C08">
        <w:rPr>
          <w:rFonts w:ascii="Times New Roman" w:hAnsi="Times New Roman" w:cs="Times New Roman"/>
          <w:b/>
          <w:bCs/>
          <w:sz w:val="28"/>
          <w:szCs w:val="28"/>
        </w:rPr>
        <w:t>Российская Федерация</w:t>
      </w:r>
    </w:p>
    <w:p w:rsidR="00D438F9" w:rsidRPr="009C3C08" w:rsidRDefault="00D438F9" w:rsidP="000F6FDC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9C3C08">
        <w:rPr>
          <w:rFonts w:ascii="Times New Roman" w:hAnsi="Times New Roman" w:cs="Times New Roman"/>
          <w:b/>
          <w:bCs/>
          <w:sz w:val="28"/>
          <w:szCs w:val="28"/>
        </w:rPr>
        <w:t>Ростовская область</w:t>
      </w:r>
    </w:p>
    <w:p w:rsidR="00D438F9" w:rsidRPr="009C3C08" w:rsidRDefault="00D438F9" w:rsidP="000F6FDC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9C3C08">
        <w:rPr>
          <w:rFonts w:ascii="Times New Roman" w:hAnsi="Times New Roman" w:cs="Times New Roman"/>
          <w:b/>
          <w:bCs/>
          <w:sz w:val="28"/>
          <w:szCs w:val="28"/>
        </w:rPr>
        <w:t>Октябрьский район</w:t>
      </w:r>
    </w:p>
    <w:p w:rsidR="00D438F9" w:rsidRPr="009C3C08" w:rsidRDefault="00D438F9" w:rsidP="000F6FD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C3C08">
        <w:rPr>
          <w:rFonts w:ascii="Times New Roman" w:hAnsi="Times New Roman" w:cs="Times New Roman"/>
          <w:b/>
          <w:bCs/>
          <w:sz w:val="28"/>
          <w:szCs w:val="28"/>
        </w:rPr>
        <w:t>Муниципальное образование «Краснокутское сельское поселение»</w:t>
      </w:r>
    </w:p>
    <w:p w:rsidR="00D438F9" w:rsidRPr="009C3C08" w:rsidRDefault="00D438F9" w:rsidP="000F6FD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C3C08">
        <w:rPr>
          <w:rFonts w:ascii="Times New Roman" w:hAnsi="Times New Roman" w:cs="Times New Roman"/>
          <w:b/>
          <w:bCs/>
          <w:sz w:val="28"/>
          <w:szCs w:val="28"/>
        </w:rPr>
        <w:t>Администрация  Краснокутского  сельского поселения</w:t>
      </w:r>
    </w:p>
    <w:p w:rsidR="00D438F9" w:rsidRPr="005B3D17" w:rsidRDefault="00D438F9" w:rsidP="000F6FDC">
      <w:pPr>
        <w:jc w:val="center"/>
        <w:rPr>
          <w:b/>
          <w:bCs/>
          <w:sz w:val="28"/>
          <w:szCs w:val="28"/>
        </w:rPr>
      </w:pPr>
    </w:p>
    <w:p w:rsidR="00D438F9" w:rsidRPr="009C3C08" w:rsidRDefault="00D438F9" w:rsidP="009C3C0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C3C08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D438F9" w:rsidRPr="009C3C08" w:rsidRDefault="00D438F9" w:rsidP="009C3C08">
      <w:pPr>
        <w:tabs>
          <w:tab w:val="left" w:pos="9498"/>
        </w:tabs>
        <w:ind w:right="-284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08.06.2016</w:t>
      </w:r>
      <w:r w:rsidRPr="009C3C08">
        <w:rPr>
          <w:rFonts w:ascii="Times New Roman" w:hAnsi="Times New Roman" w:cs="Times New Roman"/>
          <w:b/>
          <w:bCs/>
          <w:sz w:val="28"/>
          <w:szCs w:val="28"/>
        </w:rPr>
        <w:t xml:space="preserve"> г.                                          </w:t>
      </w:r>
      <w:r w:rsidRPr="009C3C08">
        <w:rPr>
          <w:rFonts w:ascii="Times New Roman" w:hAnsi="Times New Roman" w:cs="Times New Roman"/>
          <w:b/>
          <w:bCs/>
          <w:sz w:val="28"/>
          <w:szCs w:val="28"/>
        </w:rPr>
        <w:sym w:font="Times New Roman" w:char="2116"/>
      </w:r>
      <w:r w:rsidRPr="009C3C0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134</w:t>
      </w:r>
      <w:r w:rsidRPr="009C3C08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</w:t>
      </w:r>
      <w:r w:rsidRPr="009C3C08">
        <w:rPr>
          <w:rFonts w:ascii="Times New Roman" w:hAnsi="Times New Roman" w:cs="Times New Roman"/>
          <w:b/>
          <w:bCs/>
          <w:sz w:val="28"/>
          <w:szCs w:val="28"/>
        </w:rPr>
        <w:t>х. Красный Кут</w:t>
      </w:r>
    </w:p>
    <w:p w:rsidR="00D438F9" w:rsidRDefault="00D438F9" w:rsidP="009C3C08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 в постановление</w:t>
      </w:r>
    </w:p>
    <w:p w:rsidR="00D438F9" w:rsidRDefault="00D438F9" w:rsidP="009C3C08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Краснокутского сельского</w:t>
      </w:r>
    </w:p>
    <w:p w:rsidR="00D438F9" w:rsidRDefault="00D438F9" w:rsidP="009C3C08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  от 30.12.2014 г. № 399</w:t>
      </w:r>
    </w:p>
    <w:p w:rsidR="00D438F9" w:rsidRPr="005B3D17" w:rsidRDefault="00D438F9" w:rsidP="009C3C08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«Об утверждении муниципальной п</w:t>
      </w:r>
      <w:r w:rsidRPr="005B3D17">
        <w:rPr>
          <w:rFonts w:ascii="Times New Roman" w:hAnsi="Times New Roman" w:cs="Times New Roman"/>
          <w:sz w:val="28"/>
          <w:szCs w:val="28"/>
        </w:rPr>
        <w:t xml:space="preserve">рограммы </w:t>
      </w:r>
    </w:p>
    <w:p w:rsidR="00D438F9" w:rsidRDefault="00D438F9" w:rsidP="009C3C08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5B3D17">
        <w:rPr>
          <w:rFonts w:ascii="Times New Roman" w:hAnsi="Times New Roman" w:cs="Times New Roman"/>
          <w:sz w:val="28"/>
          <w:szCs w:val="28"/>
        </w:rPr>
        <w:t>Краснокутского сельского поселения</w:t>
      </w:r>
    </w:p>
    <w:p w:rsidR="00D438F9" w:rsidRDefault="00D438F9" w:rsidP="009C3C08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«Охрана окружающей среды и</w:t>
      </w:r>
    </w:p>
    <w:p w:rsidR="00D438F9" w:rsidRDefault="00D438F9" w:rsidP="009C3C08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рациональное природопользование»»</w:t>
      </w:r>
    </w:p>
    <w:p w:rsidR="00D438F9" w:rsidRDefault="00D438F9" w:rsidP="009C3C08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 w:rsidRPr="00D956C8"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D438F9" w:rsidRDefault="00D438F9" w:rsidP="0082778E">
      <w:pPr>
        <w:pStyle w:val="ConsPlusCell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D956C8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соответствии с постановлением А</w:t>
      </w:r>
      <w:r w:rsidRPr="00D956C8">
        <w:rPr>
          <w:rFonts w:ascii="Times New Roman" w:hAnsi="Times New Roman" w:cs="Times New Roman"/>
          <w:sz w:val="28"/>
          <w:szCs w:val="28"/>
        </w:rPr>
        <w:t xml:space="preserve">дминистрации Краснокутского сельского поселения от </w:t>
      </w:r>
      <w:r>
        <w:rPr>
          <w:rFonts w:ascii="Times New Roman" w:hAnsi="Times New Roman" w:cs="Times New Roman"/>
          <w:sz w:val="28"/>
          <w:szCs w:val="28"/>
        </w:rPr>
        <w:t>04</w:t>
      </w:r>
      <w:r w:rsidRPr="00D956C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09</w:t>
      </w:r>
      <w:r w:rsidRPr="00D956C8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13</w:t>
      </w:r>
      <w:r w:rsidRPr="00D956C8">
        <w:rPr>
          <w:rFonts w:ascii="Times New Roman" w:hAnsi="Times New Roman" w:cs="Times New Roman"/>
          <w:sz w:val="28"/>
          <w:szCs w:val="28"/>
        </w:rPr>
        <w:t xml:space="preserve"> года № </w:t>
      </w:r>
      <w:r>
        <w:rPr>
          <w:rFonts w:ascii="Times New Roman" w:hAnsi="Times New Roman" w:cs="Times New Roman"/>
          <w:sz w:val="28"/>
          <w:szCs w:val="28"/>
        </w:rPr>
        <w:t>220 «Об утверждении Порядка разработки, реализации и оценки эффективности муниципальных программ Краснокутского сельского поселения»,</w:t>
      </w:r>
      <w:r w:rsidRPr="00D956C8">
        <w:rPr>
          <w:rFonts w:ascii="Times New Roman" w:hAnsi="Times New Roman" w:cs="Times New Roman"/>
          <w:sz w:val="28"/>
          <w:szCs w:val="28"/>
        </w:rPr>
        <w:t xml:space="preserve"> </w:t>
      </w:r>
      <w:r w:rsidRPr="005245E7">
        <w:rPr>
          <w:rFonts w:ascii="Times New Roman" w:hAnsi="Times New Roman" w:cs="Times New Roman"/>
          <w:kern w:val="2"/>
          <w:sz w:val="28"/>
          <w:szCs w:val="28"/>
        </w:rPr>
        <w:t>а также в цел</w:t>
      </w:r>
      <w:r>
        <w:rPr>
          <w:rFonts w:ascii="Times New Roman" w:hAnsi="Times New Roman" w:cs="Times New Roman"/>
          <w:kern w:val="2"/>
          <w:sz w:val="28"/>
          <w:szCs w:val="28"/>
        </w:rPr>
        <w:t>ях приведения в соответствие с р</w:t>
      </w:r>
      <w:r w:rsidRPr="005245E7">
        <w:rPr>
          <w:rFonts w:ascii="Times New Roman" w:hAnsi="Times New Roman" w:cs="Times New Roman"/>
          <w:kern w:val="2"/>
          <w:sz w:val="28"/>
          <w:szCs w:val="28"/>
        </w:rPr>
        <w:t>ешени</w:t>
      </w:r>
      <w:r>
        <w:rPr>
          <w:rFonts w:ascii="Times New Roman" w:hAnsi="Times New Roman" w:cs="Times New Roman"/>
          <w:kern w:val="2"/>
          <w:sz w:val="28"/>
          <w:szCs w:val="28"/>
        </w:rPr>
        <w:t>ем Собрания д</w:t>
      </w:r>
      <w:r w:rsidRPr="005245E7">
        <w:rPr>
          <w:rFonts w:ascii="Times New Roman" w:hAnsi="Times New Roman" w:cs="Times New Roman"/>
          <w:kern w:val="2"/>
          <w:sz w:val="28"/>
          <w:szCs w:val="28"/>
        </w:rPr>
        <w:t>епутатов К</w:t>
      </w:r>
      <w:r>
        <w:rPr>
          <w:rFonts w:ascii="Times New Roman" w:hAnsi="Times New Roman" w:cs="Times New Roman"/>
          <w:kern w:val="2"/>
          <w:sz w:val="28"/>
          <w:szCs w:val="28"/>
        </w:rPr>
        <w:t>раснокутского</w:t>
      </w:r>
      <w:r w:rsidRPr="005245E7">
        <w:rPr>
          <w:rFonts w:ascii="Times New Roman" w:hAnsi="Times New Roman" w:cs="Times New Roman"/>
          <w:kern w:val="2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Pr="005245E7">
        <w:rPr>
          <w:rFonts w:ascii="Times New Roman" w:hAnsi="Times New Roman" w:cs="Times New Roman"/>
          <w:kern w:val="2"/>
          <w:sz w:val="28"/>
          <w:szCs w:val="28"/>
        </w:rPr>
        <w:t>от 2</w:t>
      </w:r>
      <w:r>
        <w:rPr>
          <w:rFonts w:ascii="Times New Roman" w:hAnsi="Times New Roman" w:cs="Times New Roman"/>
          <w:kern w:val="2"/>
          <w:sz w:val="28"/>
          <w:szCs w:val="28"/>
        </w:rPr>
        <w:t>5</w:t>
      </w:r>
      <w:r w:rsidRPr="005245E7">
        <w:rPr>
          <w:rFonts w:ascii="Times New Roman" w:hAnsi="Times New Roman" w:cs="Times New Roman"/>
          <w:kern w:val="2"/>
          <w:sz w:val="28"/>
          <w:szCs w:val="28"/>
        </w:rPr>
        <w:t>.12.201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5 </w:t>
      </w:r>
      <w:r w:rsidRPr="005245E7">
        <w:rPr>
          <w:rFonts w:ascii="Times New Roman" w:hAnsi="Times New Roman" w:cs="Times New Roman"/>
          <w:kern w:val="2"/>
          <w:sz w:val="28"/>
          <w:szCs w:val="28"/>
        </w:rPr>
        <w:t xml:space="preserve">г. № </w:t>
      </w:r>
      <w:r>
        <w:rPr>
          <w:rFonts w:ascii="Times New Roman" w:hAnsi="Times New Roman" w:cs="Times New Roman"/>
          <w:kern w:val="2"/>
          <w:sz w:val="28"/>
          <w:szCs w:val="28"/>
        </w:rPr>
        <w:t>101</w:t>
      </w:r>
      <w:r w:rsidRPr="005245E7">
        <w:rPr>
          <w:rFonts w:ascii="Times New Roman" w:hAnsi="Times New Roman" w:cs="Times New Roman"/>
          <w:kern w:val="2"/>
          <w:sz w:val="28"/>
          <w:szCs w:val="28"/>
        </w:rPr>
        <w:t xml:space="preserve"> «О бюджете К</w:t>
      </w:r>
      <w:r>
        <w:rPr>
          <w:rFonts w:ascii="Times New Roman" w:hAnsi="Times New Roman" w:cs="Times New Roman"/>
          <w:kern w:val="2"/>
          <w:sz w:val="28"/>
          <w:szCs w:val="28"/>
        </w:rPr>
        <w:t>раснокутского</w:t>
      </w:r>
      <w:r w:rsidRPr="005245E7">
        <w:rPr>
          <w:rFonts w:ascii="Times New Roman" w:hAnsi="Times New Roman" w:cs="Times New Roman"/>
          <w:kern w:val="2"/>
          <w:sz w:val="28"/>
          <w:szCs w:val="28"/>
        </w:rPr>
        <w:t xml:space="preserve"> сельского поселения Октябрьского района на 201</w:t>
      </w:r>
      <w:r>
        <w:rPr>
          <w:rFonts w:ascii="Times New Roman" w:hAnsi="Times New Roman" w:cs="Times New Roman"/>
          <w:kern w:val="2"/>
          <w:sz w:val="28"/>
          <w:szCs w:val="28"/>
        </w:rPr>
        <w:t>6 год»,</w:t>
      </w:r>
    </w:p>
    <w:p w:rsidR="00D438F9" w:rsidRPr="0082778E" w:rsidRDefault="00D438F9" w:rsidP="0082778E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</w:p>
    <w:p w:rsidR="00D438F9" w:rsidRPr="00D956C8" w:rsidRDefault="00D438F9" w:rsidP="009C3C08">
      <w:pPr>
        <w:pStyle w:val="ConsPlusCel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956C8">
        <w:rPr>
          <w:rFonts w:ascii="Times New Roman" w:hAnsi="Times New Roman" w:cs="Times New Roman"/>
          <w:b/>
          <w:bCs/>
          <w:sz w:val="28"/>
          <w:szCs w:val="28"/>
        </w:rPr>
        <w:t>ПОСТАНОВЛЯЮ:</w:t>
      </w:r>
    </w:p>
    <w:p w:rsidR="00D438F9" w:rsidRDefault="00D438F9" w:rsidP="009C3C08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</w:p>
    <w:p w:rsidR="00D438F9" w:rsidRPr="00A71BF1" w:rsidRDefault="00D438F9" w:rsidP="00A71BF1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A71BF1">
        <w:rPr>
          <w:rFonts w:ascii="Times New Roman" w:hAnsi="Times New Roman" w:cs="Times New Roman"/>
          <w:sz w:val="28"/>
          <w:szCs w:val="28"/>
        </w:rPr>
        <w:t xml:space="preserve">       1.Внести в приложение № 1 к постановлению Администрации Краснокутского сельского поселения от 30.12.2014 г. № 399 «Об утверждении муниципальной программы Краснокутского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71BF1">
        <w:rPr>
          <w:rFonts w:ascii="Times New Roman" w:hAnsi="Times New Roman" w:cs="Times New Roman"/>
          <w:sz w:val="28"/>
          <w:szCs w:val="28"/>
        </w:rPr>
        <w:t>«Охрана окружающей среды и рациональное природопользование»»</w:t>
      </w:r>
      <w:r>
        <w:rPr>
          <w:rFonts w:ascii="Times New Roman" w:hAnsi="Times New Roman" w:cs="Times New Roman"/>
          <w:sz w:val="28"/>
          <w:szCs w:val="28"/>
        </w:rPr>
        <w:t xml:space="preserve"> изменения согласно приложения.</w:t>
      </w:r>
    </w:p>
    <w:p w:rsidR="00D438F9" w:rsidRDefault="00D438F9" w:rsidP="00A71BF1">
      <w:pPr>
        <w:pStyle w:val="ConsPlusCell"/>
        <w:tabs>
          <w:tab w:val="left" w:pos="426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2.Внести изменения в приложения № 4 и № 5 к муниципальной программе Краснокутского сельского поселения Октябрьского района</w:t>
      </w:r>
      <w:r w:rsidRPr="00A71BF1">
        <w:rPr>
          <w:rFonts w:ascii="Times New Roman" w:hAnsi="Times New Roman" w:cs="Times New Roman"/>
          <w:sz w:val="28"/>
          <w:szCs w:val="28"/>
        </w:rPr>
        <w:t xml:space="preserve"> «Охрана окружающей среды и рациональное природопользование»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438F9" w:rsidRDefault="00D438F9" w:rsidP="009C3C08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3.Настоящее постановление вступает в силу со дня его официального опубликования и подлежит размещению на официальном сайте администрации Краснокутского сельского поселения.</w:t>
      </w:r>
    </w:p>
    <w:p w:rsidR="00D438F9" w:rsidRDefault="00D438F9" w:rsidP="009C3C08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4. Контроль за исполнением настоящего постановления оставляю за собой.</w:t>
      </w:r>
    </w:p>
    <w:p w:rsidR="00D438F9" w:rsidRDefault="00D438F9" w:rsidP="009C3C08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</w:p>
    <w:p w:rsidR="00D438F9" w:rsidRDefault="00D438F9" w:rsidP="009C3C08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</w:p>
    <w:p w:rsidR="00D438F9" w:rsidRPr="001E63FA" w:rsidRDefault="00D438F9" w:rsidP="009C3C08">
      <w:pPr>
        <w:pStyle w:val="ConsPlusCell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E63FA">
        <w:rPr>
          <w:rFonts w:ascii="Times New Roman" w:hAnsi="Times New Roman" w:cs="Times New Roman"/>
          <w:b/>
          <w:bCs/>
          <w:sz w:val="28"/>
          <w:szCs w:val="28"/>
        </w:rPr>
        <w:t xml:space="preserve">Глава Краснокутского </w:t>
      </w:r>
    </w:p>
    <w:p w:rsidR="00D438F9" w:rsidRPr="001E63FA" w:rsidRDefault="00D438F9" w:rsidP="009C3C08">
      <w:pPr>
        <w:pStyle w:val="ConsPlusCell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E63FA">
        <w:rPr>
          <w:rFonts w:ascii="Times New Roman" w:hAnsi="Times New Roman" w:cs="Times New Roman"/>
          <w:b/>
          <w:bCs/>
          <w:sz w:val="28"/>
          <w:szCs w:val="28"/>
        </w:rPr>
        <w:t xml:space="preserve">сельского поселения           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</w:t>
      </w:r>
      <w:r w:rsidRPr="001E63FA">
        <w:rPr>
          <w:rFonts w:ascii="Times New Roman" w:hAnsi="Times New Roman" w:cs="Times New Roman"/>
          <w:b/>
          <w:bCs/>
          <w:sz w:val="28"/>
          <w:szCs w:val="28"/>
        </w:rPr>
        <w:t>В.В. Мартыненко</w:t>
      </w:r>
    </w:p>
    <w:p w:rsidR="00D438F9" w:rsidRPr="00570ADE" w:rsidRDefault="00D438F9" w:rsidP="00570ADE">
      <w:pPr>
        <w:pageBreakBefore/>
        <w:suppressAutoHyphens/>
        <w:spacing w:after="0" w:line="240" w:lineRule="auto"/>
        <w:jc w:val="right"/>
        <w:rPr>
          <w:rFonts w:ascii="Times New Roman" w:hAnsi="Times New Roman" w:cs="Times New Roman"/>
          <w:kern w:val="2"/>
          <w:sz w:val="28"/>
          <w:szCs w:val="28"/>
        </w:rPr>
      </w:pPr>
      <w:r w:rsidRPr="00570ADE">
        <w:rPr>
          <w:rFonts w:ascii="Times New Roman" w:hAnsi="Times New Roman" w:cs="Times New Roman"/>
          <w:kern w:val="2"/>
          <w:sz w:val="28"/>
          <w:szCs w:val="28"/>
        </w:rPr>
        <w:t>Приложение № 1</w:t>
      </w:r>
    </w:p>
    <w:p w:rsidR="00D438F9" w:rsidRPr="00570ADE" w:rsidRDefault="00D438F9" w:rsidP="00570ADE">
      <w:pPr>
        <w:suppressAutoHyphens/>
        <w:spacing w:after="0" w:line="240" w:lineRule="auto"/>
        <w:jc w:val="right"/>
        <w:rPr>
          <w:rFonts w:ascii="Times New Roman" w:hAnsi="Times New Roman" w:cs="Times New Roman"/>
          <w:kern w:val="2"/>
          <w:sz w:val="28"/>
          <w:szCs w:val="28"/>
        </w:rPr>
      </w:pPr>
      <w:r w:rsidRPr="00570ADE">
        <w:rPr>
          <w:rFonts w:ascii="Times New Roman" w:hAnsi="Times New Roman" w:cs="Times New Roman"/>
          <w:kern w:val="2"/>
          <w:sz w:val="28"/>
          <w:szCs w:val="28"/>
        </w:rPr>
        <w:t>к постановлению</w:t>
      </w:r>
    </w:p>
    <w:p w:rsidR="00D438F9" w:rsidRPr="00570ADE" w:rsidRDefault="00D438F9" w:rsidP="00570ADE">
      <w:pPr>
        <w:suppressAutoHyphens/>
        <w:spacing w:after="0" w:line="240" w:lineRule="auto"/>
        <w:jc w:val="right"/>
        <w:rPr>
          <w:rFonts w:ascii="Times New Roman" w:hAnsi="Times New Roman" w:cs="Times New Roman"/>
          <w:kern w:val="2"/>
          <w:sz w:val="28"/>
          <w:szCs w:val="28"/>
        </w:rPr>
      </w:pPr>
      <w:r w:rsidRPr="00570ADE">
        <w:rPr>
          <w:rFonts w:ascii="Times New Roman" w:hAnsi="Times New Roman" w:cs="Times New Roman"/>
          <w:kern w:val="2"/>
          <w:sz w:val="28"/>
          <w:szCs w:val="28"/>
        </w:rPr>
        <w:t>Администрации</w:t>
      </w:r>
    </w:p>
    <w:p w:rsidR="00D438F9" w:rsidRPr="00570ADE" w:rsidRDefault="00D438F9" w:rsidP="00570ADE">
      <w:pPr>
        <w:suppressAutoHyphens/>
        <w:spacing w:after="0" w:line="240" w:lineRule="auto"/>
        <w:jc w:val="right"/>
        <w:rPr>
          <w:rFonts w:ascii="Times New Roman" w:hAnsi="Times New Roman" w:cs="Times New Roman"/>
          <w:kern w:val="2"/>
          <w:sz w:val="28"/>
          <w:szCs w:val="28"/>
        </w:rPr>
      </w:pPr>
      <w:r w:rsidRPr="00570ADE">
        <w:rPr>
          <w:rFonts w:ascii="Times New Roman" w:hAnsi="Times New Roman" w:cs="Times New Roman"/>
          <w:kern w:val="2"/>
          <w:sz w:val="28"/>
          <w:szCs w:val="28"/>
        </w:rPr>
        <w:t>Краснокутского сельского  поселения</w:t>
      </w:r>
    </w:p>
    <w:p w:rsidR="00D438F9" w:rsidRPr="00570ADE" w:rsidRDefault="00D438F9" w:rsidP="00570AD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08.06.2016</w:t>
      </w:r>
      <w:r w:rsidRPr="00570ADE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134</w:t>
      </w:r>
    </w:p>
    <w:p w:rsidR="00D438F9" w:rsidRDefault="00D438F9" w:rsidP="00570ADE">
      <w:pPr>
        <w:rPr>
          <w:rFonts w:ascii="Times New Roman" w:hAnsi="Times New Roman" w:cs="Times New Roman"/>
          <w:kern w:val="2"/>
          <w:sz w:val="28"/>
          <w:szCs w:val="28"/>
        </w:rPr>
      </w:pPr>
    </w:p>
    <w:p w:rsidR="00D438F9" w:rsidRDefault="00D438F9" w:rsidP="00A71BF1">
      <w:pPr>
        <w:widowControl w:val="0"/>
        <w:spacing w:after="0" w:line="24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ИЗМЕНЕНИЯ, </w:t>
      </w:r>
    </w:p>
    <w:p w:rsidR="00D438F9" w:rsidRDefault="00D438F9" w:rsidP="00A71BF1">
      <w:pPr>
        <w:widowControl w:val="0"/>
        <w:spacing w:after="0" w:line="24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вносимые в приложение к постановлению Администрации Краснокутского сельского поселения от 30.12.2014 №  399 «Об утверждении  муниципальной</w:t>
      </w:r>
      <w:r w:rsidRPr="00975056">
        <w:rPr>
          <w:rFonts w:ascii="Times New Roman" w:hAnsi="Times New Roman" w:cs="Times New Roman"/>
          <w:sz w:val="28"/>
          <w:szCs w:val="28"/>
        </w:rPr>
        <w:t xml:space="preserve"> программы </w:t>
      </w:r>
      <w:r>
        <w:rPr>
          <w:rFonts w:ascii="Times New Roman" w:hAnsi="Times New Roman" w:cs="Times New Roman"/>
          <w:sz w:val="28"/>
          <w:szCs w:val="28"/>
        </w:rPr>
        <w:t>Краснокутского сельского поселения</w:t>
      </w:r>
      <w:r w:rsidRPr="00975056">
        <w:rPr>
          <w:rFonts w:ascii="Times New Roman" w:hAnsi="Times New Roman" w:cs="Times New Roman"/>
          <w:sz w:val="28"/>
          <w:szCs w:val="28"/>
        </w:rPr>
        <w:t xml:space="preserve"> «Охрана окружающей среды и рациональное природопользование»</w:t>
      </w:r>
    </w:p>
    <w:p w:rsidR="00D438F9" w:rsidRDefault="00D438F9" w:rsidP="00A71BF1">
      <w:pPr>
        <w:widowControl w:val="0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D438F9" w:rsidRDefault="00D438F9" w:rsidP="00A71BF1">
      <w:pPr>
        <w:widowControl w:val="0"/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В разделе «Паспорт муниципальной программы Краснокутского сельского поселения</w:t>
      </w:r>
      <w:r w:rsidRPr="0097505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Октябрьского района </w:t>
      </w:r>
      <w:r w:rsidRPr="00975056">
        <w:rPr>
          <w:rFonts w:ascii="Times New Roman" w:hAnsi="Times New Roman" w:cs="Times New Roman"/>
          <w:sz w:val="28"/>
          <w:szCs w:val="28"/>
        </w:rPr>
        <w:t>«Охрана окружающей среды и рациональное природопользование»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438F9" w:rsidRPr="00975056" w:rsidRDefault="00D438F9" w:rsidP="00E7578D">
      <w:pPr>
        <w:widowControl w:val="0"/>
        <w:tabs>
          <w:tab w:val="left" w:pos="550"/>
          <w:tab w:val="left" w:pos="77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 1.1.подраздел «Ресурсное обеспечение муниципальной программы» изложить в редакции:</w:t>
      </w:r>
    </w:p>
    <w:p w:rsidR="00D438F9" w:rsidRPr="00570ADE" w:rsidRDefault="00D438F9" w:rsidP="00570ADE">
      <w:pPr>
        <w:spacing w:after="0"/>
        <w:rPr>
          <w:rFonts w:ascii="Times New Roman" w:hAnsi="Times New Roman" w:cs="Times New Roman"/>
          <w:kern w:val="2"/>
          <w:sz w:val="28"/>
          <w:szCs w:val="28"/>
        </w:rPr>
      </w:pPr>
    </w:p>
    <w:tbl>
      <w:tblPr>
        <w:tblW w:w="9889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660"/>
        <w:gridCol w:w="7229"/>
      </w:tblGrid>
      <w:tr w:rsidR="00D438F9" w:rsidRPr="006F52E6">
        <w:trPr>
          <w:trHeight w:val="145"/>
        </w:trPr>
        <w:tc>
          <w:tcPr>
            <w:tcW w:w="2660" w:type="dxa"/>
          </w:tcPr>
          <w:p w:rsidR="00D438F9" w:rsidRPr="006F52E6" w:rsidRDefault="00D438F9" w:rsidP="006F52E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>Ресурсное обеспечение муниципальной программы</w:t>
            </w:r>
          </w:p>
        </w:tc>
        <w:tc>
          <w:tcPr>
            <w:tcW w:w="7229" w:type="dxa"/>
          </w:tcPr>
          <w:p w:rsidR="00D438F9" w:rsidRPr="006F52E6" w:rsidRDefault="00D438F9" w:rsidP="006F52E6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57 271,4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тыс. рублей, в том числе:</w:t>
            </w:r>
          </w:p>
          <w:p w:rsidR="00D438F9" w:rsidRPr="006F52E6" w:rsidRDefault="00D438F9" w:rsidP="006F52E6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в 2015 году – 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35 495,1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тыс. рублей;</w:t>
            </w:r>
          </w:p>
          <w:p w:rsidR="00D438F9" w:rsidRPr="006F52E6" w:rsidRDefault="00D438F9" w:rsidP="006F52E6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в 2016 году – 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21 776,3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тыс. рублей;</w:t>
            </w:r>
          </w:p>
          <w:p w:rsidR="00D438F9" w:rsidRPr="006F52E6" w:rsidRDefault="00D438F9" w:rsidP="006F52E6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в 2017 году – 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0,0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тыс. рублей;</w:t>
            </w:r>
          </w:p>
          <w:p w:rsidR="00D438F9" w:rsidRPr="006F52E6" w:rsidRDefault="00D438F9" w:rsidP="006F52E6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2018 году – 0,0 тыс. рублей;</w:t>
            </w:r>
          </w:p>
          <w:p w:rsidR="00D438F9" w:rsidRPr="006F52E6" w:rsidRDefault="00D438F9" w:rsidP="006F52E6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2019 году – 0,0 тыс. рублей;</w:t>
            </w:r>
          </w:p>
          <w:p w:rsidR="00D438F9" w:rsidRPr="006F52E6" w:rsidRDefault="00D438F9" w:rsidP="006F52E6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2020 году – 0,0 тыс. рублей.</w:t>
            </w:r>
          </w:p>
        </w:tc>
      </w:tr>
    </w:tbl>
    <w:p w:rsidR="00D438F9" w:rsidRDefault="00D438F9" w:rsidP="00E7578D">
      <w:pPr>
        <w:tabs>
          <w:tab w:val="left" w:pos="660"/>
        </w:tabs>
        <w:rPr>
          <w:rFonts w:ascii="Times New Roman" w:hAnsi="Times New Roman" w:cs="Times New Roman"/>
          <w:sz w:val="28"/>
          <w:szCs w:val="28"/>
        </w:rPr>
      </w:pPr>
    </w:p>
    <w:p w:rsidR="00D438F9" w:rsidRDefault="00D438F9" w:rsidP="00E7578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2.  Второй абзац раздела 4 «Информация по ресурсному обеспечению муниципальной программы» изложить в редакции:</w:t>
      </w:r>
    </w:p>
    <w:p w:rsidR="00D438F9" w:rsidRDefault="00D438F9" w:rsidP="00E757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«Общий о</w:t>
      </w:r>
      <w:r w:rsidRPr="00975056">
        <w:rPr>
          <w:rFonts w:ascii="Times New Roman" w:hAnsi="Times New Roman" w:cs="Times New Roman"/>
          <w:sz w:val="28"/>
          <w:szCs w:val="28"/>
        </w:rPr>
        <w:t xml:space="preserve">бъем финансового обеспечения реализации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975056">
        <w:rPr>
          <w:rFonts w:ascii="Times New Roman" w:hAnsi="Times New Roman" w:cs="Times New Roman"/>
          <w:sz w:val="28"/>
          <w:szCs w:val="28"/>
        </w:rPr>
        <w:t xml:space="preserve"> программы </w:t>
      </w:r>
      <w:r>
        <w:rPr>
          <w:rFonts w:ascii="Times New Roman" w:hAnsi="Times New Roman" w:cs="Times New Roman"/>
          <w:sz w:val="28"/>
          <w:szCs w:val="28"/>
        </w:rPr>
        <w:t xml:space="preserve">в 2015 – 2020 годах </w:t>
      </w:r>
      <w:r w:rsidRPr="00975056">
        <w:rPr>
          <w:rFonts w:ascii="Times New Roman" w:hAnsi="Times New Roman" w:cs="Times New Roman"/>
          <w:sz w:val="28"/>
          <w:szCs w:val="28"/>
        </w:rPr>
        <w:t xml:space="preserve">составляет </w:t>
      </w:r>
      <w:r>
        <w:rPr>
          <w:rFonts w:ascii="Times New Roman" w:hAnsi="Times New Roman" w:cs="Times New Roman"/>
          <w:sz w:val="28"/>
          <w:szCs w:val="28"/>
        </w:rPr>
        <w:t xml:space="preserve">57 271,4 </w:t>
      </w:r>
      <w:r w:rsidRPr="00975056">
        <w:rPr>
          <w:rFonts w:ascii="Times New Roman" w:hAnsi="Times New Roman" w:cs="Times New Roman"/>
          <w:sz w:val="28"/>
          <w:szCs w:val="28"/>
        </w:rPr>
        <w:t>тыс. руб</w:t>
      </w:r>
      <w:r>
        <w:rPr>
          <w:rFonts w:ascii="Times New Roman" w:hAnsi="Times New Roman" w:cs="Times New Roman"/>
          <w:sz w:val="28"/>
          <w:szCs w:val="28"/>
        </w:rPr>
        <w:t>лей (в текущих ценах) за счёт всех источников финансирования</w:t>
      </w:r>
      <w:r w:rsidRPr="00975056">
        <w:rPr>
          <w:rFonts w:ascii="Times New Roman" w:hAnsi="Times New Roman" w:cs="Times New Roman"/>
          <w:sz w:val="28"/>
          <w:szCs w:val="28"/>
        </w:rPr>
        <w:t>, в том числе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7505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438F9" w:rsidRDefault="00D438F9" w:rsidP="00E757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5056">
        <w:rPr>
          <w:rFonts w:ascii="Times New Roman" w:hAnsi="Times New Roman" w:cs="Times New Roman"/>
          <w:sz w:val="28"/>
          <w:szCs w:val="28"/>
        </w:rPr>
        <w:t xml:space="preserve">за счет средств федерального бюджета – </w:t>
      </w:r>
      <w:r>
        <w:rPr>
          <w:rFonts w:ascii="Times New Roman" w:hAnsi="Times New Roman" w:cs="Times New Roman"/>
          <w:sz w:val="28"/>
          <w:szCs w:val="28"/>
        </w:rPr>
        <w:t>3 275,5</w:t>
      </w:r>
      <w:r w:rsidRPr="00975056">
        <w:rPr>
          <w:rFonts w:ascii="Times New Roman" w:hAnsi="Times New Roman" w:cs="Times New Roman"/>
          <w:sz w:val="28"/>
          <w:szCs w:val="28"/>
        </w:rPr>
        <w:t xml:space="preserve"> тыс. руб</w:t>
      </w:r>
      <w:r>
        <w:rPr>
          <w:rFonts w:ascii="Times New Roman" w:hAnsi="Times New Roman" w:cs="Times New Roman"/>
          <w:sz w:val="28"/>
          <w:szCs w:val="28"/>
        </w:rPr>
        <w:t>лей;</w:t>
      </w:r>
    </w:p>
    <w:p w:rsidR="00D438F9" w:rsidRDefault="00D438F9" w:rsidP="00E757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5056">
        <w:rPr>
          <w:rFonts w:ascii="Times New Roman" w:hAnsi="Times New Roman" w:cs="Times New Roman"/>
          <w:sz w:val="28"/>
          <w:szCs w:val="28"/>
        </w:rPr>
        <w:t xml:space="preserve">за счет средств областного бюджета – </w:t>
      </w:r>
      <w:r>
        <w:rPr>
          <w:rFonts w:ascii="Times New Roman" w:hAnsi="Times New Roman" w:cs="Times New Roman"/>
          <w:sz w:val="28"/>
          <w:szCs w:val="28"/>
        </w:rPr>
        <w:t>0,0</w:t>
      </w:r>
      <w:r w:rsidRPr="00975056">
        <w:rPr>
          <w:rFonts w:ascii="Times New Roman" w:hAnsi="Times New Roman" w:cs="Times New Roman"/>
          <w:sz w:val="28"/>
          <w:szCs w:val="28"/>
        </w:rPr>
        <w:t xml:space="preserve"> тыс. руб</w:t>
      </w:r>
      <w:r>
        <w:rPr>
          <w:rFonts w:ascii="Times New Roman" w:hAnsi="Times New Roman" w:cs="Times New Roman"/>
          <w:sz w:val="28"/>
          <w:szCs w:val="28"/>
        </w:rPr>
        <w:t>лей;</w:t>
      </w:r>
      <w:r w:rsidRPr="0097505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438F9" w:rsidRDefault="00D438F9" w:rsidP="00E757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975056">
        <w:rPr>
          <w:rFonts w:ascii="Times New Roman" w:hAnsi="Times New Roman" w:cs="Times New Roman"/>
          <w:sz w:val="28"/>
          <w:szCs w:val="28"/>
        </w:rPr>
        <w:t xml:space="preserve"> за счет средств </w:t>
      </w:r>
      <w:r>
        <w:rPr>
          <w:rFonts w:ascii="Times New Roman" w:hAnsi="Times New Roman" w:cs="Times New Roman"/>
          <w:sz w:val="28"/>
          <w:szCs w:val="28"/>
        </w:rPr>
        <w:t>местных бюджетов</w:t>
      </w:r>
      <w:r w:rsidRPr="00975056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 xml:space="preserve">53 995,9 </w:t>
      </w:r>
      <w:r w:rsidRPr="00975056">
        <w:rPr>
          <w:rFonts w:ascii="Times New Roman" w:hAnsi="Times New Roman" w:cs="Times New Roman"/>
          <w:sz w:val="28"/>
          <w:szCs w:val="28"/>
        </w:rPr>
        <w:t>тыс. руб</w:t>
      </w:r>
      <w:r>
        <w:rPr>
          <w:rFonts w:ascii="Times New Roman" w:hAnsi="Times New Roman" w:cs="Times New Roman"/>
          <w:sz w:val="28"/>
          <w:szCs w:val="28"/>
        </w:rPr>
        <w:t xml:space="preserve">лей; </w:t>
      </w:r>
    </w:p>
    <w:p w:rsidR="00D438F9" w:rsidRDefault="00D438F9" w:rsidP="00E757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за счет внебюджетных средств – 0,0 тыс. рублей» </w:t>
      </w:r>
    </w:p>
    <w:p w:rsidR="00D438F9" w:rsidRDefault="00D438F9" w:rsidP="00E757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3. В разделе «Паспорт подпрограммы </w:t>
      </w:r>
      <w:r w:rsidRPr="00975056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Развитие водохозяйственного комплекса Краснокутского сельского поселения</w:t>
      </w:r>
      <w:r w:rsidRPr="00975056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438F9" w:rsidRPr="006B6244" w:rsidRDefault="00D438F9" w:rsidP="006B62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3.1. подраздел «</w:t>
      </w:r>
      <w:r w:rsidRPr="006F52E6">
        <w:rPr>
          <w:rFonts w:ascii="Times New Roman" w:hAnsi="Times New Roman" w:cs="Times New Roman"/>
          <w:kern w:val="2"/>
          <w:sz w:val="28"/>
          <w:szCs w:val="28"/>
        </w:rPr>
        <w:t>Ресурсное обеспечение подпрограммы</w:t>
      </w:r>
      <w:r>
        <w:rPr>
          <w:rFonts w:ascii="Times New Roman" w:hAnsi="Times New Roman" w:cs="Times New Roman"/>
          <w:kern w:val="2"/>
          <w:sz w:val="28"/>
          <w:szCs w:val="28"/>
        </w:rPr>
        <w:t>» изложить в редакции:</w:t>
      </w:r>
    </w:p>
    <w:tbl>
      <w:tblPr>
        <w:tblW w:w="9889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660"/>
        <w:gridCol w:w="7229"/>
      </w:tblGrid>
      <w:tr w:rsidR="00D438F9" w:rsidRPr="006F52E6">
        <w:trPr>
          <w:trHeight w:val="145"/>
        </w:trPr>
        <w:tc>
          <w:tcPr>
            <w:tcW w:w="2660" w:type="dxa"/>
          </w:tcPr>
          <w:p w:rsidR="00D438F9" w:rsidRPr="006F52E6" w:rsidRDefault="00D438F9" w:rsidP="006F52E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>Ресурсное обеспечение подпрограммы</w:t>
            </w:r>
          </w:p>
        </w:tc>
        <w:tc>
          <w:tcPr>
            <w:tcW w:w="7229" w:type="dxa"/>
          </w:tcPr>
          <w:p w:rsidR="00D438F9" w:rsidRPr="006F52E6" w:rsidRDefault="00D438F9" w:rsidP="00A5193B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57 271,4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тыс. рублей, в том числе:</w:t>
            </w:r>
          </w:p>
          <w:p w:rsidR="00D438F9" w:rsidRPr="006F52E6" w:rsidRDefault="00D438F9" w:rsidP="00A5193B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в 2015 году – 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35 495,1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тыс. рублей;</w:t>
            </w:r>
          </w:p>
          <w:p w:rsidR="00D438F9" w:rsidRPr="006F52E6" w:rsidRDefault="00D438F9" w:rsidP="00A5193B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в 2016 году – 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21 776,3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тыс. рублей;</w:t>
            </w:r>
          </w:p>
          <w:p w:rsidR="00D438F9" w:rsidRPr="006F52E6" w:rsidRDefault="00D438F9" w:rsidP="00A5193B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в 2017 году – 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0,0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тыс. рублей;</w:t>
            </w:r>
          </w:p>
          <w:p w:rsidR="00D438F9" w:rsidRPr="006F52E6" w:rsidRDefault="00D438F9" w:rsidP="00A5193B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2018 году – 0,0 тыс. рублей;</w:t>
            </w:r>
          </w:p>
          <w:p w:rsidR="00D438F9" w:rsidRPr="006F52E6" w:rsidRDefault="00D438F9" w:rsidP="00A5193B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2019 году – 0,0 тыс. рублей;</w:t>
            </w:r>
          </w:p>
          <w:p w:rsidR="00D438F9" w:rsidRPr="006F52E6" w:rsidRDefault="00D438F9" w:rsidP="00A5193B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2020 году – 0,0 тыс. рублей.</w:t>
            </w:r>
          </w:p>
        </w:tc>
      </w:tr>
    </w:tbl>
    <w:p w:rsidR="00D438F9" w:rsidRPr="00AA6FB0" w:rsidRDefault="00D438F9" w:rsidP="00AA6FB0">
      <w:pPr>
        <w:shd w:val="clear" w:color="auto" w:fill="FFFFFF"/>
        <w:tabs>
          <w:tab w:val="left" w:pos="550"/>
        </w:tabs>
        <w:spacing w:after="0" w:line="317" w:lineRule="exact"/>
        <w:ind w:right="10"/>
        <w:jc w:val="both"/>
        <w:rPr>
          <w:rFonts w:ascii="Times New Roman" w:hAnsi="Times New Roman" w:cs="Times New Roman"/>
          <w:sz w:val="28"/>
          <w:szCs w:val="28"/>
        </w:rPr>
      </w:pPr>
      <w:r w:rsidRPr="006B6244">
        <w:rPr>
          <w:rFonts w:ascii="Times New Roman" w:hAnsi="Times New Roman" w:cs="Times New Roman"/>
          <w:sz w:val="28"/>
          <w:szCs w:val="28"/>
        </w:rPr>
        <w:t xml:space="preserve">         4.</w:t>
      </w:r>
      <w:r>
        <w:rPr>
          <w:rFonts w:ascii="Times New Roman" w:hAnsi="Times New Roman" w:cs="Times New Roman"/>
          <w:sz w:val="28"/>
          <w:szCs w:val="28"/>
        </w:rPr>
        <w:t xml:space="preserve"> Абзац второй подраздела 9.5 «</w:t>
      </w:r>
      <w:r w:rsidRPr="00975056">
        <w:rPr>
          <w:rFonts w:ascii="Times New Roman" w:hAnsi="Times New Roman" w:cs="Times New Roman"/>
          <w:sz w:val="28"/>
          <w:szCs w:val="28"/>
        </w:rPr>
        <w:t>Информация по ресурсному обеспечению подпрограммы</w:t>
      </w:r>
      <w:r>
        <w:rPr>
          <w:rFonts w:ascii="Times New Roman" w:hAnsi="Times New Roman" w:cs="Times New Roman"/>
          <w:sz w:val="28"/>
          <w:szCs w:val="28"/>
        </w:rPr>
        <w:t>» изложить в редакции:</w:t>
      </w:r>
    </w:p>
    <w:p w:rsidR="00D438F9" w:rsidRPr="000E2E4A" w:rsidRDefault="00D438F9" w:rsidP="007E43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0E2E4A">
        <w:rPr>
          <w:rFonts w:ascii="Times New Roman" w:hAnsi="Times New Roman" w:cs="Times New Roman"/>
          <w:sz w:val="28"/>
          <w:szCs w:val="28"/>
        </w:rPr>
        <w:t xml:space="preserve">Общий объем финансирования мероприятий подпрограммы составляет </w:t>
      </w:r>
      <w:r w:rsidRPr="000E2E4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kern w:val="2"/>
          <w:sz w:val="28"/>
          <w:szCs w:val="28"/>
        </w:rPr>
        <w:t>56 851,6</w:t>
      </w:r>
      <w:r w:rsidRPr="006F52E6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Pr="000E2E4A">
        <w:rPr>
          <w:rFonts w:ascii="Times New Roman" w:hAnsi="Times New Roman" w:cs="Times New Roman"/>
          <w:sz w:val="28"/>
          <w:szCs w:val="28"/>
        </w:rPr>
        <w:t>тыс. рублей, в том числе:</w:t>
      </w:r>
    </w:p>
    <w:p w:rsidR="00D438F9" w:rsidRPr="000E2E4A" w:rsidRDefault="00D438F9" w:rsidP="007E43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2E4A">
        <w:rPr>
          <w:rFonts w:ascii="Times New Roman" w:hAnsi="Times New Roman" w:cs="Times New Roman"/>
          <w:sz w:val="28"/>
          <w:szCs w:val="28"/>
        </w:rPr>
        <w:t>за счет средств областного бюджета –</w:t>
      </w:r>
      <w:r>
        <w:rPr>
          <w:rFonts w:ascii="Times New Roman" w:hAnsi="Times New Roman" w:cs="Times New Roman"/>
          <w:sz w:val="28"/>
          <w:szCs w:val="28"/>
        </w:rPr>
        <w:t xml:space="preserve"> 3 275,5</w:t>
      </w:r>
      <w:r w:rsidRPr="000E2E4A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D438F9" w:rsidRPr="000E2E4A" w:rsidRDefault="00D438F9" w:rsidP="007E43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2E4A">
        <w:rPr>
          <w:rFonts w:ascii="Times New Roman" w:hAnsi="Times New Roman" w:cs="Times New Roman"/>
          <w:sz w:val="28"/>
          <w:szCs w:val="28"/>
        </w:rPr>
        <w:t xml:space="preserve">за счет средств федерального бюджета – </w:t>
      </w:r>
      <w:r>
        <w:rPr>
          <w:rFonts w:ascii="Times New Roman" w:hAnsi="Times New Roman" w:cs="Times New Roman"/>
          <w:sz w:val="28"/>
          <w:szCs w:val="28"/>
        </w:rPr>
        <w:t>0,0</w:t>
      </w:r>
      <w:r w:rsidRPr="000E2E4A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D438F9" w:rsidRDefault="00D438F9" w:rsidP="007E432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счет средств районного бюджета</w:t>
      </w:r>
      <w:r w:rsidRPr="000E2E4A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kern w:val="2"/>
          <w:sz w:val="28"/>
          <w:szCs w:val="28"/>
        </w:rPr>
        <w:t>53 995,9</w:t>
      </w:r>
      <w:r w:rsidRPr="006F52E6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тыс. рублей;</w:t>
      </w:r>
    </w:p>
    <w:p w:rsidR="00D438F9" w:rsidRPr="000E2E4A" w:rsidRDefault="00D438F9" w:rsidP="009D440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счёт средств бюджета поселения – 0,0 тыс. рублей;</w:t>
      </w:r>
    </w:p>
    <w:p w:rsidR="00D438F9" w:rsidRPr="009D440B" w:rsidRDefault="00D438F9" w:rsidP="009D44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438F9" w:rsidRDefault="00D438F9" w:rsidP="001D296C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</w:p>
    <w:p w:rsidR="00D438F9" w:rsidRDefault="00D438F9" w:rsidP="00F56EBF">
      <w:pPr>
        <w:shd w:val="clear" w:color="auto" w:fill="FFFFFF"/>
        <w:spacing w:after="0" w:line="317" w:lineRule="exact"/>
        <w:ind w:right="1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438F9" w:rsidRPr="00A5193B" w:rsidRDefault="00D438F9" w:rsidP="00F56EBF">
      <w:pPr>
        <w:shd w:val="clear" w:color="auto" w:fill="FFFFFF"/>
        <w:spacing w:after="0" w:line="317" w:lineRule="exact"/>
        <w:ind w:right="10"/>
        <w:jc w:val="both"/>
        <w:rPr>
          <w:rFonts w:ascii="Times New Roman" w:hAnsi="Times New Roman" w:cs="Times New Roman"/>
          <w:sz w:val="28"/>
          <w:szCs w:val="28"/>
        </w:rPr>
      </w:pPr>
      <w:r w:rsidRPr="00A5193B">
        <w:rPr>
          <w:rFonts w:ascii="Times New Roman" w:hAnsi="Times New Roman" w:cs="Times New Roman"/>
          <w:sz w:val="28"/>
          <w:szCs w:val="28"/>
        </w:rPr>
        <w:t xml:space="preserve">Ведущий специалист по </w:t>
      </w:r>
    </w:p>
    <w:p w:rsidR="00D438F9" w:rsidRPr="00A5193B" w:rsidRDefault="00D438F9" w:rsidP="00F56EBF">
      <w:pPr>
        <w:shd w:val="clear" w:color="auto" w:fill="FFFFFF"/>
        <w:spacing w:after="0" w:line="317" w:lineRule="exact"/>
        <w:ind w:right="10"/>
        <w:jc w:val="both"/>
        <w:rPr>
          <w:rFonts w:ascii="Times New Roman" w:hAnsi="Times New Roman" w:cs="Times New Roman"/>
          <w:sz w:val="28"/>
          <w:szCs w:val="28"/>
        </w:rPr>
      </w:pPr>
      <w:r w:rsidRPr="00A5193B">
        <w:rPr>
          <w:rFonts w:ascii="Times New Roman" w:hAnsi="Times New Roman" w:cs="Times New Roman"/>
          <w:sz w:val="28"/>
          <w:szCs w:val="28"/>
        </w:rPr>
        <w:t xml:space="preserve">делопроизводству и архивной работе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A5193B">
        <w:rPr>
          <w:rFonts w:ascii="Times New Roman" w:hAnsi="Times New Roman" w:cs="Times New Roman"/>
          <w:sz w:val="28"/>
          <w:szCs w:val="28"/>
        </w:rPr>
        <w:t>Е.А. Стаценко</w:t>
      </w:r>
    </w:p>
    <w:p w:rsidR="00D438F9" w:rsidRPr="00487CAE" w:rsidRDefault="00D438F9" w:rsidP="00F56EBF">
      <w:pPr>
        <w:shd w:val="clear" w:color="auto" w:fill="FFFFFF"/>
        <w:spacing w:after="0" w:line="317" w:lineRule="exact"/>
        <w:ind w:right="10"/>
        <w:jc w:val="both"/>
        <w:rPr>
          <w:rFonts w:ascii="Times New Roman" w:hAnsi="Times New Roman" w:cs="Times New Roman"/>
          <w:b/>
          <w:bCs/>
        </w:rPr>
      </w:pPr>
    </w:p>
    <w:p w:rsidR="00D438F9" w:rsidRPr="00F56EBF" w:rsidRDefault="00D438F9" w:rsidP="00AA6FB0">
      <w:pPr>
        <w:shd w:val="clear" w:color="auto" w:fill="FFFFFF"/>
        <w:spacing w:after="0" w:line="317" w:lineRule="exact"/>
        <w:ind w:right="10"/>
        <w:rPr>
          <w:rFonts w:ascii="Times New Roman" w:hAnsi="Times New Roman" w:cs="Times New Roman"/>
          <w:sz w:val="28"/>
          <w:szCs w:val="28"/>
        </w:rPr>
        <w:sectPr w:rsidR="00D438F9" w:rsidRPr="00F56EBF">
          <w:pgSz w:w="11909" w:h="16834"/>
          <w:pgMar w:top="864" w:right="912" w:bottom="360" w:left="1417" w:header="720" w:footer="720" w:gutter="0"/>
          <w:cols w:space="60"/>
          <w:noEndnote/>
        </w:sectPr>
      </w:pPr>
    </w:p>
    <w:p w:rsidR="00D438F9" w:rsidRDefault="00D438F9" w:rsidP="006A304B">
      <w:pPr>
        <w:suppressAutoHyphens/>
        <w:spacing w:after="0" w:line="240" w:lineRule="auto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XSpec="right" w:tblpY="-28"/>
        <w:tblW w:w="4719" w:type="dxa"/>
        <w:tblLook w:val="01E0"/>
      </w:tblPr>
      <w:tblGrid>
        <w:gridCol w:w="4719"/>
      </w:tblGrid>
      <w:tr w:rsidR="00D438F9" w:rsidRPr="006F52E6">
        <w:trPr>
          <w:trHeight w:val="1980"/>
        </w:trPr>
        <w:tc>
          <w:tcPr>
            <w:tcW w:w="4719" w:type="dxa"/>
          </w:tcPr>
          <w:p w:rsidR="00D438F9" w:rsidRPr="006F52E6" w:rsidRDefault="00D438F9" w:rsidP="00AF1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sz w:val="28"/>
                <w:szCs w:val="28"/>
              </w:rPr>
              <w:t>Приложение № 4</w:t>
            </w:r>
          </w:p>
          <w:p w:rsidR="00D438F9" w:rsidRPr="006F52E6" w:rsidRDefault="00D438F9" w:rsidP="00AF1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sz w:val="28"/>
                <w:szCs w:val="28"/>
              </w:rPr>
              <w:t>к муниципальной программе</w:t>
            </w:r>
          </w:p>
          <w:p w:rsidR="00D438F9" w:rsidRDefault="00D438F9" w:rsidP="00AF1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sz w:val="28"/>
                <w:szCs w:val="28"/>
              </w:rPr>
              <w:t xml:space="preserve">Краснокутского сельского поселения </w:t>
            </w:r>
          </w:p>
          <w:p w:rsidR="00D438F9" w:rsidRDefault="00D438F9" w:rsidP="00AF1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Октябрьского района</w:t>
            </w:r>
          </w:p>
          <w:p w:rsidR="00D438F9" w:rsidRPr="006F52E6" w:rsidRDefault="00D438F9" w:rsidP="00AF1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sz w:val="28"/>
                <w:szCs w:val="28"/>
              </w:rPr>
              <w:t>«Охрана окружающей среды и рациональное природопользование»</w:t>
            </w:r>
          </w:p>
        </w:tc>
      </w:tr>
    </w:tbl>
    <w:p w:rsidR="00D438F9" w:rsidRDefault="00D438F9" w:rsidP="00A80B3D">
      <w:pPr>
        <w:suppressAutoHyphens/>
        <w:spacing w:after="0" w:line="240" w:lineRule="auto"/>
        <w:jc w:val="right"/>
        <w:rPr>
          <w:rFonts w:ascii="Times New Roman" w:hAnsi="Times New Roman" w:cs="Times New Roman"/>
        </w:rPr>
      </w:pPr>
    </w:p>
    <w:p w:rsidR="00D438F9" w:rsidRDefault="00D438F9" w:rsidP="00A80B3D">
      <w:pPr>
        <w:suppressAutoHyphens/>
        <w:spacing w:after="0" w:line="240" w:lineRule="auto"/>
        <w:jc w:val="right"/>
        <w:rPr>
          <w:rFonts w:ascii="Times New Roman" w:hAnsi="Times New Roman" w:cs="Times New Roman"/>
        </w:rPr>
      </w:pPr>
    </w:p>
    <w:p w:rsidR="00D438F9" w:rsidRPr="00975056" w:rsidRDefault="00D438F9" w:rsidP="00A80B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438F9" w:rsidRDefault="00D438F9" w:rsidP="00A80B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438F9" w:rsidRDefault="00D438F9" w:rsidP="00A80B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438F9" w:rsidRDefault="00D438F9" w:rsidP="00A80B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438F9" w:rsidRDefault="00D438F9" w:rsidP="00A80B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438F9" w:rsidRDefault="00D438F9" w:rsidP="00A80B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438F9" w:rsidRDefault="00D438F9" w:rsidP="00A80B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Расходы бюджета Краснокутского сельского поселения</w:t>
      </w:r>
    </w:p>
    <w:p w:rsidR="00D438F9" w:rsidRDefault="00D438F9" w:rsidP="00A80B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реализацию муниципальной</w:t>
      </w:r>
      <w:r w:rsidRPr="00202059">
        <w:rPr>
          <w:rFonts w:ascii="Times New Roman" w:hAnsi="Times New Roman" w:cs="Times New Roman"/>
          <w:sz w:val="28"/>
          <w:szCs w:val="28"/>
        </w:rPr>
        <w:t xml:space="preserve"> программы</w:t>
      </w:r>
      <w:r>
        <w:rPr>
          <w:rFonts w:ascii="Times New Roman" w:hAnsi="Times New Roman" w:cs="Times New Roman"/>
          <w:sz w:val="28"/>
          <w:szCs w:val="28"/>
        </w:rPr>
        <w:t xml:space="preserve"> Краснокутского сельского поселения</w:t>
      </w:r>
      <w:r w:rsidRPr="0020205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Октябрьского района  </w:t>
      </w:r>
    </w:p>
    <w:p w:rsidR="00D438F9" w:rsidRDefault="00D438F9" w:rsidP="00A5193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«Охрана окружающей среды и рациональное природопользование»</w:t>
      </w:r>
    </w:p>
    <w:p w:rsidR="00D438F9" w:rsidRDefault="00D438F9" w:rsidP="00A80B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06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080"/>
        <w:gridCol w:w="1980"/>
        <w:gridCol w:w="1778"/>
        <w:gridCol w:w="550"/>
        <w:gridCol w:w="550"/>
        <w:gridCol w:w="550"/>
        <w:gridCol w:w="770"/>
        <w:gridCol w:w="1320"/>
        <w:gridCol w:w="1320"/>
        <w:gridCol w:w="1540"/>
        <w:gridCol w:w="1100"/>
        <w:gridCol w:w="1320"/>
        <w:gridCol w:w="1210"/>
      </w:tblGrid>
      <w:tr w:rsidR="00D438F9" w:rsidRPr="006F52E6">
        <w:tc>
          <w:tcPr>
            <w:tcW w:w="1080" w:type="dxa"/>
            <w:vMerge w:val="restart"/>
          </w:tcPr>
          <w:p w:rsidR="00D438F9" w:rsidRPr="008F5F26" w:rsidRDefault="00D438F9" w:rsidP="005E029B">
            <w:pPr>
              <w:pStyle w:val="ConsPlusCell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Статус</w:t>
            </w:r>
          </w:p>
        </w:tc>
        <w:tc>
          <w:tcPr>
            <w:tcW w:w="1980" w:type="dxa"/>
            <w:vMerge w:val="restart"/>
          </w:tcPr>
          <w:p w:rsidR="00D438F9" w:rsidRPr="008F5F26" w:rsidRDefault="00D438F9" w:rsidP="005E029B">
            <w:pPr>
              <w:pStyle w:val="ConsPlusCell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     </w:t>
            </w:r>
            <w:r w:rsidRPr="008F5F2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5F26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программы, подпрограммы</w:t>
            </w:r>
            <w:r w:rsidRPr="008F5F2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</w:t>
            </w: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 xml:space="preserve">й    </w:t>
            </w:r>
            <w:r w:rsidRPr="008F5F26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программы, основного мероприятия</w:t>
            </w:r>
          </w:p>
        </w:tc>
        <w:tc>
          <w:tcPr>
            <w:tcW w:w="1778" w:type="dxa"/>
            <w:vMerge w:val="restart"/>
          </w:tcPr>
          <w:p w:rsidR="00D438F9" w:rsidRPr="008F5F26" w:rsidRDefault="00D438F9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 </w:t>
            </w:r>
            <w:r w:rsidRPr="008F5F2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исполнитель,   </w:t>
            </w:r>
            <w:r w:rsidRPr="008F5F2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соисполнители,  </w:t>
            </w:r>
            <w:r w:rsidRPr="008F5F2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участники</w:t>
            </w:r>
          </w:p>
        </w:tc>
        <w:tc>
          <w:tcPr>
            <w:tcW w:w="2420" w:type="dxa"/>
            <w:gridSpan w:val="4"/>
          </w:tcPr>
          <w:p w:rsidR="00D438F9" w:rsidRPr="006F52E6" w:rsidRDefault="00D438F9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 xml:space="preserve">Код бюджетной   </w:t>
            </w:r>
            <w:r w:rsidRPr="006F52E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 классификации   </w:t>
            </w:r>
            <w:r w:rsidRPr="006F52E6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7810" w:type="dxa"/>
            <w:gridSpan w:val="6"/>
          </w:tcPr>
          <w:p w:rsidR="00D438F9" w:rsidRPr="008F5F26" w:rsidRDefault="00D438F9" w:rsidP="005E029B">
            <w:pPr>
              <w:pStyle w:val="ConsPlusCell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Расходы (тыс. руб.), годы</w:t>
            </w:r>
          </w:p>
        </w:tc>
      </w:tr>
      <w:tr w:rsidR="00D438F9" w:rsidRPr="006F52E6">
        <w:tc>
          <w:tcPr>
            <w:tcW w:w="1080" w:type="dxa"/>
            <w:vMerge/>
          </w:tcPr>
          <w:p w:rsidR="00D438F9" w:rsidRPr="006F52E6" w:rsidRDefault="00D438F9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  <w:vMerge/>
          </w:tcPr>
          <w:p w:rsidR="00D438F9" w:rsidRPr="006F52E6" w:rsidRDefault="00D438F9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8" w:type="dxa"/>
            <w:vMerge/>
          </w:tcPr>
          <w:p w:rsidR="00D438F9" w:rsidRPr="006F52E6" w:rsidRDefault="00D438F9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0" w:type="dxa"/>
          </w:tcPr>
          <w:p w:rsidR="00D438F9" w:rsidRPr="008F5F26" w:rsidRDefault="00D438F9" w:rsidP="005E029B">
            <w:pPr>
              <w:pStyle w:val="ConsPlusCell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ГРБС</w:t>
            </w:r>
          </w:p>
        </w:tc>
        <w:tc>
          <w:tcPr>
            <w:tcW w:w="550" w:type="dxa"/>
          </w:tcPr>
          <w:p w:rsidR="00D438F9" w:rsidRPr="008F5F26" w:rsidRDefault="00D438F9" w:rsidP="005E029B">
            <w:pPr>
              <w:pStyle w:val="ConsPlusCell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РзПр</w:t>
            </w:r>
          </w:p>
        </w:tc>
        <w:tc>
          <w:tcPr>
            <w:tcW w:w="550" w:type="dxa"/>
          </w:tcPr>
          <w:p w:rsidR="00D438F9" w:rsidRPr="008F5F26" w:rsidRDefault="00D438F9" w:rsidP="005E029B">
            <w:pPr>
              <w:pStyle w:val="ConsPlusCell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770" w:type="dxa"/>
          </w:tcPr>
          <w:p w:rsidR="00D438F9" w:rsidRPr="008F5F26" w:rsidRDefault="00D438F9" w:rsidP="005E029B">
            <w:pPr>
              <w:pStyle w:val="ConsPlusCell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</w:p>
        </w:tc>
        <w:tc>
          <w:tcPr>
            <w:tcW w:w="1320" w:type="dxa"/>
          </w:tcPr>
          <w:p w:rsidR="00D438F9" w:rsidRPr="006F52E6" w:rsidRDefault="00D438F9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320" w:type="dxa"/>
          </w:tcPr>
          <w:p w:rsidR="00D438F9" w:rsidRPr="006F52E6" w:rsidRDefault="00D438F9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540" w:type="dxa"/>
          </w:tcPr>
          <w:p w:rsidR="00D438F9" w:rsidRPr="006F52E6" w:rsidRDefault="00D438F9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00" w:type="dxa"/>
          </w:tcPr>
          <w:p w:rsidR="00D438F9" w:rsidRPr="006F52E6" w:rsidRDefault="00D438F9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320" w:type="dxa"/>
          </w:tcPr>
          <w:p w:rsidR="00D438F9" w:rsidRPr="006F52E6" w:rsidRDefault="00D438F9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210" w:type="dxa"/>
          </w:tcPr>
          <w:p w:rsidR="00D438F9" w:rsidRPr="006F52E6" w:rsidRDefault="00D438F9" w:rsidP="00DA5D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22" w:firstLine="3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</w:tr>
    </w:tbl>
    <w:p w:rsidR="00D438F9" w:rsidRPr="003F24F4" w:rsidRDefault="00D438F9" w:rsidP="00A80B3D">
      <w:pPr>
        <w:spacing w:after="0" w:line="240" w:lineRule="auto"/>
        <w:rPr>
          <w:sz w:val="2"/>
          <w:szCs w:val="2"/>
        </w:rPr>
      </w:pPr>
    </w:p>
    <w:tbl>
      <w:tblPr>
        <w:tblW w:w="1506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080"/>
        <w:gridCol w:w="1980"/>
        <w:gridCol w:w="1800"/>
        <w:gridCol w:w="540"/>
        <w:gridCol w:w="540"/>
        <w:gridCol w:w="540"/>
        <w:gridCol w:w="778"/>
        <w:gridCol w:w="1320"/>
        <w:gridCol w:w="1320"/>
        <w:gridCol w:w="1540"/>
        <w:gridCol w:w="1100"/>
        <w:gridCol w:w="1320"/>
        <w:gridCol w:w="1210"/>
      </w:tblGrid>
      <w:tr w:rsidR="00D438F9" w:rsidRPr="006F52E6">
        <w:trPr>
          <w:tblHeader/>
        </w:trPr>
        <w:tc>
          <w:tcPr>
            <w:tcW w:w="1080" w:type="dxa"/>
          </w:tcPr>
          <w:p w:rsidR="00D438F9" w:rsidRPr="006F52E6" w:rsidRDefault="00D438F9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0" w:type="dxa"/>
          </w:tcPr>
          <w:p w:rsidR="00D438F9" w:rsidRPr="006F52E6" w:rsidRDefault="00D438F9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0" w:type="dxa"/>
          </w:tcPr>
          <w:p w:rsidR="00D438F9" w:rsidRPr="006F52E6" w:rsidRDefault="00D438F9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0" w:type="dxa"/>
          </w:tcPr>
          <w:p w:rsidR="00D438F9" w:rsidRPr="006F52E6" w:rsidRDefault="00D438F9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0" w:type="dxa"/>
          </w:tcPr>
          <w:p w:rsidR="00D438F9" w:rsidRPr="006F52E6" w:rsidRDefault="00D438F9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0" w:type="dxa"/>
          </w:tcPr>
          <w:p w:rsidR="00D438F9" w:rsidRPr="006F52E6" w:rsidRDefault="00D438F9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78" w:type="dxa"/>
          </w:tcPr>
          <w:p w:rsidR="00D438F9" w:rsidRPr="006F52E6" w:rsidRDefault="00D438F9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20" w:type="dxa"/>
          </w:tcPr>
          <w:p w:rsidR="00D438F9" w:rsidRPr="006F52E6" w:rsidRDefault="00D438F9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20" w:type="dxa"/>
          </w:tcPr>
          <w:p w:rsidR="00D438F9" w:rsidRPr="006F52E6" w:rsidRDefault="00D438F9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40" w:type="dxa"/>
          </w:tcPr>
          <w:p w:rsidR="00D438F9" w:rsidRPr="006F52E6" w:rsidRDefault="00D438F9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00" w:type="dxa"/>
          </w:tcPr>
          <w:p w:rsidR="00D438F9" w:rsidRPr="006F52E6" w:rsidRDefault="00D438F9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320" w:type="dxa"/>
          </w:tcPr>
          <w:p w:rsidR="00D438F9" w:rsidRPr="006F52E6" w:rsidRDefault="00D438F9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10" w:type="dxa"/>
          </w:tcPr>
          <w:p w:rsidR="00D438F9" w:rsidRPr="006F52E6" w:rsidRDefault="00D438F9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D438F9" w:rsidRPr="00E62537">
        <w:trPr>
          <w:trHeight w:val="1726"/>
        </w:trPr>
        <w:tc>
          <w:tcPr>
            <w:tcW w:w="1080" w:type="dxa"/>
          </w:tcPr>
          <w:p w:rsidR="00D438F9" w:rsidRPr="00E62537" w:rsidRDefault="00D438F9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Муниципальная </w:t>
            </w:r>
            <w:r w:rsidRPr="00E625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 xml:space="preserve">прог-рамма       </w:t>
            </w:r>
          </w:p>
        </w:tc>
        <w:tc>
          <w:tcPr>
            <w:tcW w:w="1980" w:type="dxa"/>
          </w:tcPr>
          <w:p w:rsidR="00D438F9" w:rsidRPr="00E62537" w:rsidRDefault="00D438F9" w:rsidP="00E625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Охрана окружающей среды и</w:t>
            </w:r>
          </w:p>
          <w:p w:rsidR="00D438F9" w:rsidRPr="00E62537" w:rsidRDefault="00D438F9" w:rsidP="00E625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рациональное природопользова-ние</w:t>
            </w:r>
          </w:p>
        </w:tc>
        <w:tc>
          <w:tcPr>
            <w:tcW w:w="1800" w:type="dxa"/>
          </w:tcPr>
          <w:p w:rsidR="00D438F9" w:rsidRPr="00E62537" w:rsidRDefault="00D438F9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Администрация Краснокутского сельского поселения</w:t>
            </w:r>
          </w:p>
        </w:tc>
        <w:tc>
          <w:tcPr>
            <w:tcW w:w="540" w:type="dxa"/>
          </w:tcPr>
          <w:p w:rsidR="00D438F9" w:rsidRPr="00E62537" w:rsidRDefault="00D438F9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951</w:t>
            </w:r>
          </w:p>
        </w:tc>
        <w:tc>
          <w:tcPr>
            <w:tcW w:w="540" w:type="dxa"/>
          </w:tcPr>
          <w:p w:rsidR="00D438F9" w:rsidRPr="00E62537" w:rsidRDefault="00D438F9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Х</w:t>
            </w:r>
          </w:p>
        </w:tc>
        <w:tc>
          <w:tcPr>
            <w:tcW w:w="540" w:type="dxa"/>
          </w:tcPr>
          <w:p w:rsidR="00D438F9" w:rsidRPr="00E62537" w:rsidRDefault="00D438F9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Х</w:t>
            </w:r>
          </w:p>
        </w:tc>
        <w:tc>
          <w:tcPr>
            <w:tcW w:w="778" w:type="dxa"/>
          </w:tcPr>
          <w:p w:rsidR="00D438F9" w:rsidRPr="00E62537" w:rsidRDefault="00D438F9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Х</w:t>
            </w:r>
          </w:p>
        </w:tc>
        <w:tc>
          <w:tcPr>
            <w:tcW w:w="1320" w:type="dxa"/>
          </w:tcPr>
          <w:p w:rsidR="00D438F9" w:rsidRPr="00E62537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35 495,1</w:t>
            </w:r>
          </w:p>
        </w:tc>
        <w:tc>
          <w:tcPr>
            <w:tcW w:w="1320" w:type="dxa"/>
          </w:tcPr>
          <w:p w:rsidR="00D438F9" w:rsidRPr="00E62537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776,3</w:t>
            </w:r>
          </w:p>
        </w:tc>
        <w:tc>
          <w:tcPr>
            <w:tcW w:w="1540" w:type="dxa"/>
          </w:tcPr>
          <w:p w:rsidR="00D438F9" w:rsidRPr="00E62537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100" w:type="dxa"/>
          </w:tcPr>
          <w:p w:rsidR="00D438F9" w:rsidRPr="00E62537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b/>
                <w:bCs/>
                <w:spacing w:val="-6"/>
                <w:sz w:val="20"/>
                <w:szCs w:val="20"/>
              </w:rPr>
              <w:t>-</w:t>
            </w:r>
          </w:p>
        </w:tc>
        <w:tc>
          <w:tcPr>
            <w:tcW w:w="1320" w:type="dxa"/>
          </w:tcPr>
          <w:p w:rsidR="00D438F9" w:rsidRPr="00E62537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b/>
                <w:bCs/>
                <w:spacing w:val="-6"/>
                <w:sz w:val="20"/>
                <w:szCs w:val="20"/>
              </w:rPr>
              <w:t>-</w:t>
            </w:r>
          </w:p>
        </w:tc>
        <w:tc>
          <w:tcPr>
            <w:tcW w:w="1210" w:type="dxa"/>
          </w:tcPr>
          <w:p w:rsidR="00D438F9" w:rsidRPr="00E62537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b/>
                <w:bCs/>
                <w:spacing w:val="-6"/>
                <w:sz w:val="20"/>
                <w:szCs w:val="20"/>
              </w:rPr>
              <w:t>-</w:t>
            </w:r>
          </w:p>
        </w:tc>
      </w:tr>
      <w:tr w:rsidR="00D438F9" w:rsidRPr="00E62537">
        <w:tc>
          <w:tcPr>
            <w:tcW w:w="1080" w:type="dxa"/>
          </w:tcPr>
          <w:p w:rsidR="00D438F9" w:rsidRPr="00E62537" w:rsidRDefault="00D438F9" w:rsidP="009E2B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 xml:space="preserve">1. Под-програм-ма </w:t>
            </w:r>
          </w:p>
        </w:tc>
        <w:tc>
          <w:tcPr>
            <w:tcW w:w="1980" w:type="dxa"/>
          </w:tcPr>
          <w:p w:rsidR="00D438F9" w:rsidRPr="00E62537" w:rsidRDefault="00D438F9" w:rsidP="009E2B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Охрана окружающей среды в Краснокутском сельском поселении»</w:t>
            </w:r>
          </w:p>
        </w:tc>
        <w:tc>
          <w:tcPr>
            <w:tcW w:w="1800" w:type="dxa"/>
          </w:tcPr>
          <w:p w:rsidR="00D438F9" w:rsidRPr="00E62537" w:rsidRDefault="00D438F9" w:rsidP="00EC54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Краснокутского сельского поселения </w:t>
            </w:r>
          </w:p>
        </w:tc>
        <w:tc>
          <w:tcPr>
            <w:tcW w:w="540" w:type="dxa"/>
          </w:tcPr>
          <w:p w:rsidR="00D438F9" w:rsidRPr="00E62537" w:rsidRDefault="00D438F9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540" w:type="dxa"/>
          </w:tcPr>
          <w:p w:rsidR="00D438F9" w:rsidRPr="00E62537" w:rsidRDefault="00D438F9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40" w:type="dxa"/>
          </w:tcPr>
          <w:p w:rsidR="00D438F9" w:rsidRPr="00E62537" w:rsidRDefault="00D438F9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78" w:type="dxa"/>
          </w:tcPr>
          <w:p w:rsidR="00D438F9" w:rsidRPr="00E62537" w:rsidRDefault="00D438F9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320" w:type="dxa"/>
          </w:tcPr>
          <w:p w:rsidR="00D438F9" w:rsidRPr="00E62537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-</w:t>
            </w:r>
          </w:p>
        </w:tc>
        <w:tc>
          <w:tcPr>
            <w:tcW w:w="1320" w:type="dxa"/>
          </w:tcPr>
          <w:p w:rsidR="00D438F9" w:rsidRPr="00E62537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-</w:t>
            </w:r>
          </w:p>
        </w:tc>
        <w:tc>
          <w:tcPr>
            <w:tcW w:w="1540" w:type="dxa"/>
          </w:tcPr>
          <w:p w:rsidR="00D438F9" w:rsidRPr="00E62537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-</w:t>
            </w:r>
          </w:p>
        </w:tc>
        <w:tc>
          <w:tcPr>
            <w:tcW w:w="1100" w:type="dxa"/>
          </w:tcPr>
          <w:p w:rsidR="00D438F9" w:rsidRPr="00E62537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-</w:t>
            </w:r>
          </w:p>
        </w:tc>
        <w:tc>
          <w:tcPr>
            <w:tcW w:w="1320" w:type="dxa"/>
          </w:tcPr>
          <w:p w:rsidR="00D438F9" w:rsidRPr="00E62537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-</w:t>
            </w:r>
          </w:p>
        </w:tc>
        <w:tc>
          <w:tcPr>
            <w:tcW w:w="1210" w:type="dxa"/>
          </w:tcPr>
          <w:p w:rsidR="00D438F9" w:rsidRPr="00E62537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-</w:t>
            </w:r>
          </w:p>
        </w:tc>
      </w:tr>
      <w:tr w:rsidR="00D438F9" w:rsidRPr="00E62537">
        <w:tc>
          <w:tcPr>
            <w:tcW w:w="1080" w:type="dxa"/>
          </w:tcPr>
          <w:p w:rsidR="00D438F9" w:rsidRPr="00E62537" w:rsidRDefault="00D438F9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Основное мероприя-</w:t>
            </w: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тие 1.1.</w:t>
            </w:r>
          </w:p>
        </w:tc>
        <w:tc>
          <w:tcPr>
            <w:tcW w:w="1980" w:type="dxa"/>
          </w:tcPr>
          <w:p w:rsidR="00D438F9" w:rsidRPr="00E62537" w:rsidRDefault="00D438F9" w:rsidP="008822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Экологическое просвещение и формирование экологической культуры, обеспечение  информацией о состоянии окружающей среды</w:t>
            </w:r>
          </w:p>
        </w:tc>
        <w:tc>
          <w:tcPr>
            <w:tcW w:w="1800" w:type="dxa"/>
          </w:tcPr>
          <w:p w:rsidR="00D438F9" w:rsidRDefault="00D438F9" w:rsidP="00C25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Администрация Краснокутского</w:t>
            </w:r>
          </w:p>
          <w:p w:rsidR="00D438F9" w:rsidRPr="00E62537" w:rsidRDefault="00D438F9" w:rsidP="00C25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сельского поселения</w:t>
            </w:r>
          </w:p>
        </w:tc>
        <w:tc>
          <w:tcPr>
            <w:tcW w:w="540" w:type="dxa"/>
          </w:tcPr>
          <w:p w:rsidR="00D438F9" w:rsidRPr="00E62537" w:rsidRDefault="00D438F9" w:rsidP="005E029B">
            <w:pPr>
              <w:pStyle w:val="ConsPlusCell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540" w:type="dxa"/>
          </w:tcPr>
          <w:p w:rsidR="00D438F9" w:rsidRPr="00E62537" w:rsidRDefault="00D438F9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40" w:type="dxa"/>
          </w:tcPr>
          <w:p w:rsidR="00D438F9" w:rsidRPr="00E62537" w:rsidRDefault="00D438F9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78" w:type="dxa"/>
          </w:tcPr>
          <w:p w:rsidR="00D438F9" w:rsidRPr="00E62537" w:rsidRDefault="00D438F9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320" w:type="dxa"/>
          </w:tcPr>
          <w:p w:rsidR="00D438F9" w:rsidRPr="00E62537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20" w:type="dxa"/>
          </w:tcPr>
          <w:p w:rsidR="00D438F9" w:rsidRPr="00E62537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40" w:type="dxa"/>
          </w:tcPr>
          <w:p w:rsidR="00D438F9" w:rsidRPr="00E62537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0" w:type="dxa"/>
          </w:tcPr>
          <w:p w:rsidR="00D438F9" w:rsidRPr="00E62537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20" w:type="dxa"/>
          </w:tcPr>
          <w:p w:rsidR="00D438F9" w:rsidRPr="00E62537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10" w:type="dxa"/>
          </w:tcPr>
          <w:p w:rsidR="00D438F9" w:rsidRPr="00E62537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D438F9" w:rsidRPr="00E62537">
        <w:trPr>
          <w:trHeight w:val="1800"/>
        </w:trPr>
        <w:tc>
          <w:tcPr>
            <w:tcW w:w="1080" w:type="dxa"/>
          </w:tcPr>
          <w:p w:rsidR="00D438F9" w:rsidRPr="00E62537" w:rsidRDefault="00D438F9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Основное мероприя-</w:t>
            </w: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тие 1.2.</w:t>
            </w:r>
          </w:p>
        </w:tc>
        <w:tc>
          <w:tcPr>
            <w:tcW w:w="1980" w:type="dxa"/>
          </w:tcPr>
          <w:p w:rsidR="00D438F9" w:rsidRPr="00E62537" w:rsidRDefault="00D438F9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Организация детско-юношеского экологического движения</w:t>
            </w:r>
          </w:p>
        </w:tc>
        <w:tc>
          <w:tcPr>
            <w:tcW w:w="1800" w:type="dxa"/>
          </w:tcPr>
          <w:p w:rsidR="00D438F9" w:rsidRPr="00E62537" w:rsidRDefault="00D438F9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Администрация Краснокутского сельского поселения</w:t>
            </w:r>
          </w:p>
          <w:p w:rsidR="00D438F9" w:rsidRPr="00E62537" w:rsidRDefault="00D438F9" w:rsidP="005E029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D438F9" w:rsidRPr="00E62537" w:rsidRDefault="00D438F9" w:rsidP="005E029B">
            <w:pPr>
              <w:pStyle w:val="ConsPlusCell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540" w:type="dxa"/>
          </w:tcPr>
          <w:p w:rsidR="00D438F9" w:rsidRPr="00E62537" w:rsidRDefault="00D438F9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40" w:type="dxa"/>
          </w:tcPr>
          <w:p w:rsidR="00D438F9" w:rsidRPr="00E62537" w:rsidRDefault="00D438F9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78" w:type="dxa"/>
          </w:tcPr>
          <w:p w:rsidR="00D438F9" w:rsidRPr="00E62537" w:rsidRDefault="00D438F9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320" w:type="dxa"/>
          </w:tcPr>
          <w:p w:rsidR="00D438F9" w:rsidRPr="00E62537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20" w:type="dxa"/>
          </w:tcPr>
          <w:p w:rsidR="00D438F9" w:rsidRPr="00E62537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40" w:type="dxa"/>
          </w:tcPr>
          <w:p w:rsidR="00D438F9" w:rsidRPr="00E62537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0" w:type="dxa"/>
          </w:tcPr>
          <w:p w:rsidR="00D438F9" w:rsidRPr="00E62537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20" w:type="dxa"/>
          </w:tcPr>
          <w:p w:rsidR="00D438F9" w:rsidRPr="00E62537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10" w:type="dxa"/>
          </w:tcPr>
          <w:p w:rsidR="00D438F9" w:rsidRPr="00E62537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D438F9" w:rsidRPr="00E62537">
        <w:tc>
          <w:tcPr>
            <w:tcW w:w="1080" w:type="dxa"/>
          </w:tcPr>
          <w:p w:rsidR="00D438F9" w:rsidRPr="00E62537" w:rsidRDefault="00D438F9" w:rsidP="009E2B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2. Под-програм-ма </w:t>
            </w:r>
          </w:p>
        </w:tc>
        <w:tc>
          <w:tcPr>
            <w:tcW w:w="1980" w:type="dxa"/>
          </w:tcPr>
          <w:p w:rsidR="00D438F9" w:rsidRPr="00E62537" w:rsidRDefault="00D438F9" w:rsidP="009E2B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Развитие водохозяйствен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E625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ного комплекса </w:t>
            </w:r>
          </w:p>
        </w:tc>
        <w:tc>
          <w:tcPr>
            <w:tcW w:w="1800" w:type="dxa"/>
          </w:tcPr>
          <w:p w:rsidR="00D438F9" w:rsidRPr="00E62537" w:rsidRDefault="00D438F9" w:rsidP="00EC54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Администрация Краснокутского сельского поселения</w:t>
            </w:r>
          </w:p>
        </w:tc>
        <w:tc>
          <w:tcPr>
            <w:tcW w:w="540" w:type="dxa"/>
          </w:tcPr>
          <w:p w:rsidR="00D438F9" w:rsidRPr="00E62537" w:rsidRDefault="00D438F9" w:rsidP="005E029B">
            <w:pPr>
              <w:pStyle w:val="ConsPlusCell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951</w:t>
            </w:r>
          </w:p>
        </w:tc>
        <w:tc>
          <w:tcPr>
            <w:tcW w:w="540" w:type="dxa"/>
          </w:tcPr>
          <w:p w:rsidR="00D438F9" w:rsidRPr="00E62537" w:rsidRDefault="00D438F9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Х</w:t>
            </w:r>
          </w:p>
        </w:tc>
        <w:tc>
          <w:tcPr>
            <w:tcW w:w="540" w:type="dxa"/>
          </w:tcPr>
          <w:p w:rsidR="00D438F9" w:rsidRPr="00E62537" w:rsidRDefault="00D438F9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Х</w:t>
            </w:r>
          </w:p>
        </w:tc>
        <w:tc>
          <w:tcPr>
            <w:tcW w:w="778" w:type="dxa"/>
          </w:tcPr>
          <w:p w:rsidR="00D438F9" w:rsidRPr="00E62537" w:rsidRDefault="00D438F9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Х</w:t>
            </w:r>
          </w:p>
        </w:tc>
        <w:tc>
          <w:tcPr>
            <w:tcW w:w="1320" w:type="dxa"/>
          </w:tcPr>
          <w:p w:rsidR="00D438F9" w:rsidRPr="00E62537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35 495,1</w:t>
            </w:r>
          </w:p>
        </w:tc>
        <w:tc>
          <w:tcPr>
            <w:tcW w:w="1320" w:type="dxa"/>
          </w:tcPr>
          <w:p w:rsidR="00D438F9" w:rsidRPr="00E62537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776,3</w:t>
            </w:r>
          </w:p>
        </w:tc>
        <w:tc>
          <w:tcPr>
            <w:tcW w:w="1540" w:type="dxa"/>
          </w:tcPr>
          <w:p w:rsidR="00D438F9" w:rsidRPr="00E62537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100" w:type="dxa"/>
          </w:tcPr>
          <w:p w:rsidR="00D438F9" w:rsidRPr="00E62537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320" w:type="dxa"/>
          </w:tcPr>
          <w:p w:rsidR="00D438F9" w:rsidRPr="00E62537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210" w:type="dxa"/>
          </w:tcPr>
          <w:p w:rsidR="00D438F9" w:rsidRPr="00E62537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</w:tr>
      <w:tr w:rsidR="00D438F9" w:rsidRPr="00E62537">
        <w:trPr>
          <w:trHeight w:val="2484"/>
        </w:trPr>
        <w:tc>
          <w:tcPr>
            <w:tcW w:w="1080" w:type="dxa"/>
          </w:tcPr>
          <w:p w:rsidR="00D438F9" w:rsidRPr="00E62537" w:rsidRDefault="00D438F9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Основное мероприя-</w:t>
            </w: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тие 2.1.</w:t>
            </w:r>
          </w:p>
        </w:tc>
        <w:tc>
          <w:tcPr>
            <w:tcW w:w="1980" w:type="dxa"/>
          </w:tcPr>
          <w:p w:rsidR="00D438F9" w:rsidRPr="00E62537" w:rsidRDefault="00D438F9" w:rsidP="00584D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Осуществление мероприятий по защите от негативного воздействия вод в результате обеспечения безопасности ГТС</w:t>
            </w:r>
          </w:p>
        </w:tc>
        <w:tc>
          <w:tcPr>
            <w:tcW w:w="1800" w:type="dxa"/>
          </w:tcPr>
          <w:p w:rsidR="00D438F9" w:rsidRPr="00E62537" w:rsidRDefault="00D438F9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Администрация Краснокутского сельского поселения</w:t>
            </w:r>
          </w:p>
          <w:p w:rsidR="00D438F9" w:rsidRPr="00E62537" w:rsidRDefault="00D438F9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D438F9" w:rsidRPr="00E62537" w:rsidRDefault="00D438F9" w:rsidP="0003611A">
            <w:pPr>
              <w:pStyle w:val="ConsPlusCell"/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  <w:p w:rsidR="00D438F9" w:rsidRPr="00E62537" w:rsidRDefault="00D438F9" w:rsidP="005E029B">
            <w:pPr>
              <w:pStyle w:val="ConsPlusCell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D438F9" w:rsidRPr="00E62537" w:rsidRDefault="00D438F9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40" w:type="dxa"/>
          </w:tcPr>
          <w:p w:rsidR="00D438F9" w:rsidRPr="00E62537" w:rsidRDefault="00D438F9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78" w:type="dxa"/>
          </w:tcPr>
          <w:p w:rsidR="00D438F9" w:rsidRPr="00E62537" w:rsidRDefault="00D438F9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320" w:type="dxa"/>
          </w:tcPr>
          <w:p w:rsidR="00D438F9" w:rsidRPr="00E62537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78,0</w:t>
            </w:r>
          </w:p>
          <w:p w:rsidR="00D438F9" w:rsidRPr="00E62537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</w:tcPr>
          <w:p w:rsidR="00D438F9" w:rsidRPr="00E62537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D438F9" w:rsidRPr="00E62537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0" w:type="dxa"/>
          </w:tcPr>
          <w:p w:rsidR="00D438F9" w:rsidRPr="00E62537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D438F9" w:rsidRPr="00E62537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</w:tcPr>
          <w:p w:rsidR="00D438F9" w:rsidRPr="00E62537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D438F9" w:rsidRPr="00E62537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</w:tcPr>
          <w:p w:rsidR="00D438F9" w:rsidRPr="00E62537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D438F9" w:rsidRPr="00E62537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0" w:type="dxa"/>
          </w:tcPr>
          <w:p w:rsidR="00D438F9" w:rsidRPr="00E62537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D438F9" w:rsidRPr="00E62537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38F9" w:rsidRPr="00E62537">
        <w:trPr>
          <w:trHeight w:val="2484"/>
        </w:trPr>
        <w:tc>
          <w:tcPr>
            <w:tcW w:w="1080" w:type="dxa"/>
          </w:tcPr>
          <w:p w:rsidR="00D438F9" w:rsidRPr="00E62537" w:rsidRDefault="00D438F9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Основное мероприя-</w:t>
            </w: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тие 2.2.</w:t>
            </w:r>
          </w:p>
        </w:tc>
        <w:tc>
          <w:tcPr>
            <w:tcW w:w="1980" w:type="dxa"/>
          </w:tcPr>
          <w:p w:rsidR="00D438F9" w:rsidRPr="00E62537" w:rsidRDefault="00D438F9" w:rsidP="00584D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(оказание услуг)</w:t>
            </w:r>
          </w:p>
          <w:p w:rsidR="00D438F9" w:rsidRPr="00E62537" w:rsidRDefault="00D438F9" w:rsidP="00584D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муниципальных учреждений Краснокутского сельского поселения</w:t>
            </w:r>
          </w:p>
        </w:tc>
        <w:tc>
          <w:tcPr>
            <w:tcW w:w="1800" w:type="dxa"/>
          </w:tcPr>
          <w:p w:rsidR="00D438F9" w:rsidRPr="00E62537" w:rsidRDefault="00D438F9" w:rsidP="00A519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Администрация Краснокутского сельского поселения</w:t>
            </w:r>
          </w:p>
          <w:p w:rsidR="00D438F9" w:rsidRPr="00E62537" w:rsidRDefault="00D438F9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D438F9" w:rsidRPr="00E62537" w:rsidRDefault="00D438F9" w:rsidP="009E2B07">
            <w:pPr>
              <w:pStyle w:val="ConsPlusCell"/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  <w:p w:rsidR="00D438F9" w:rsidRPr="00E62537" w:rsidRDefault="00D438F9" w:rsidP="009E2B07">
            <w:pPr>
              <w:pStyle w:val="ConsPlusCell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D438F9" w:rsidRPr="00E62537" w:rsidRDefault="00D438F9" w:rsidP="009E2B07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40" w:type="dxa"/>
          </w:tcPr>
          <w:p w:rsidR="00D438F9" w:rsidRPr="00E62537" w:rsidRDefault="00D438F9" w:rsidP="009E2B07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78" w:type="dxa"/>
          </w:tcPr>
          <w:p w:rsidR="00D438F9" w:rsidRPr="00E62537" w:rsidRDefault="00D438F9" w:rsidP="009E2B07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320" w:type="dxa"/>
          </w:tcPr>
          <w:p w:rsidR="00D438F9" w:rsidRPr="00E62537" w:rsidRDefault="00D438F9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6 507,1</w:t>
            </w:r>
          </w:p>
          <w:p w:rsidR="00D438F9" w:rsidRPr="00E62537" w:rsidRDefault="00D438F9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</w:tcPr>
          <w:p w:rsidR="00D438F9" w:rsidRPr="00E62537" w:rsidRDefault="00D438F9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997,7</w:t>
            </w:r>
          </w:p>
          <w:p w:rsidR="00D438F9" w:rsidRPr="00E62537" w:rsidRDefault="00D438F9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0" w:type="dxa"/>
          </w:tcPr>
          <w:p w:rsidR="00D438F9" w:rsidRPr="00E62537" w:rsidRDefault="00D438F9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D438F9" w:rsidRPr="00E62537" w:rsidRDefault="00D438F9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</w:tcPr>
          <w:p w:rsidR="00D438F9" w:rsidRPr="00E62537" w:rsidRDefault="00D438F9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D438F9" w:rsidRPr="00E62537" w:rsidRDefault="00D438F9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</w:tcPr>
          <w:p w:rsidR="00D438F9" w:rsidRPr="00E62537" w:rsidRDefault="00D438F9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D438F9" w:rsidRPr="00E62537" w:rsidRDefault="00D438F9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0" w:type="dxa"/>
          </w:tcPr>
          <w:p w:rsidR="00D438F9" w:rsidRPr="00E62537" w:rsidRDefault="00D438F9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D438F9" w:rsidRPr="00E62537" w:rsidRDefault="00D438F9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38F9" w:rsidRPr="00E62537">
        <w:trPr>
          <w:trHeight w:val="2484"/>
        </w:trPr>
        <w:tc>
          <w:tcPr>
            <w:tcW w:w="1080" w:type="dxa"/>
          </w:tcPr>
          <w:p w:rsidR="00D438F9" w:rsidRPr="00E62537" w:rsidRDefault="00D438F9" w:rsidP="009E2B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Основное мероприя-</w:t>
            </w: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тие 2.3.</w:t>
            </w:r>
          </w:p>
        </w:tc>
        <w:tc>
          <w:tcPr>
            <w:tcW w:w="1980" w:type="dxa"/>
          </w:tcPr>
          <w:p w:rsidR="00D438F9" w:rsidRPr="00E62537" w:rsidRDefault="00D438F9" w:rsidP="009E2B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Обеспечение безаварийной работы комплекса сооружений по приемке и очистке шахтных вод шахты им. Кирова</w:t>
            </w:r>
          </w:p>
        </w:tc>
        <w:tc>
          <w:tcPr>
            <w:tcW w:w="1800" w:type="dxa"/>
          </w:tcPr>
          <w:p w:rsidR="00D438F9" w:rsidRPr="00E62537" w:rsidRDefault="00D438F9" w:rsidP="009E2B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Администрация Краснокутского сельского поселения</w:t>
            </w:r>
          </w:p>
          <w:p w:rsidR="00D438F9" w:rsidRPr="00E62537" w:rsidRDefault="00D438F9" w:rsidP="009E2B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D438F9" w:rsidRPr="00E62537" w:rsidRDefault="00D438F9" w:rsidP="009E2B07">
            <w:pPr>
              <w:pStyle w:val="ConsPlusCell"/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  <w:p w:rsidR="00D438F9" w:rsidRPr="00E62537" w:rsidRDefault="00D438F9" w:rsidP="009E2B07">
            <w:pPr>
              <w:pStyle w:val="ConsPlusCell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D438F9" w:rsidRPr="00E62537" w:rsidRDefault="00D438F9" w:rsidP="009E2B07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40" w:type="dxa"/>
          </w:tcPr>
          <w:p w:rsidR="00D438F9" w:rsidRPr="00E62537" w:rsidRDefault="00D438F9" w:rsidP="009E2B07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78" w:type="dxa"/>
          </w:tcPr>
          <w:p w:rsidR="00D438F9" w:rsidRPr="00E62537" w:rsidRDefault="00D438F9" w:rsidP="009E2B07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320" w:type="dxa"/>
          </w:tcPr>
          <w:p w:rsidR="00D438F9" w:rsidRPr="00E62537" w:rsidRDefault="00D438F9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1 542,6</w:t>
            </w:r>
          </w:p>
          <w:p w:rsidR="00D438F9" w:rsidRPr="00E62537" w:rsidRDefault="00D438F9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</w:tcPr>
          <w:p w:rsidR="00D438F9" w:rsidRPr="00E62537" w:rsidRDefault="00D438F9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D438F9" w:rsidRPr="00E62537" w:rsidRDefault="00D438F9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0" w:type="dxa"/>
          </w:tcPr>
          <w:p w:rsidR="00D438F9" w:rsidRPr="00E62537" w:rsidRDefault="00D438F9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D438F9" w:rsidRPr="00E62537" w:rsidRDefault="00D438F9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</w:tcPr>
          <w:p w:rsidR="00D438F9" w:rsidRPr="00E62537" w:rsidRDefault="00D438F9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D438F9" w:rsidRPr="00E62537" w:rsidRDefault="00D438F9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</w:tcPr>
          <w:p w:rsidR="00D438F9" w:rsidRPr="00E62537" w:rsidRDefault="00D438F9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D438F9" w:rsidRPr="00E62537" w:rsidRDefault="00D438F9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0" w:type="dxa"/>
          </w:tcPr>
          <w:p w:rsidR="00D438F9" w:rsidRPr="00E62537" w:rsidRDefault="00D438F9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D438F9" w:rsidRPr="00E62537" w:rsidRDefault="00D438F9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38F9" w:rsidRPr="00E62537">
        <w:trPr>
          <w:trHeight w:val="1619"/>
        </w:trPr>
        <w:tc>
          <w:tcPr>
            <w:tcW w:w="1080" w:type="dxa"/>
          </w:tcPr>
          <w:p w:rsidR="00D438F9" w:rsidRPr="00E62537" w:rsidRDefault="00D438F9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</w:t>
            </w: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ное мероприя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тие 2.4.</w:t>
            </w:r>
          </w:p>
        </w:tc>
        <w:tc>
          <w:tcPr>
            <w:tcW w:w="1980" w:type="dxa"/>
          </w:tcPr>
          <w:p w:rsidR="00D438F9" w:rsidRPr="00E62537" w:rsidRDefault="00D438F9" w:rsidP="00584D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Обслуживание водоотливного комплекса шахтных вод ш. им. Кирова</w:t>
            </w:r>
          </w:p>
          <w:p w:rsidR="00D438F9" w:rsidRPr="00E62537" w:rsidRDefault="00D438F9" w:rsidP="00AE02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</w:tcPr>
          <w:p w:rsidR="00D438F9" w:rsidRPr="00E62537" w:rsidRDefault="00D438F9" w:rsidP="00AE02C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Администра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ц</w:t>
            </w: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ия Краснокутского сельского поселения;</w:t>
            </w:r>
          </w:p>
          <w:p w:rsidR="00D438F9" w:rsidRPr="00E62537" w:rsidRDefault="00D438F9" w:rsidP="00AE02C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муниципальное бюджетное учреждение «Эксплуатация и благо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устройство»</w:t>
            </w: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 xml:space="preserve"> Краснокутского сельского поселения</w:t>
            </w:r>
          </w:p>
          <w:p w:rsidR="00D438F9" w:rsidRPr="00E62537" w:rsidRDefault="00D438F9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D438F9" w:rsidRPr="00E62537" w:rsidRDefault="00D438F9" w:rsidP="0003611A">
            <w:pPr>
              <w:pStyle w:val="ConsPlusCell"/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540" w:type="dxa"/>
          </w:tcPr>
          <w:p w:rsidR="00D438F9" w:rsidRPr="00E62537" w:rsidRDefault="00D438F9" w:rsidP="00D93483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40" w:type="dxa"/>
          </w:tcPr>
          <w:p w:rsidR="00D438F9" w:rsidRPr="00E62537" w:rsidRDefault="00D438F9" w:rsidP="00D93483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78" w:type="dxa"/>
          </w:tcPr>
          <w:p w:rsidR="00D438F9" w:rsidRPr="00E62537" w:rsidRDefault="00D438F9" w:rsidP="00D93483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320" w:type="dxa"/>
          </w:tcPr>
          <w:p w:rsidR="00D438F9" w:rsidRPr="00E62537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15 905,9</w:t>
            </w:r>
          </w:p>
        </w:tc>
        <w:tc>
          <w:tcPr>
            <w:tcW w:w="1320" w:type="dxa"/>
          </w:tcPr>
          <w:p w:rsidR="00D438F9" w:rsidRPr="00E62537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18 778,6</w:t>
            </w:r>
          </w:p>
        </w:tc>
        <w:tc>
          <w:tcPr>
            <w:tcW w:w="1540" w:type="dxa"/>
          </w:tcPr>
          <w:p w:rsidR="00D438F9" w:rsidRPr="00E62537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0" w:type="dxa"/>
          </w:tcPr>
          <w:p w:rsidR="00D438F9" w:rsidRPr="00E62537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20" w:type="dxa"/>
          </w:tcPr>
          <w:p w:rsidR="00D438F9" w:rsidRPr="00E62537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10" w:type="dxa"/>
          </w:tcPr>
          <w:p w:rsidR="00D438F9" w:rsidRPr="00E62537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D438F9" w:rsidRPr="00E62537">
        <w:trPr>
          <w:trHeight w:val="1619"/>
        </w:trPr>
        <w:tc>
          <w:tcPr>
            <w:tcW w:w="1080" w:type="dxa"/>
          </w:tcPr>
          <w:p w:rsidR="00D438F9" w:rsidRPr="00E62537" w:rsidRDefault="00D438F9" w:rsidP="009E2B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</w:t>
            </w: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ное мероприя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тие 2.5.</w:t>
            </w:r>
          </w:p>
        </w:tc>
        <w:tc>
          <w:tcPr>
            <w:tcW w:w="1980" w:type="dxa"/>
          </w:tcPr>
          <w:p w:rsidR="00D438F9" w:rsidRPr="00E62537" w:rsidRDefault="00D438F9" w:rsidP="009E2B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Очистка ствола скважины для выброса илового осадка от вывалов (металла) и размыв канализационного осадка в сечении горной выработки</w:t>
            </w:r>
          </w:p>
          <w:p w:rsidR="00D438F9" w:rsidRPr="00E62537" w:rsidRDefault="00D438F9" w:rsidP="009E2B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</w:tcPr>
          <w:p w:rsidR="00D438F9" w:rsidRPr="00E62537" w:rsidRDefault="00D438F9" w:rsidP="002603D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Администра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ц</w:t>
            </w: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ия Краснокутского сельского поселения;</w:t>
            </w:r>
          </w:p>
          <w:p w:rsidR="00D438F9" w:rsidRPr="00E62537" w:rsidRDefault="00D438F9" w:rsidP="00260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муниципальное бюджетное учреждение «Эксплуатация и благо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устройство»</w:t>
            </w: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 xml:space="preserve"> Краснокутского сельского поселения </w:t>
            </w:r>
          </w:p>
        </w:tc>
        <w:tc>
          <w:tcPr>
            <w:tcW w:w="540" w:type="dxa"/>
          </w:tcPr>
          <w:p w:rsidR="00D438F9" w:rsidRPr="00E62537" w:rsidRDefault="00D438F9" w:rsidP="009E2B07">
            <w:pPr>
              <w:pStyle w:val="ConsPlusCell"/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540" w:type="dxa"/>
          </w:tcPr>
          <w:p w:rsidR="00D438F9" w:rsidRPr="00E62537" w:rsidRDefault="00D438F9" w:rsidP="009E2B07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40" w:type="dxa"/>
          </w:tcPr>
          <w:p w:rsidR="00D438F9" w:rsidRPr="00E62537" w:rsidRDefault="00D438F9" w:rsidP="009E2B07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78" w:type="dxa"/>
          </w:tcPr>
          <w:p w:rsidR="00D438F9" w:rsidRPr="00E62537" w:rsidRDefault="00D438F9" w:rsidP="009E2B07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320" w:type="dxa"/>
          </w:tcPr>
          <w:p w:rsidR="00D438F9" w:rsidRPr="00E62537" w:rsidRDefault="00D438F9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1 860,5</w:t>
            </w:r>
          </w:p>
        </w:tc>
        <w:tc>
          <w:tcPr>
            <w:tcW w:w="1320" w:type="dxa"/>
          </w:tcPr>
          <w:p w:rsidR="00D438F9" w:rsidRPr="00E62537" w:rsidRDefault="00D438F9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40" w:type="dxa"/>
          </w:tcPr>
          <w:p w:rsidR="00D438F9" w:rsidRPr="00E62537" w:rsidRDefault="00D438F9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0" w:type="dxa"/>
          </w:tcPr>
          <w:p w:rsidR="00D438F9" w:rsidRPr="00E62537" w:rsidRDefault="00D438F9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20" w:type="dxa"/>
          </w:tcPr>
          <w:p w:rsidR="00D438F9" w:rsidRPr="00E62537" w:rsidRDefault="00D438F9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10" w:type="dxa"/>
          </w:tcPr>
          <w:p w:rsidR="00D438F9" w:rsidRPr="00E62537" w:rsidRDefault="00D438F9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D438F9" w:rsidRPr="00E62537">
        <w:trPr>
          <w:trHeight w:val="1619"/>
        </w:trPr>
        <w:tc>
          <w:tcPr>
            <w:tcW w:w="1080" w:type="dxa"/>
          </w:tcPr>
          <w:p w:rsidR="00D438F9" w:rsidRPr="00E62537" w:rsidRDefault="00D438F9" w:rsidP="009E2B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</w:t>
            </w: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ное мероприя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тие 2.6.</w:t>
            </w:r>
          </w:p>
        </w:tc>
        <w:tc>
          <w:tcPr>
            <w:tcW w:w="1980" w:type="dxa"/>
          </w:tcPr>
          <w:p w:rsidR="00D438F9" w:rsidRPr="00E62537" w:rsidRDefault="00D438F9" w:rsidP="009E2B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Подготовка и ликвидационное тампонирование фонтанирующей водоотливной скважины</w:t>
            </w:r>
          </w:p>
          <w:p w:rsidR="00D438F9" w:rsidRPr="00E62537" w:rsidRDefault="00D438F9" w:rsidP="009E2B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</w:tcPr>
          <w:p w:rsidR="00D438F9" w:rsidRPr="00E62537" w:rsidRDefault="00D438F9" w:rsidP="002603D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Администра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ц</w:t>
            </w: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ия Краснокутского сельского поселения;</w:t>
            </w:r>
          </w:p>
          <w:p w:rsidR="00D438F9" w:rsidRPr="00E62537" w:rsidRDefault="00D438F9" w:rsidP="00260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муниципальное бюджетное учреждение «Эксплуатация и благо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устройство»</w:t>
            </w: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 xml:space="preserve"> Краснокутского сельского поселения </w:t>
            </w:r>
          </w:p>
        </w:tc>
        <w:tc>
          <w:tcPr>
            <w:tcW w:w="540" w:type="dxa"/>
          </w:tcPr>
          <w:p w:rsidR="00D438F9" w:rsidRPr="00E62537" w:rsidRDefault="00D438F9" w:rsidP="009E2B07">
            <w:pPr>
              <w:pStyle w:val="ConsPlusCell"/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540" w:type="dxa"/>
          </w:tcPr>
          <w:p w:rsidR="00D438F9" w:rsidRPr="00E62537" w:rsidRDefault="00D438F9" w:rsidP="009E2B07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40" w:type="dxa"/>
          </w:tcPr>
          <w:p w:rsidR="00D438F9" w:rsidRPr="00E62537" w:rsidRDefault="00D438F9" w:rsidP="009E2B07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78" w:type="dxa"/>
          </w:tcPr>
          <w:p w:rsidR="00D438F9" w:rsidRPr="00E62537" w:rsidRDefault="00D438F9" w:rsidP="009E2B07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320" w:type="dxa"/>
          </w:tcPr>
          <w:p w:rsidR="00D438F9" w:rsidRPr="00E62537" w:rsidRDefault="00D438F9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3 761,7</w:t>
            </w:r>
          </w:p>
        </w:tc>
        <w:tc>
          <w:tcPr>
            <w:tcW w:w="1320" w:type="dxa"/>
          </w:tcPr>
          <w:p w:rsidR="00D438F9" w:rsidRPr="00E62537" w:rsidRDefault="00D438F9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40" w:type="dxa"/>
          </w:tcPr>
          <w:p w:rsidR="00D438F9" w:rsidRPr="00E62537" w:rsidRDefault="00D438F9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0" w:type="dxa"/>
          </w:tcPr>
          <w:p w:rsidR="00D438F9" w:rsidRPr="00E62537" w:rsidRDefault="00D438F9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20" w:type="dxa"/>
          </w:tcPr>
          <w:p w:rsidR="00D438F9" w:rsidRPr="00E62537" w:rsidRDefault="00D438F9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10" w:type="dxa"/>
          </w:tcPr>
          <w:p w:rsidR="00D438F9" w:rsidRPr="00E62537" w:rsidRDefault="00D438F9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D438F9" w:rsidRPr="00E62537">
        <w:trPr>
          <w:trHeight w:val="1619"/>
        </w:trPr>
        <w:tc>
          <w:tcPr>
            <w:tcW w:w="1080" w:type="dxa"/>
          </w:tcPr>
          <w:p w:rsidR="00D438F9" w:rsidRPr="00E62537" w:rsidRDefault="00D438F9" w:rsidP="009E2B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</w:t>
            </w: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ное мероприя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тие 2.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980" w:type="dxa"/>
          </w:tcPr>
          <w:p w:rsidR="00D438F9" w:rsidRDefault="00D438F9" w:rsidP="009E2B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Капитальный ремонт ГТС руслового водохранилища на </w:t>
            </w:r>
          </w:p>
          <w:p w:rsidR="00D438F9" w:rsidRPr="00E62537" w:rsidRDefault="00D438F9" w:rsidP="009E2B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Р. Аюта в 1,2 км северо-восточнее х. Новогригорьевка Краснокутского сельского поселения Октябрьского района Ростовской области</w:t>
            </w:r>
          </w:p>
          <w:p w:rsidR="00D438F9" w:rsidRPr="00E62537" w:rsidRDefault="00D438F9" w:rsidP="009E2B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</w:tcPr>
          <w:p w:rsidR="00D438F9" w:rsidRPr="00E62537" w:rsidRDefault="00D438F9" w:rsidP="009E2B07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Администра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ц</w:t>
            </w: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ия Краснокутс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кого сельского поселения</w:t>
            </w:r>
          </w:p>
          <w:p w:rsidR="00D438F9" w:rsidRPr="00E62537" w:rsidRDefault="00D438F9" w:rsidP="009E2B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D438F9" w:rsidRPr="00E62537" w:rsidRDefault="00D438F9" w:rsidP="009E2B07">
            <w:pPr>
              <w:pStyle w:val="ConsPlusCell"/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540" w:type="dxa"/>
          </w:tcPr>
          <w:p w:rsidR="00D438F9" w:rsidRPr="00E62537" w:rsidRDefault="00D438F9" w:rsidP="009E2B07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40" w:type="dxa"/>
          </w:tcPr>
          <w:p w:rsidR="00D438F9" w:rsidRPr="00E62537" w:rsidRDefault="00D438F9" w:rsidP="009E2B07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78" w:type="dxa"/>
          </w:tcPr>
          <w:p w:rsidR="00D438F9" w:rsidRPr="00E62537" w:rsidRDefault="00D438F9" w:rsidP="009E2B07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320" w:type="dxa"/>
          </w:tcPr>
          <w:p w:rsidR="00D438F9" w:rsidRPr="00E62537" w:rsidRDefault="00D438F9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5 839,3</w:t>
            </w:r>
          </w:p>
        </w:tc>
        <w:tc>
          <w:tcPr>
            <w:tcW w:w="1320" w:type="dxa"/>
          </w:tcPr>
          <w:p w:rsidR="00D438F9" w:rsidRPr="00E62537" w:rsidRDefault="00D438F9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40" w:type="dxa"/>
          </w:tcPr>
          <w:p w:rsidR="00D438F9" w:rsidRPr="00E62537" w:rsidRDefault="00D438F9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0" w:type="dxa"/>
          </w:tcPr>
          <w:p w:rsidR="00D438F9" w:rsidRPr="00E62537" w:rsidRDefault="00D438F9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20" w:type="dxa"/>
          </w:tcPr>
          <w:p w:rsidR="00D438F9" w:rsidRPr="00E62537" w:rsidRDefault="00D438F9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10" w:type="dxa"/>
          </w:tcPr>
          <w:p w:rsidR="00D438F9" w:rsidRPr="00E62537" w:rsidRDefault="00D438F9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D438F9" w:rsidRPr="00E62537">
        <w:trPr>
          <w:trHeight w:val="1245"/>
        </w:trPr>
        <w:tc>
          <w:tcPr>
            <w:tcW w:w="1080" w:type="dxa"/>
          </w:tcPr>
          <w:p w:rsidR="00D438F9" w:rsidRPr="002603DE" w:rsidRDefault="00D438F9" w:rsidP="009E2B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03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3. Под-програм-ма</w:t>
            </w:r>
          </w:p>
        </w:tc>
        <w:tc>
          <w:tcPr>
            <w:tcW w:w="1980" w:type="dxa"/>
          </w:tcPr>
          <w:p w:rsidR="00D438F9" w:rsidRPr="002603DE" w:rsidRDefault="00D438F9" w:rsidP="009E2B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03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Повышение эффективности деятельности по обращению с отходами на территории Краснокутского сельского поселения</w:t>
            </w:r>
          </w:p>
        </w:tc>
        <w:tc>
          <w:tcPr>
            <w:tcW w:w="1800" w:type="dxa"/>
          </w:tcPr>
          <w:p w:rsidR="00D438F9" w:rsidRPr="002603DE" w:rsidRDefault="00D438F9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03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Администрация Краснокутского сельского поселения</w:t>
            </w:r>
          </w:p>
          <w:p w:rsidR="00D438F9" w:rsidRPr="002603DE" w:rsidRDefault="00D438F9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0" w:type="dxa"/>
          </w:tcPr>
          <w:p w:rsidR="00D438F9" w:rsidRPr="002603DE" w:rsidRDefault="00D438F9" w:rsidP="005E029B">
            <w:pPr>
              <w:pStyle w:val="ConsPlusCell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03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951</w:t>
            </w:r>
          </w:p>
        </w:tc>
        <w:tc>
          <w:tcPr>
            <w:tcW w:w="540" w:type="dxa"/>
          </w:tcPr>
          <w:p w:rsidR="00D438F9" w:rsidRPr="002603DE" w:rsidRDefault="00D438F9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03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Х</w:t>
            </w:r>
          </w:p>
        </w:tc>
        <w:tc>
          <w:tcPr>
            <w:tcW w:w="540" w:type="dxa"/>
          </w:tcPr>
          <w:p w:rsidR="00D438F9" w:rsidRPr="002603DE" w:rsidRDefault="00D438F9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03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Х</w:t>
            </w:r>
          </w:p>
        </w:tc>
        <w:tc>
          <w:tcPr>
            <w:tcW w:w="778" w:type="dxa"/>
          </w:tcPr>
          <w:p w:rsidR="00D438F9" w:rsidRPr="002603DE" w:rsidRDefault="00D438F9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03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Х</w:t>
            </w:r>
          </w:p>
        </w:tc>
        <w:tc>
          <w:tcPr>
            <w:tcW w:w="1320" w:type="dxa"/>
          </w:tcPr>
          <w:p w:rsidR="00D438F9" w:rsidRPr="002603DE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03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320" w:type="dxa"/>
          </w:tcPr>
          <w:p w:rsidR="00D438F9" w:rsidRPr="002603DE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03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540" w:type="dxa"/>
          </w:tcPr>
          <w:p w:rsidR="00D438F9" w:rsidRPr="002603DE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03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100" w:type="dxa"/>
          </w:tcPr>
          <w:p w:rsidR="00D438F9" w:rsidRPr="002603DE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03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320" w:type="dxa"/>
          </w:tcPr>
          <w:p w:rsidR="00D438F9" w:rsidRPr="002603DE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03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210" w:type="dxa"/>
          </w:tcPr>
          <w:p w:rsidR="00D438F9" w:rsidRPr="002603DE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03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</w:tr>
      <w:tr w:rsidR="00D438F9" w:rsidRPr="00E62537">
        <w:tc>
          <w:tcPr>
            <w:tcW w:w="1080" w:type="dxa"/>
          </w:tcPr>
          <w:p w:rsidR="00D438F9" w:rsidRPr="00E62537" w:rsidRDefault="00D438F9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Основное мероприя-</w:t>
            </w: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тие 3.1</w:t>
            </w:r>
          </w:p>
          <w:p w:rsidR="00D438F9" w:rsidRPr="00E62537" w:rsidRDefault="00D438F9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</w:tcPr>
          <w:p w:rsidR="00D438F9" w:rsidRPr="00E62537" w:rsidRDefault="00D438F9" w:rsidP="00260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Организация утилизации и переработки бытовых и промышленных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отходов на территории поселения</w:t>
            </w:r>
          </w:p>
        </w:tc>
        <w:tc>
          <w:tcPr>
            <w:tcW w:w="1800" w:type="dxa"/>
          </w:tcPr>
          <w:p w:rsidR="00D438F9" w:rsidRPr="00E62537" w:rsidRDefault="00D438F9" w:rsidP="00C25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Администрация Краснокутского сельского поселения</w:t>
            </w:r>
          </w:p>
        </w:tc>
        <w:tc>
          <w:tcPr>
            <w:tcW w:w="540" w:type="dxa"/>
          </w:tcPr>
          <w:p w:rsidR="00D438F9" w:rsidRPr="00E62537" w:rsidRDefault="00D438F9" w:rsidP="005E029B">
            <w:pPr>
              <w:pStyle w:val="ConsPlusCell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540" w:type="dxa"/>
          </w:tcPr>
          <w:p w:rsidR="00D438F9" w:rsidRPr="00E62537" w:rsidRDefault="00D438F9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40" w:type="dxa"/>
          </w:tcPr>
          <w:p w:rsidR="00D438F9" w:rsidRPr="00E62537" w:rsidRDefault="00D438F9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78" w:type="dxa"/>
          </w:tcPr>
          <w:p w:rsidR="00D438F9" w:rsidRPr="00E62537" w:rsidRDefault="00D438F9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320" w:type="dxa"/>
          </w:tcPr>
          <w:p w:rsidR="00D438F9" w:rsidRPr="00E62537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</w:p>
        </w:tc>
        <w:tc>
          <w:tcPr>
            <w:tcW w:w="1320" w:type="dxa"/>
          </w:tcPr>
          <w:p w:rsidR="00D438F9" w:rsidRPr="00E62537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40" w:type="dxa"/>
          </w:tcPr>
          <w:p w:rsidR="00D438F9" w:rsidRPr="00E62537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0" w:type="dxa"/>
          </w:tcPr>
          <w:p w:rsidR="00D438F9" w:rsidRPr="00E62537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20" w:type="dxa"/>
          </w:tcPr>
          <w:p w:rsidR="00D438F9" w:rsidRPr="00E62537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10" w:type="dxa"/>
          </w:tcPr>
          <w:p w:rsidR="00D438F9" w:rsidRPr="00E62537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D438F9" w:rsidRPr="00E62537">
        <w:tc>
          <w:tcPr>
            <w:tcW w:w="1080" w:type="dxa"/>
          </w:tcPr>
          <w:p w:rsidR="00D438F9" w:rsidRDefault="00D438F9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Основное мероприя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D438F9" w:rsidRPr="00E62537" w:rsidRDefault="00D438F9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тие 3.2</w:t>
            </w:r>
          </w:p>
        </w:tc>
        <w:tc>
          <w:tcPr>
            <w:tcW w:w="1980" w:type="dxa"/>
          </w:tcPr>
          <w:p w:rsidR="00D438F9" w:rsidRPr="00E62537" w:rsidRDefault="00D438F9" w:rsidP="00584D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Повышение % охвата населения планово-регулярной системой сбора 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вывоза твердых бытовых отходов</w:t>
            </w:r>
          </w:p>
        </w:tc>
        <w:tc>
          <w:tcPr>
            <w:tcW w:w="1800" w:type="dxa"/>
          </w:tcPr>
          <w:p w:rsidR="00D438F9" w:rsidRPr="00E62537" w:rsidRDefault="00D438F9" w:rsidP="00C25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Администрация Краснокутского сельского поселения</w:t>
            </w:r>
          </w:p>
        </w:tc>
        <w:tc>
          <w:tcPr>
            <w:tcW w:w="540" w:type="dxa"/>
          </w:tcPr>
          <w:p w:rsidR="00D438F9" w:rsidRPr="00E62537" w:rsidRDefault="00D438F9" w:rsidP="005E029B">
            <w:pPr>
              <w:pStyle w:val="ConsPlusCell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540" w:type="dxa"/>
          </w:tcPr>
          <w:p w:rsidR="00D438F9" w:rsidRPr="00E62537" w:rsidRDefault="00D438F9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40" w:type="dxa"/>
          </w:tcPr>
          <w:p w:rsidR="00D438F9" w:rsidRPr="00E62537" w:rsidRDefault="00D438F9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78" w:type="dxa"/>
          </w:tcPr>
          <w:p w:rsidR="00D438F9" w:rsidRPr="00E62537" w:rsidRDefault="00D438F9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320" w:type="dxa"/>
          </w:tcPr>
          <w:p w:rsidR="00D438F9" w:rsidRPr="00E62537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20" w:type="dxa"/>
          </w:tcPr>
          <w:p w:rsidR="00D438F9" w:rsidRPr="00E62537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40" w:type="dxa"/>
          </w:tcPr>
          <w:p w:rsidR="00D438F9" w:rsidRPr="00E62537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0" w:type="dxa"/>
          </w:tcPr>
          <w:p w:rsidR="00D438F9" w:rsidRPr="00E62537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20" w:type="dxa"/>
          </w:tcPr>
          <w:p w:rsidR="00D438F9" w:rsidRPr="00E62537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10" w:type="dxa"/>
          </w:tcPr>
          <w:p w:rsidR="00D438F9" w:rsidRPr="00E62537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D438F9" w:rsidRDefault="00D438F9" w:rsidP="00A57E69">
      <w:pPr>
        <w:rPr>
          <w:rFonts w:ascii="Times New Roman" w:hAnsi="Times New Roman" w:cs="Times New Roman"/>
          <w:sz w:val="28"/>
          <w:szCs w:val="28"/>
        </w:rPr>
      </w:pPr>
    </w:p>
    <w:p w:rsidR="00D438F9" w:rsidRDefault="00D438F9" w:rsidP="0009450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Par879"/>
      <w:bookmarkEnd w:id="0"/>
    </w:p>
    <w:p w:rsidR="00D438F9" w:rsidRPr="002603DE" w:rsidRDefault="00D438F9" w:rsidP="00094509">
      <w:pPr>
        <w:shd w:val="clear" w:color="auto" w:fill="FFFFFF"/>
        <w:spacing w:after="0" w:line="317" w:lineRule="exact"/>
        <w:ind w:right="10"/>
        <w:jc w:val="both"/>
        <w:rPr>
          <w:rFonts w:ascii="Times New Roman" w:hAnsi="Times New Roman" w:cs="Times New Roman"/>
          <w:sz w:val="28"/>
          <w:szCs w:val="28"/>
        </w:rPr>
      </w:pPr>
      <w:r w:rsidRPr="002603DE">
        <w:rPr>
          <w:rFonts w:ascii="Times New Roman" w:hAnsi="Times New Roman" w:cs="Times New Roman"/>
          <w:sz w:val="28"/>
          <w:szCs w:val="28"/>
        </w:rPr>
        <w:t xml:space="preserve">Ведущий специалист по </w:t>
      </w:r>
    </w:p>
    <w:p w:rsidR="00D438F9" w:rsidRPr="002603DE" w:rsidRDefault="00D438F9" w:rsidP="00094509">
      <w:pPr>
        <w:shd w:val="clear" w:color="auto" w:fill="FFFFFF"/>
        <w:spacing w:after="0" w:line="317" w:lineRule="exact"/>
        <w:ind w:right="10"/>
        <w:jc w:val="both"/>
        <w:rPr>
          <w:rFonts w:ascii="Times New Roman" w:hAnsi="Times New Roman" w:cs="Times New Roman"/>
          <w:sz w:val="28"/>
          <w:szCs w:val="28"/>
        </w:rPr>
      </w:pPr>
      <w:r w:rsidRPr="002603DE">
        <w:rPr>
          <w:rFonts w:ascii="Times New Roman" w:hAnsi="Times New Roman" w:cs="Times New Roman"/>
          <w:sz w:val="28"/>
          <w:szCs w:val="28"/>
        </w:rPr>
        <w:t xml:space="preserve">делопроизводству и архивной работе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2603DE">
        <w:rPr>
          <w:rFonts w:ascii="Times New Roman" w:hAnsi="Times New Roman" w:cs="Times New Roman"/>
          <w:sz w:val="28"/>
          <w:szCs w:val="28"/>
        </w:rPr>
        <w:t>Е.А. Стаценко</w:t>
      </w:r>
    </w:p>
    <w:p w:rsidR="00D438F9" w:rsidRDefault="00D438F9" w:rsidP="000945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438F9" w:rsidRDefault="00D438F9" w:rsidP="00A80B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438F9" w:rsidRDefault="00D438F9" w:rsidP="004112F8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 w:cs="Times New Roman"/>
          <w:sz w:val="28"/>
          <w:szCs w:val="28"/>
        </w:rPr>
      </w:pPr>
    </w:p>
    <w:p w:rsidR="00D438F9" w:rsidRDefault="00D438F9" w:rsidP="004112F8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 w:cs="Times New Roman"/>
          <w:sz w:val="28"/>
          <w:szCs w:val="28"/>
        </w:rPr>
      </w:pPr>
    </w:p>
    <w:p w:rsidR="00D438F9" w:rsidRDefault="00D438F9" w:rsidP="008822BB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 w:cs="Times New Roman"/>
          <w:sz w:val="28"/>
          <w:szCs w:val="28"/>
        </w:rPr>
      </w:pPr>
    </w:p>
    <w:p w:rsidR="00D438F9" w:rsidRDefault="00D438F9" w:rsidP="008822BB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 w:cs="Times New Roman"/>
          <w:sz w:val="28"/>
          <w:szCs w:val="28"/>
        </w:rPr>
      </w:pPr>
    </w:p>
    <w:p w:rsidR="00D438F9" w:rsidRPr="008F5F26" w:rsidRDefault="00D438F9" w:rsidP="0009450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8"/>
          <w:szCs w:val="28"/>
        </w:rPr>
      </w:pPr>
      <w:r w:rsidRPr="008F5F26"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>
        <w:rPr>
          <w:rFonts w:ascii="Times New Roman" w:hAnsi="Times New Roman" w:cs="Times New Roman"/>
          <w:sz w:val="28"/>
          <w:szCs w:val="28"/>
        </w:rPr>
        <w:t>5</w:t>
      </w:r>
    </w:p>
    <w:p w:rsidR="00D438F9" w:rsidRPr="008F5F26" w:rsidRDefault="00D438F9" w:rsidP="0009450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8"/>
          <w:szCs w:val="28"/>
        </w:rPr>
      </w:pPr>
      <w:r w:rsidRPr="008F5F26">
        <w:rPr>
          <w:rFonts w:ascii="Times New Roman" w:hAnsi="Times New Roman" w:cs="Times New Roman"/>
          <w:sz w:val="28"/>
          <w:szCs w:val="28"/>
        </w:rPr>
        <w:t xml:space="preserve">к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8F5F26">
        <w:rPr>
          <w:rFonts w:ascii="Times New Roman" w:hAnsi="Times New Roman" w:cs="Times New Roman"/>
          <w:sz w:val="28"/>
          <w:szCs w:val="28"/>
        </w:rPr>
        <w:t xml:space="preserve"> программе</w:t>
      </w:r>
    </w:p>
    <w:p w:rsidR="00D438F9" w:rsidRDefault="00D438F9" w:rsidP="0009450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Краснокутского сельского поселения</w:t>
      </w:r>
    </w:p>
    <w:p w:rsidR="00D438F9" w:rsidRDefault="00D438F9" w:rsidP="0009450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Октябрьского района </w:t>
      </w:r>
      <w:r w:rsidRPr="008F5F26">
        <w:rPr>
          <w:rFonts w:ascii="Times New Roman" w:hAnsi="Times New Roman" w:cs="Times New Roman"/>
          <w:sz w:val="28"/>
          <w:szCs w:val="28"/>
        </w:rPr>
        <w:t xml:space="preserve">«Охрана окружающей </w:t>
      </w:r>
    </w:p>
    <w:p w:rsidR="00D438F9" w:rsidRDefault="00D438F9" w:rsidP="008822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F5F26">
        <w:rPr>
          <w:rFonts w:ascii="Times New Roman" w:hAnsi="Times New Roman" w:cs="Times New Roman"/>
          <w:sz w:val="28"/>
          <w:szCs w:val="28"/>
        </w:rPr>
        <w:t>среды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5F26">
        <w:rPr>
          <w:rFonts w:ascii="Times New Roman" w:hAnsi="Times New Roman" w:cs="Times New Roman"/>
          <w:sz w:val="28"/>
          <w:szCs w:val="28"/>
        </w:rPr>
        <w:t>рациональное природопользование»</w:t>
      </w:r>
    </w:p>
    <w:p w:rsidR="00D438F9" w:rsidRDefault="00D438F9" w:rsidP="00A80B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438F9" w:rsidRPr="00202059" w:rsidRDefault="00D438F9" w:rsidP="00A80B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Расходы</w:t>
      </w:r>
    </w:p>
    <w:p w:rsidR="00D438F9" w:rsidRPr="00202059" w:rsidRDefault="00D438F9" w:rsidP="0009450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федерального бюджета,</w:t>
      </w:r>
      <w:r w:rsidRPr="0009450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областного бюджета, местного бюджета и внебюджетных средств на реализацию муниципальной программы</w:t>
      </w:r>
      <w:r w:rsidRPr="0020205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Краснокутского сельского поселения Октябрьского района «Охрана окружающей среды и рациональное природопользование»</w:t>
      </w:r>
    </w:p>
    <w:p w:rsidR="00D438F9" w:rsidRPr="006D1BDB" w:rsidRDefault="00D438F9" w:rsidP="00A80B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4925" w:type="dxa"/>
        <w:tblCellSpacing w:w="5" w:type="nil"/>
        <w:tblInd w:w="-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1920"/>
        <w:gridCol w:w="3118"/>
        <w:gridCol w:w="1701"/>
        <w:gridCol w:w="1146"/>
        <w:gridCol w:w="1210"/>
        <w:gridCol w:w="1100"/>
        <w:gridCol w:w="1100"/>
        <w:gridCol w:w="1320"/>
        <w:gridCol w:w="1100"/>
        <w:gridCol w:w="1210"/>
      </w:tblGrid>
      <w:tr w:rsidR="00D438F9" w:rsidRPr="006F52E6">
        <w:trPr>
          <w:tblCellSpacing w:w="5" w:type="nil"/>
        </w:trPr>
        <w:tc>
          <w:tcPr>
            <w:tcW w:w="1920" w:type="dxa"/>
            <w:vMerge w:val="restart"/>
          </w:tcPr>
          <w:p w:rsidR="00D438F9" w:rsidRPr="00643598" w:rsidRDefault="00D438F9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 xml:space="preserve">     Статус      </w:t>
            </w:r>
          </w:p>
        </w:tc>
        <w:tc>
          <w:tcPr>
            <w:tcW w:w="3118" w:type="dxa"/>
            <w:vMerge w:val="restart"/>
          </w:tcPr>
          <w:p w:rsidR="00D438F9" w:rsidRPr="00643598" w:rsidRDefault="00D438F9" w:rsidP="005E029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     </w:t>
            </w:r>
            <w:r w:rsidRPr="0064359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64359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программы, подпрограммы </w:t>
            </w:r>
            <w:r w:rsidRPr="0064359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64359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программы</w:t>
            </w:r>
          </w:p>
        </w:tc>
        <w:tc>
          <w:tcPr>
            <w:tcW w:w="1701" w:type="dxa"/>
            <w:vMerge w:val="restart"/>
          </w:tcPr>
          <w:p w:rsidR="00D438F9" w:rsidRPr="00643598" w:rsidRDefault="00D438F9" w:rsidP="005E029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8186" w:type="dxa"/>
            <w:gridSpan w:val="7"/>
          </w:tcPr>
          <w:p w:rsidR="00D438F9" w:rsidRPr="00643598" w:rsidRDefault="00D438F9" w:rsidP="005E029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>Оценка расходов (тыс. руб.), годы</w:t>
            </w:r>
          </w:p>
        </w:tc>
      </w:tr>
      <w:tr w:rsidR="00D438F9" w:rsidRPr="006F52E6">
        <w:trPr>
          <w:tblCellSpacing w:w="5" w:type="nil"/>
        </w:trPr>
        <w:tc>
          <w:tcPr>
            <w:tcW w:w="1920" w:type="dxa"/>
            <w:vMerge/>
          </w:tcPr>
          <w:p w:rsidR="00D438F9" w:rsidRPr="00643598" w:rsidRDefault="00D438F9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D438F9" w:rsidRPr="00643598" w:rsidRDefault="00D438F9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D438F9" w:rsidRPr="00643598" w:rsidRDefault="00D438F9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6" w:type="dxa"/>
          </w:tcPr>
          <w:p w:rsidR="00D438F9" w:rsidRPr="00643598" w:rsidRDefault="00D438F9" w:rsidP="005E029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210" w:type="dxa"/>
          </w:tcPr>
          <w:p w:rsidR="00D438F9" w:rsidRPr="00643598" w:rsidRDefault="00D438F9" w:rsidP="005E029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100" w:type="dxa"/>
          </w:tcPr>
          <w:p w:rsidR="00D438F9" w:rsidRPr="00643598" w:rsidRDefault="00D438F9" w:rsidP="005E029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100" w:type="dxa"/>
          </w:tcPr>
          <w:p w:rsidR="00D438F9" w:rsidRPr="00643598" w:rsidRDefault="00D438F9" w:rsidP="005E029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320" w:type="dxa"/>
          </w:tcPr>
          <w:p w:rsidR="00D438F9" w:rsidRPr="00643598" w:rsidRDefault="00D438F9" w:rsidP="005E029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00" w:type="dxa"/>
          </w:tcPr>
          <w:p w:rsidR="00D438F9" w:rsidRPr="00643598" w:rsidRDefault="00D438F9" w:rsidP="005E029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210" w:type="dxa"/>
          </w:tcPr>
          <w:p w:rsidR="00D438F9" w:rsidRPr="00643598" w:rsidRDefault="00D438F9" w:rsidP="005E029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</w:tr>
    </w:tbl>
    <w:p w:rsidR="00D438F9" w:rsidRPr="00643598" w:rsidRDefault="00D438F9" w:rsidP="00A80B3D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14925" w:type="dxa"/>
        <w:tblCellSpacing w:w="5" w:type="nil"/>
        <w:tblInd w:w="-73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920"/>
        <w:gridCol w:w="3118"/>
        <w:gridCol w:w="1701"/>
        <w:gridCol w:w="1146"/>
        <w:gridCol w:w="1210"/>
        <w:gridCol w:w="1100"/>
        <w:gridCol w:w="1100"/>
        <w:gridCol w:w="1276"/>
        <w:gridCol w:w="1144"/>
        <w:gridCol w:w="1210"/>
      </w:tblGrid>
      <w:tr w:rsidR="00D438F9" w:rsidRPr="006F52E6">
        <w:trPr>
          <w:tblHeader/>
          <w:tblCellSpacing w:w="5" w:type="nil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643598" w:rsidRDefault="00D438F9" w:rsidP="005E029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643598" w:rsidRDefault="00D438F9" w:rsidP="005E029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643598" w:rsidRDefault="00D438F9" w:rsidP="005E029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643598" w:rsidRDefault="00D438F9" w:rsidP="005E029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643598" w:rsidRDefault="00D438F9" w:rsidP="005E029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643598" w:rsidRDefault="00D438F9" w:rsidP="005E029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643598" w:rsidRDefault="00D438F9" w:rsidP="005E029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643598" w:rsidRDefault="00D438F9" w:rsidP="005E029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643598" w:rsidRDefault="00D438F9" w:rsidP="005E029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643598" w:rsidRDefault="00D438F9" w:rsidP="008205ED">
            <w:pPr>
              <w:pStyle w:val="ConsPlusCell"/>
              <w:ind w:left="-207" w:firstLine="2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438F9" w:rsidRPr="008822BB">
        <w:trPr>
          <w:tblCellSpacing w:w="5" w:type="nil"/>
        </w:trPr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 </w:t>
            </w:r>
            <w:r w:rsidRPr="008822BB">
              <w:rPr>
                <w:rFonts w:ascii="Times New Roman" w:hAnsi="Times New Roman" w:cs="Times New Roman"/>
                <w:sz w:val="20"/>
                <w:szCs w:val="20"/>
              </w:rPr>
              <w:br/>
              <w:t>программа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Охрана окружающей среды и рациональное природопользование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 xml:space="preserve">всего                </w:t>
            </w:r>
          </w:p>
        </w:tc>
        <w:tc>
          <w:tcPr>
            <w:tcW w:w="11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:sz w:val="20"/>
                <w:szCs w:val="20"/>
              </w:rPr>
              <w:t>56 851,6</w:t>
            </w:r>
          </w:p>
        </w:tc>
        <w:tc>
          <w:tcPr>
            <w:tcW w:w="12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35 495,1</w:t>
            </w: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21 776,3</w:t>
            </w: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pacing w:val="-14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b/>
                <w:bCs/>
                <w:spacing w:val="-14"/>
                <w:sz w:val="20"/>
                <w:szCs w:val="20"/>
              </w:rPr>
              <w:t>-</w:t>
            </w:r>
          </w:p>
        </w:tc>
        <w:tc>
          <w:tcPr>
            <w:tcW w:w="11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pacing w:val="-14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b/>
                <w:bCs/>
                <w:spacing w:val="-14"/>
                <w:sz w:val="20"/>
                <w:szCs w:val="20"/>
              </w:rPr>
              <w:t>-</w:t>
            </w:r>
          </w:p>
        </w:tc>
        <w:tc>
          <w:tcPr>
            <w:tcW w:w="12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</w:tr>
      <w:tr w:rsidR="00D438F9" w:rsidRPr="008822BB">
        <w:trPr>
          <w:tblCellSpacing w:w="5" w:type="nil"/>
        </w:trPr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1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3 275,5</w:t>
            </w:r>
          </w:p>
        </w:tc>
        <w:tc>
          <w:tcPr>
            <w:tcW w:w="12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3 275,5</w:t>
            </w: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D438F9" w:rsidRPr="008822BB">
        <w:trPr>
          <w:tblCellSpacing w:w="5" w:type="nil"/>
        </w:trPr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1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D438F9" w:rsidRPr="008822BB">
        <w:trPr>
          <w:tblCellSpacing w:w="5" w:type="nil"/>
        </w:trPr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районный бюджет</w:t>
            </w:r>
          </w:p>
        </w:tc>
        <w:tc>
          <w:tcPr>
            <w:tcW w:w="11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42 357,7</w:t>
            </w:r>
          </w:p>
        </w:tc>
        <w:tc>
          <w:tcPr>
            <w:tcW w:w="12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23 579,1</w:t>
            </w: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18 778,6</w:t>
            </w: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D438F9" w:rsidRPr="008822BB">
        <w:trPr>
          <w:tblCellSpacing w:w="5" w:type="nil"/>
        </w:trPr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бюджет поселения</w:t>
            </w:r>
          </w:p>
        </w:tc>
        <w:tc>
          <w:tcPr>
            <w:tcW w:w="11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11 218,4</w:t>
            </w:r>
          </w:p>
        </w:tc>
        <w:tc>
          <w:tcPr>
            <w:tcW w:w="12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8 640,5</w:t>
            </w: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2 997,7</w:t>
            </w: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D438F9" w:rsidRPr="008822BB">
        <w:trPr>
          <w:trHeight w:val="585"/>
          <w:tblCellSpacing w:w="5" w:type="nil"/>
        </w:trPr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1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D438F9" w:rsidRPr="008822BB">
        <w:trPr>
          <w:tblCellSpacing w:w="5" w:type="nil"/>
        </w:trPr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Охрана окружающей среды в Краснокутском сельском поселении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A12684" w:rsidRDefault="00D438F9" w:rsidP="005E029B">
            <w:pPr>
              <w:pStyle w:val="ConsPlusCell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268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всего                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A12684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268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A12684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268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A12684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268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A12684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268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A12684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268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A12684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268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A12684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268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</w:tr>
      <w:tr w:rsidR="00D438F9" w:rsidRPr="008822BB">
        <w:trPr>
          <w:tblCellSpacing w:w="5" w:type="nil"/>
        </w:trPr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D438F9" w:rsidRPr="008822BB">
        <w:trPr>
          <w:trHeight w:val="70"/>
          <w:tblCellSpacing w:w="5" w:type="nil"/>
        </w:trPr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D438F9" w:rsidRPr="008822BB">
        <w:trPr>
          <w:trHeight w:val="416"/>
          <w:tblCellSpacing w:w="5" w:type="nil"/>
        </w:trPr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районный бюджет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D438F9" w:rsidRPr="008822BB">
        <w:trPr>
          <w:tblCellSpacing w:w="5" w:type="nil"/>
        </w:trPr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бюджет поселения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38F9" w:rsidRPr="008822BB">
        <w:trPr>
          <w:tblCellSpacing w:w="5" w:type="nil"/>
        </w:trPr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38F9" w:rsidRPr="008822BB">
        <w:trPr>
          <w:tblCellSpacing w:w="5" w:type="nil"/>
        </w:trPr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D438F9" w:rsidRPr="008822BB" w:rsidRDefault="00D438F9" w:rsidP="005E029B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 xml:space="preserve">Развитие водохозяйственного комплекса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A12684" w:rsidRDefault="00D438F9" w:rsidP="005E029B">
            <w:pPr>
              <w:pStyle w:val="ConsPlusCell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268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всего                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:sz w:val="20"/>
                <w:szCs w:val="20"/>
              </w:rPr>
              <w:t>56 851,6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35 495,1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21 776,3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A12684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A12684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268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A12684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268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A12684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268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</w:tr>
      <w:tr w:rsidR="00D438F9" w:rsidRPr="008822BB">
        <w:trPr>
          <w:tblCellSpacing w:w="5" w:type="nil"/>
        </w:trPr>
        <w:tc>
          <w:tcPr>
            <w:tcW w:w="19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rPr>
                <w:sz w:val="20"/>
                <w:szCs w:val="20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3 275,5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3 275,5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D438F9" w:rsidRPr="008822BB">
        <w:trPr>
          <w:tblCellSpacing w:w="5" w:type="nil"/>
        </w:trPr>
        <w:tc>
          <w:tcPr>
            <w:tcW w:w="19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rPr>
                <w:sz w:val="20"/>
                <w:szCs w:val="20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D438F9" w:rsidRPr="008822BB">
        <w:trPr>
          <w:tblCellSpacing w:w="5" w:type="nil"/>
        </w:trPr>
        <w:tc>
          <w:tcPr>
            <w:tcW w:w="19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rPr>
                <w:sz w:val="20"/>
                <w:szCs w:val="20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районный бюджет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42 357,7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23 579,1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18 778,6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D438F9" w:rsidRPr="008822BB">
        <w:trPr>
          <w:tblCellSpacing w:w="5" w:type="nil"/>
        </w:trPr>
        <w:tc>
          <w:tcPr>
            <w:tcW w:w="19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rPr>
                <w:sz w:val="20"/>
                <w:szCs w:val="20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бюджет поселения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11 218,4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8 640,5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2 997,7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D438F9" w:rsidRPr="008822BB">
        <w:trPr>
          <w:tblCellSpacing w:w="5" w:type="nil"/>
        </w:trPr>
        <w:tc>
          <w:tcPr>
            <w:tcW w:w="19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rPr>
                <w:sz w:val="20"/>
                <w:szCs w:val="20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D438F9" w:rsidRPr="008822BB">
        <w:trPr>
          <w:tblCellSpacing w:w="5" w:type="nil"/>
        </w:trPr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3D1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Повышение эффективности деятельности по обращению с отходами на территории Кра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снокутского сельского поселения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A12684" w:rsidRDefault="00D438F9" w:rsidP="005E029B">
            <w:pPr>
              <w:pStyle w:val="ConsPlusCell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268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всего                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A12684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268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A12684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268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A12684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268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A12684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268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A12684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268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A12684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268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A12684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268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</w:tr>
      <w:tr w:rsidR="00D438F9" w:rsidRPr="008822BB">
        <w:trPr>
          <w:tblCellSpacing w:w="5" w:type="nil"/>
        </w:trPr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D438F9" w:rsidRPr="008822BB">
        <w:trPr>
          <w:tblCellSpacing w:w="5" w:type="nil"/>
        </w:trPr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D438F9" w:rsidRPr="008822BB">
        <w:trPr>
          <w:tblCellSpacing w:w="5" w:type="nil"/>
        </w:trPr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районный бюджет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38F9" w:rsidRPr="008822BB">
        <w:trPr>
          <w:tblCellSpacing w:w="5" w:type="nil"/>
        </w:trPr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бюджет поселения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D438F9" w:rsidRPr="008822BB">
        <w:trPr>
          <w:tblCellSpacing w:w="5" w:type="nil"/>
        </w:trPr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8F9" w:rsidRPr="008822BB" w:rsidRDefault="00D438F9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D438F9" w:rsidRPr="00975056" w:rsidRDefault="00D438F9" w:rsidP="00A80B3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438F9" w:rsidRDefault="00D438F9" w:rsidP="00094509">
      <w:pPr>
        <w:shd w:val="clear" w:color="auto" w:fill="FFFFFF"/>
        <w:spacing w:after="0" w:line="317" w:lineRule="exact"/>
        <w:ind w:right="1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438F9" w:rsidRPr="00A12684" w:rsidRDefault="00D438F9" w:rsidP="00094509">
      <w:pPr>
        <w:shd w:val="clear" w:color="auto" w:fill="FFFFFF"/>
        <w:spacing w:after="0" w:line="317" w:lineRule="exact"/>
        <w:ind w:right="10"/>
        <w:jc w:val="both"/>
        <w:rPr>
          <w:rFonts w:ascii="Times New Roman" w:hAnsi="Times New Roman" w:cs="Times New Roman"/>
          <w:sz w:val="28"/>
          <w:szCs w:val="28"/>
        </w:rPr>
      </w:pPr>
      <w:r w:rsidRPr="00A12684">
        <w:rPr>
          <w:rFonts w:ascii="Times New Roman" w:hAnsi="Times New Roman" w:cs="Times New Roman"/>
          <w:sz w:val="28"/>
          <w:szCs w:val="28"/>
        </w:rPr>
        <w:t xml:space="preserve">Ведущий специалист по </w:t>
      </w:r>
    </w:p>
    <w:p w:rsidR="00D438F9" w:rsidRPr="00A12684" w:rsidRDefault="00D438F9" w:rsidP="00094509">
      <w:pPr>
        <w:shd w:val="clear" w:color="auto" w:fill="FFFFFF"/>
        <w:spacing w:after="0" w:line="317" w:lineRule="exact"/>
        <w:ind w:right="10"/>
        <w:jc w:val="both"/>
        <w:rPr>
          <w:rFonts w:ascii="Times New Roman" w:hAnsi="Times New Roman" w:cs="Times New Roman"/>
          <w:sz w:val="28"/>
          <w:szCs w:val="28"/>
        </w:rPr>
      </w:pPr>
      <w:r w:rsidRPr="00A12684">
        <w:rPr>
          <w:rFonts w:ascii="Times New Roman" w:hAnsi="Times New Roman" w:cs="Times New Roman"/>
          <w:sz w:val="28"/>
          <w:szCs w:val="28"/>
        </w:rPr>
        <w:t xml:space="preserve">делопроизводству и архивной работе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A12684">
        <w:rPr>
          <w:rFonts w:ascii="Times New Roman" w:hAnsi="Times New Roman" w:cs="Times New Roman"/>
          <w:sz w:val="28"/>
          <w:szCs w:val="28"/>
        </w:rPr>
        <w:t>Е.А. Стаценко</w:t>
      </w:r>
    </w:p>
    <w:p w:rsidR="00D438F9" w:rsidRPr="00A12684" w:rsidRDefault="00D438F9" w:rsidP="00A80B3D">
      <w:pPr>
        <w:tabs>
          <w:tab w:val="left" w:pos="1289"/>
        </w:tabs>
        <w:rPr>
          <w:rFonts w:ascii="Times New Roman" w:hAnsi="Times New Roman" w:cs="Times New Roman"/>
          <w:sz w:val="24"/>
          <w:szCs w:val="24"/>
        </w:rPr>
        <w:sectPr w:rsidR="00D438F9" w:rsidRPr="00A12684" w:rsidSect="00A57E69">
          <w:headerReference w:type="default" r:id="rId8"/>
          <w:footerReference w:type="default" r:id="rId9"/>
          <w:pgSz w:w="16840" w:h="11907" w:orient="landscape" w:code="9"/>
          <w:pgMar w:top="1134" w:right="851" w:bottom="1134" w:left="1418" w:header="720" w:footer="720" w:gutter="0"/>
          <w:cols w:space="720"/>
          <w:docGrid w:linePitch="299"/>
        </w:sectPr>
      </w:pPr>
    </w:p>
    <w:p w:rsidR="00D438F9" w:rsidRDefault="00D438F9" w:rsidP="00A80B3D">
      <w:pPr>
        <w:tabs>
          <w:tab w:val="left" w:pos="8789"/>
        </w:tabs>
        <w:autoSpaceDE w:val="0"/>
        <w:autoSpaceDN w:val="0"/>
        <w:adjustRightInd w:val="0"/>
        <w:spacing w:after="0" w:line="240" w:lineRule="auto"/>
        <w:outlineLvl w:val="2"/>
        <w:sectPr w:rsidR="00D438F9" w:rsidSect="00A25763">
          <w:pgSz w:w="11907" w:h="16840" w:code="9"/>
          <w:pgMar w:top="709" w:right="851" w:bottom="1134" w:left="1304" w:header="720" w:footer="720" w:gutter="0"/>
          <w:cols w:space="720"/>
        </w:sectPr>
      </w:pPr>
    </w:p>
    <w:p w:rsidR="00D438F9" w:rsidRPr="00975056" w:rsidRDefault="00D438F9" w:rsidP="009B4589">
      <w:pPr>
        <w:tabs>
          <w:tab w:val="left" w:pos="8789"/>
        </w:tabs>
        <w:autoSpaceDE w:val="0"/>
        <w:autoSpaceDN w:val="0"/>
        <w:adjustRightInd w:val="0"/>
        <w:spacing w:after="0" w:line="240" w:lineRule="auto"/>
        <w:outlineLvl w:val="2"/>
      </w:pPr>
    </w:p>
    <w:sectPr w:rsidR="00D438F9" w:rsidRPr="00975056" w:rsidSect="00BB32B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438F9" w:rsidRDefault="00D438F9" w:rsidP="0009665C">
      <w:pPr>
        <w:spacing w:after="0" w:line="240" w:lineRule="auto"/>
      </w:pPr>
      <w:r>
        <w:separator/>
      </w:r>
    </w:p>
  </w:endnote>
  <w:endnote w:type="continuationSeparator" w:id="1">
    <w:p w:rsidR="00D438F9" w:rsidRDefault="00D438F9" w:rsidP="000966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8F9" w:rsidRDefault="00D438F9" w:rsidP="00B77F56">
    <w:pPr>
      <w:tabs>
        <w:tab w:val="left" w:pos="4920"/>
      </w:tabs>
      <w:spacing w:after="0" w:line="240" w:lineRule="auto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ab/>
    </w:r>
    <w:r>
      <w:rPr>
        <w:rFonts w:ascii="Times New Roman" w:hAnsi="Times New Roman" w:cs="Times New Roman"/>
      </w:rPr>
      <w:tab/>
    </w:r>
    <w:r>
      <w:rPr>
        <w:rFonts w:ascii="Times New Roman" w:hAnsi="Times New Roman" w:cs="Times New Roman"/>
      </w:rPr>
      <w:tab/>
    </w:r>
    <w:r>
      <w:rPr>
        <w:rFonts w:ascii="Times New Roman" w:hAnsi="Times New Roman" w:cs="Times New Roman"/>
      </w:rPr>
      <w:tab/>
    </w:r>
    <w:r>
      <w:rPr>
        <w:rFonts w:ascii="Times New Roman" w:hAnsi="Times New Roman" w:cs="Times New Roman"/>
      </w:rPr>
      <w:tab/>
    </w:r>
  </w:p>
  <w:p w:rsidR="00D438F9" w:rsidRPr="00ED49CC" w:rsidRDefault="00D438F9" w:rsidP="00B77F56">
    <w:pPr>
      <w:tabs>
        <w:tab w:val="left" w:pos="4920"/>
      </w:tabs>
      <w:spacing w:after="0" w:line="240" w:lineRule="auto"/>
      <w:jc w:val="right"/>
      <w:rPr>
        <w:rFonts w:ascii="Times New Roman" w:hAnsi="Times New Roman" w:cs="Times New Roman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10</w:t>
    </w:r>
    <w:r>
      <w:rPr>
        <w:rStyle w:val="PageNumber"/>
      </w:rPr>
      <w:fldChar w:fldCharType="end"/>
    </w:r>
    <w:r>
      <w:rPr>
        <w:rFonts w:ascii="Times New Roman" w:hAnsi="Times New Roman" w:cs="Times New Roman"/>
      </w:rPr>
      <w:t xml:space="preserve">                                                                                                                                                                                                             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438F9" w:rsidRDefault="00D438F9" w:rsidP="0009665C">
      <w:pPr>
        <w:spacing w:after="0" w:line="240" w:lineRule="auto"/>
      </w:pPr>
      <w:r>
        <w:separator/>
      </w:r>
    </w:p>
  </w:footnote>
  <w:footnote w:type="continuationSeparator" w:id="1">
    <w:p w:rsidR="00D438F9" w:rsidRDefault="00D438F9" w:rsidP="000966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8F9" w:rsidRPr="003E184F" w:rsidRDefault="00D438F9" w:rsidP="00B77F56">
    <w:pPr>
      <w:pStyle w:val="Header"/>
      <w:ind w:right="360"/>
      <w:jc w:val="center"/>
      <w:rPr>
        <w:rFonts w:ascii="Times New Roman" w:hAnsi="Times New Roman" w:cs="Times New Roman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D968D2"/>
    <w:multiLevelType w:val="multilevel"/>
    <w:tmpl w:val="5A4ED594"/>
    <w:lvl w:ilvl="0">
      <w:start w:val="1"/>
      <w:numFmt w:val="decimal"/>
      <w:pStyle w:val="Heading1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.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.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.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.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>
    <w:nsid w:val="76FA1799"/>
    <w:multiLevelType w:val="multilevel"/>
    <w:tmpl w:val="F8EE7EB8"/>
    <w:lvl w:ilvl="0">
      <w:start w:val="1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C3C08"/>
    <w:rsid w:val="0000665F"/>
    <w:rsid w:val="0003611A"/>
    <w:rsid w:val="00040A3A"/>
    <w:rsid w:val="00046C9D"/>
    <w:rsid w:val="00051ADF"/>
    <w:rsid w:val="00053AA2"/>
    <w:rsid w:val="0006450C"/>
    <w:rsid w:val="00094509"/>
    <w:rsid w:val="0009665C"/>
    <w:rsid w:val="000C5939"/>
    <w:rsid w:val="000D01B0"/>
    <w:rsid w:val="000D6BFF"/>
    <w:rsid w:val="000E2E4A"/>
    <w:rsid w:val="000F277D"/>
    <w:rsid w:val="000F6FDC"/>
    <w:rsid w:val="00132418"/>
    <w:rsid w:val="0017511F"/>
    <w:rsid w:val="001805FA"/>
    <w:rsid w:val="00196353"/>
    <w:rsid w:val="001A76FF"/>
    <w:rsid w:val="001A7890"/>
    <w:rsid w:val="001D296C"/>
    <w:rsid w:val="001D4511"/>
    <w:rsid w:val="001E63FA"/>
    <w:rsid w:val="00202059"/>
    <w:rsid w:val="002030EC"/>
    <w:rsid w:val="002127CC"/>
    <w:rsid w:val="002276BB"/>
    <w:rsid w:val="00253756"/>
    <w:rsid w:val="00256671"/>
    <w:rsid w:val="002603DE"/>
    <w:rsid w:val="002D1B98"/>
    <w:rsid w:val="002E58E5"/>
    <w:rsid w:val="0030217E"/>
    <w:rsid w:val="00313736"/>
    <w:rsid w:val="00364938"/>
    <w:rsid w:val="00370D8B"/>
    <w:rsid w:val="003716FC"/>
    <w:rsid w:val="00376548"/>
    <w:rsid w:val="003A45B5"/>
    <w:rsid w:val="003B3A82"/>
    <w:rsid w:val="003B4072"/>
    <w:rsid w:val="003C4403"/>
    <w:rsid w:val="003D15E5"/>
    <w:rsid w:val="003D56D4"/>
    <w:rsid w:val="003E184F"/>
    <w:rsid w:val="003F24F4"/>
    <w:rsid w:val="003F6A5E"/>
    <w:rsid w:val="00403710"/>
    <w:rsid w:val="004112F8"/>
    <w:rsid w:val="004460A3"/>
    <w:rsid w:val="00450B9C"/>
    <w:rsid w:val="0045181D"/>
    <w:rsid w:val="004539C5"/>
    <w:rsid w:val="004859EB"/>
    <w:rsid w:val="00487B1A"/>
    <w:rsid w:val="00487CAE"/>
    <w:rsid w:val="00497793"/>
    <w:rsid w:val="004A1030"/>
    <w:rsid w:val="004A276F"/>
    <w:rsid w:val="004D0271"/>
    <w:rsid w:val="004E4010"/>
    <w:rsid w:val="004F7D6E"/>
    <w:rsid w:val="00504286"/>
    <w:rsid w:val="005245E7"/>
    <w:rsid w:val="005374E9"/>
    <w:rsid w:val="005466B2"/>
    <w:rsid w:val="005702B5"/>
    <w:rsid w:val="00570A9C"/>
    <w:rsid w:val="00570ADE"/>
    <w:rsid w:val="005800CD"/>
    <w:rsid w:val="00584341"/>
    <w:rsid w:val="00584D7F"/>
    <w:rsid w:val="005A4E77"/>
    <w:rsid w:val="005B3D17"/>
    <w:rsid w:val="005E029B"/>
    <w:rsid w:val="00605F94"/>
    <w:rsid w:val="006223E8"/>
    <w:rsid w:val="00643598"/>
    <w:rsid w:val="00643DE6"/>
    <w:rsid w:val="00650777"/>
    <w:rsid w:val="0065557D"/>
    <w:rsid w:val="00684B9F"/>
    <w:rsid w:val="00690DB8"/>
    <w:rsid w:val="006A304B"/>
    <w:rsid w:val="006B6244"/>
    <w:rsid w:val="006C003E"/>
    <w:rsid w:val="006D1BDB"/>
    <w:rsid w:val="006E1507"/>
    <w:rsid w:val="006F2E8F"/>
    <w:rsid w:val="006F52E6"/>
    <w:rsid w:val="007111CA"/>
    <w:rsid w:val="0072093E"/>
    <w:rsid w:val="00720B57"/>
    <w:rsid w:val="00735B73"/>
    <w:rsid w:val="00760520"/>
    <w:rsid w:val="00772639"/>
    <w:rsid w:val="00775DB0"/>
    <w:rsid w:val="007A5425"/>
    <w:rsid w:val="007E4327"/>
    <w:rsid w:val="007F12C7"/>
    <w:rsid w:val="007F7352"/>
    <w:rsid w:val="007F76C6"/>
    <w:rsid w:val="008205ED"/>
    <w:rsid w:val="0082778E"/>
    <w:rsid w:val="008410DE"/>
    <w:rsid w:val="0084698A"/>
    <w:rsid w:val="008479C1"/>
    <w:rsid w:val="00853DF4"/>
    <w:rsid w:val="008552E4"/>
    <w:rsid w:val="0086466F"/>
    <w:rsid w:val="008822BB"/>
    <w:rsid w:val="008F5F26"/>
    <w:rsid w:val="00920E7B"/>
    <w:rsid w:val="009271F9"/>
    <w:rsid w:val="00940BEF"/>
    <w:rsid w:val="009455A3"/>
    <w:rsid w:val="009461A2"/>
    <w:rsid w:val="00947B18"/>
    <w:rsid w:val="00975056"/>
    <w:rsid w:val="009A2889"/>
    <w:rsid w:val="009A69A5"/>
    <w:rsid w:val="009B06AF"/>
    <w:rsid w:val="009B4589"/>
    <w:rsid w:val="009C3C08"/>
    <w:rsid w:val="009D440B"/>
    <w:rsid w:val="009E2B07"/>
    <w:rsid w:val="009F0855"/>
    <w:rsid w:val="00A12684"/>
    <w:rsid w:val="00A25763"/>
    <w:rsid w:val="00A37FE0"/>
    <w:rsid w:val="00A5193B"/>
    <w:rsid w:val="00A57E69"/>
    <w:rsid w:val="00A6609C"/>
    <w:rsid w:val="00A71BF1"/>
    <w:rsid w:val="00A80B3D"/>
    <w:rsid w:val="00A93BDA"/>
    <w:rsid w:val="00AA6FB0"/>
    <w:rsid w:val="00AB3804"/>
    <w:rsid w:val="00AC736E"/>
    <w:rsid w:val="00AD1822"/>
    <w:rsid w:val="00AD308B"/>
    <w:rsid w:val="00AD360B"/>
    <w:rsid w:val="00AE02C6"/>
    <w:rsid w:val="00AF1E61"/>
    <w:rsid w:val="00B025AE"/>
    <w:rsid w:val="00B340DC"/>
    <w:rsid w:val="00B34312"/>
    <w:rsid w:val="00B400FF"/>
    <w:rsid w:val="00B430E6"/>
    <w:rsid w:val="00B46F9B"/>
    <w:rsid w:val="00B512E4"/>
    <w:rsid w:val="00B514B9"/>
    <w:rsid w:val="00B77F56"/>
    <w:rsid w:val="00B80C5D"/>
    <w:rsid w:val="00B9320E"/>
    <w:rsid w:val="00B938A6"/>
    <w:rsid w:val="00B97D39"/>
    <w:rsid w:val="00BA4F24"/>
    <w:rsid w:val="00BA7709"/>
    <w:rsid w:val="00BB32BA"/>
    <w:rsid w:val="00BC4620"/>
    <w:rsid w:val="00C25A58"/>
    <w:rsid w:val="00C25D75"/>
    <w:rsid w:val="00C30863"/>
    <w:rsid w:val="00C31AC9"/>
    <w:rsid w:val="00C51C25"/>
    <w:rsid w:val="00C671F4"/>
    <w:rsid w:val="00C83281"/>
    <w:rsid w:val="00C85610"/>
    <w:rsid w:val="00CA2597"/>
    <w:rsid w:val="00CA6124"/>
    <w:rsid w:val="00CA7885"/>
    <w:rsid w:val="00CC6F63"/>
    <w:rsid w:val="00CE7BBD"/>
    <w:rsid w:val="00CF018B"/>
    <w:rsid w:val="00CF1817"/>
    <w:rsid w:val="00CF5AE8"/>
    <w:rsid w:val="00CF69A9"/>
    <w:rsid w:val="00D021CC"/>
    <w:rsid w:val="00D27680"/>
    <w:rsid w:val="00D438F9"/>
    <w:rsid w:val="00D93483"/>
    <w:rsid w:val="00D956C8"/>
    <w:rsid w:val="00DA5D82"/>
    <w:rsid w:val="00DB6F3E"/>
    <w:rsid w:val="00DE1F2E"/>
    <w:rsid w:val="00DE357A"/>
    <w:rsid w:val="00DE3CAA"/>
    <w:rsid w:val="00E1777E"/>
    <w:rsid w:val="00E518A9"/>
    <w:rsid w:val="00E62537"/>
    <w:rsid w:val="00E7578D"/>
    <w:rsid w:val="00EA2134"/>
    <w:rsid w:val="00EB4999"/>
    <w:rsid w:val="00EC5438"/>
    <w:rsid w:val="00ED49CC"/>
    <w:rsid w:val="00EE2EFA"/>
    <w:rsid w:val="00EE6423"/>
    <w:rsid w:val="00EE7A3F"/>
    <w:rsid w:val="00F133BC"/>
    <w:rsid w:val="00F37170"/>
    <w:rsid w:val="00F56EBF"/>
    <w:rsid w:val="00F60839"/>
    <w:rsid w:val="00F60AEF"/>
    <w:rsid w:val="00F62FE9"/>
    <w:rsid w:val="00F87516"/>
    <w:rsid w:val="00FB63DC"/>
    <w:rsid w:val="00FC16A8"/>
    <w:rsid w:val="00FE3238"/>
    <w:rsid w:val="00FF13C2"/>
    <w:rsid w:val="00FF14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45181D"/>
    <w:pPr>
      <w:spacing w:after="200" w:line="276" w:lineRule="auto"/>
    </w:pPr>
    <w:rPr>
      <w:rFonts w:cs="Calibri"/>
    </w:rPr>
  </w:style>
  <w:style w:type="paragraph" w:styleId="Heading1">
    <w:name w:val="heading 1"/>
    <w:basedOn w:val="Normal"/>
    <w:next w:val="Normal"/>
    <w:link w:val="Heading1Char"/>
    <w:uiPriority w:val="99"/>
    <w:qFormat/>
    <w:rsid w:val="0000665F"/>
    <w:pPr>
      <w:keepNext/>
      <w:widowControl w:val="0"/>
      <w:numPr>
        <w:numId w:val="1"/>
      </w:numPr>
      <w:adjustRightInd w:val="0"/>
      <w:snapToGrid w:val="0"/>
      <w:spacing w:before="480" w:after="480"/>
      <w:ind w:left="357" w:hanging="357"/>
      <w:textAlignment w:val="baseline"/>
      <w:outlineLvl w:val="0"/>
    </w:pPr>
    <w:rPr>
      <w:rFonts w:ascii="Tahoma" w:hAnsi="Tahoma" w:cs="Tahoma"/>
      <w:kern w:val="32"/>
      <w:sz w:val="32"/>
      <w:szCs w:val="32"/>
      <w:lang w:eastAsia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00665F"/>
    <w:pPr>
      <w:keepNext/>
      <w:widowControl w:val="0"/>
      <w:numPr>
        <w:ilvl w:val="1"/>
        <w:numId w:val="1"/>
      </w:numPr>
      <w:tabs>
        <w:tab w:val="clear" w:pos="576"/>
        <w:tab w:val="left" w:pos="567"/>
      </w:tabs>
      <w:adjustRightInd w:val="0"/>
      <w:snapToGrid w:val="0"/>
      <w:spacing w:before="360" w:after="360"/>
      <w:ind w:left="567" w:hanging="567"/>
      <w:textAlignment w:val="baseline"/>
      <w:outlineLvl w:val="1"/>
    </w:pPr>
    <w:rPr>
      <w:rFonts w:ascii="Tahoma" w:hAnsi="Tahoma" w:cs="Tahoma"/>
      <w:sz w:val="28"/>
      <w:szCs w:val="28"/>
      <w:lang w:eastAsia="en-US"/>
    </w:rPr>
  </w:style>
  <w:style w:type="paragraph" w:styleId="Heading3">
    <w:name w:val="heading 3"/>
    <w:basedOn w:val="Normal"/>
    <w:next w:val="Normal"/>
    <w:link w:val="Heading3Char"/>
    <w:uiPriority w:val="99"/>
    <w:qFormat/>
    <w:rsid w:val="0000665F"/>
    <w:pPr>
      <w:keepNext/>
      <w:widowControl w:val="0"/>
      <w:numPr>
        <w:ilvl w:val="2"/>
        <w:numId w:val="1"/>
      </w:numPr>
      <w:tabs>
        <w:tab w:val="clear" w:pos="720"/>
        <w:tab w:val="left" w:pos="737"/>
      </w:tabs>
      <w:adjustRightInd w:val="0"/>
      <w:spacing w:before="360" w:after="360"/>
      <w:ind w:left="737" w:hanging="737"/>
      <w:textAlignment w:val="baseline"/>
      <w:outlineLvl w:val="2"/>
    </w:pPr>
    <w:rPr>
      <w:sz w:val="24"/>
      <w:szCs w:val="24"/>
      <w:lang w:eastAsia="en-US"/>
    </w:rPr>
  </w:style>
  <w:style w:type="paragraph" w:styleId="Heading4">
    <w:name w:val="heading 4"/>
    <w:basedOn w:val="Normal"/>
    <w:next w:val="Normal"/>
    <w:link w:val="Heading4Char"/>
    <w:uiPriority w:val="99"/>
    <w:qFormat/>
    <w:rsid w:val="0000665F"/>
    <w:pPr>
      <w:keepNext/>
      <w:widowControl w:val="0"/>
      <w:numPr>
        <w:ilvl w:val="3"/>
        <w:numId w:val="1"/>
      </w:numPr>
      <w:tabs>
        <w:tab w:val="left" w:pos="907"/>
      </w:tabs>
      <w:adjustRightInd w:val="0"/>
      <w:spacing w:before="240"/>
      <w:ind w:left="907" w:hanging="907"/>
      <w:textAlignment w:val="baseline"/>
      <w:outlineLvl w:val="3"/>
    </w:pPr>
    <w:rPr>
      <w:lang w:eastAsia="en-US"/>
    </w:rPr>
  </w:style>
  <w:style w:type="paragraph" w:styleId="Heading5">
    <w:name w:val="heading 5"/>
    <w:basedOn w:val="Normal"/>
    <w:next w:val="Normal"/>
    <w:link w:val="Heading5Char"/>
    <w:uiPriority w:val="99"/>
    <w:qFormat/>
    <w:rsid w:val="0000665F"/>
    <w:pPr>
      <w:widowControl w:val="0"/>
      <w:numPr>
        <w:ilvl w:val="4"/>
        <w:numId w:val="1"/>
      </w:numPr>
      <w:tabs>
        <w:tab w:val="left" w:pos="1134"/>
      </w:tabs>
      <w:adjustRightInd w:val="0"/>
      <w:spacing w:before="240"/>
      <w:ind w:left="1134" w:hanging="1134"/>
      <w:textAlignment w:val="baseline"/>
      <w:outlineLvl w:val="4"/>
    </w:pPr>
    <w:rPr>
      <w:lang w:eastAsia="en-US"/>
    </w:rPr>
  </w:style>
  <w:style w:type="paragraph" w:styleId="Heading6">
    <w:name w:val="heading 6"/>
    <w:basedOn w:val="Normal"/>
    <w:next w:val="Normal"/>
    <w:link w:val="Heading6Char"/>
    <w:uiPriority w:val="99"/>
    <w:qFormat/>
    <w:rsid w:val="0000665F"/>
    <w:pPr>
      <w:numPr>
        <w:ilvl w:val="5"/>
        <w:numId w:val="1"/>
      </w:numPr>
      <w:tabs>
        <w:tab w:val="left" w:pos="1304"/>
      </w:tabs>
      <w:spacing w:before="60"/>
      <w:ind w:left="1304" w:hanging="1304"/>
      <w:outlineLvl w:val="5"/>
    </w:pPr>
    <w:rPr>
      <w:rFonts w:ascii="Arial" w:hAnsi="Arial" w:cs="Arial"/>
      <w:i/>
      <w:iCs/>
      <w:lang w:eastAsia="en-US"/>
    </w:rPr>
  </w:style>
  <w:style w:type="paragraph" w:styleId="Heading7">
    <w:name w:val="heading 7"/>
    <w:basedOn w:val="Normal"/>
    <w:next w:val="Normal"/>
    <w:link w:val="Heading7Char"/>
    <w:uiPriority w:val="99"/>
    <w:qFormat/>
    <w:rsid w:val="0000665F"/>
    <w:pPr>
      <w:numPr>
        <w:ilvl w:val="6"/>
        <w:numId w:val="1"/>
      </w:numPr>
      <w:tabs>
        <w:tab w:val="left" w:pos="1474"/>
      </w:tabs>
      <w:spacing w:before="60"/>
      <w:ind w:left="1474" w:hanging="1474"/>
      <w:outlineLvl w:val="6"/>
    </w:pPr>
    <w:rPr>
      <w:rFonts w:ascii="Arial" w:hAnsi="Arial" w:cs="Arial"/>
      <w:i/>
      <w:iCs/>
      <w:lang w:eastAsia="en-US"/>
    </w:rPr>
  </w:style>
  <w:style w:type="paragraph" w:styleId="Heading8">
    <w:name w:val="heading 8"/>
    <w:basedOn w:val="Normal"/>
    <w:next w:val="Normal"/>
    <w:link w:val="Heading8Char"/>
    <w:uiPriority w:val="99"/>
    <w:qFormat/>
    <w:rsid w:val="0000665F"/>
    <w:pPr>
      <w:numPr>
        <w:ilvl w:val="7"/>
        <w:numId w:val="1"/>
      </w:numPr>
      <w:tabs>
        <w:tab w:val="left" w:pos="1701"/>
      </w:tabs>
      <w:spacing w:before="60"/>
      <w:ind w:left="1701" w:hanging="1701"/>
      <w:outlineLvl w:val="7"/>
    </w:pPr>
    <w:rPr>
      <w:rFonts w:ascii="Arial" w:hAnsi="Arial" w:cs="Arial"/>
      <w:i/>
      <w:iCs/>
      <w:lang w:eastAsia="en-US"/>
    </w:rPr>
  </w:style>
  <w:style w:type="paragraph" w:styleId="Heading9">
    <w:name w:val="heading 9"/>
    <w:basedOn w:val="Normal"/>
    <w:next w:val="Normal"/>
    <w:link w:val="Heading9Char"/>
    <w:uiPriority w:val="99"/>
    <w:qFormat/>
    <w:rsid w:val="0000665F"/>
    <w:pPr>
      <w:numPr>
        <w:ilvl w:val="8"/>
        <w:numId w:val="1"/>
      </w:numPr>
      <w:tabs>
        <w:tab w:val="left" w:pos="1928"/>
      </w:tabs>
      <w:spacing w:before="60"/>
      <w:ind w:left="1928" w:hanging="1928"/>
      <w:outlineLvl w:val="8"/>
    </w:pPr>
    <w:rPr>
      <w:rFonts w:ascii="Arial" w:hAnsi="Arial" w:cs="Arial"/>
      <w:i/>
      <w:iCs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00665F"/>
    <w:rPr>
      <w:rFonts w:ascii="Tahoma" w:hAnsi="Tahoma" w:cs="Tahoma"/>
      <w:kern w:val="32"/>
      <w:sz w:val="32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00665F"/>
    <w:rPr>
      <w:rFonts w:ascii="Tahoma" w:hAnsi="Tahoma" w:cs="Tahoma"/>
      <w:sz w:val="28"/>
      <w:szCs w:val="28"/>
      <w:lang w:eastAsia="en-US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00665F"/>
    <w:rPr>
      <w:rFonts w:ascii="Calibri" w:hAnsi="Calibri" w:cs="Calibri"/>
      <w:sz w:val="26"/>
      <w:szCs w:val="26"/>
      <w:lang w:eastAsia="en-US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00665F"/>
    <w:rPr>
      <w:rFonts w:ascii="Calibri" w:hAnsi="Calibri" w:cs="Calibri"/>
      <w:sz w:val="28"/>
      <w:szCs w:val="28"/>
      <w:lang w:eastAsia="en-US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00665F"/>
    <w:rPr>
      <w:rFonts w:ascii="Calibri" w:hAnsi="Calibri" w:cs="Calibri"/>
      <w:sz w:val="26"/>
      <w:szCs w:val="26"/>
      <w:lang w:eastAsia="en-US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00665F"/>
    <w:rPr>
      <w:rFonts w:ascii="Arial" w:hAnsi="Arial" w:cs="Arial"/>
      <w:i/>
      <w:iCs/>
      <w:lang w:eastAsia="en-US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00665F"/>
    <w:rPr>
      <w:rFonts w:ascii="Arial" w:hAnsi="Arial" w:cs="Arial"/>
      <w:i/>
      <w:iCs/>
      <w:lang w:eastAsia="en-US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00665F"/>
    <w:rPr>
      <w:rFonts w:ascii="Arial" w:hAnsi="Arial" w:cs="Arial"/>
      <w:i/>
      <w:iCs/>
      <w:lang w:eastAsia="en-US"/>
    </w:rPr>
  </w:style>
  <w:style w:type="character" w:customStyle="1" w:styleId="Heading9Char">
    <w:name w:val="Heading 9 Char"/>
    <w:basedOn w:val="DefaultParagraphFont"/>
    <w:link w:val="Heading9"/>
    <w:uiPriority w:val="99"/>
    <w:locked/>
    <w:rsid w:val="0000665F"/>
    <w:rPr>
      <w:rFonts w:ascii="Arial" w:hAnsi="Arial" w:cs="Arial"/>
      <w:i/>
      <w:iCs/>
      <w:lang w:eastAsia="en-US"/>
    </w:rPr>
  </w:style>
  <w:style w:type="character" w:customStyle="1" w:styleId="NoSpacingChar">
    <w:name w:val="No Spacing Char"/>
    <w:link w:val="NoSpacing"/>
    <w:uiPriority w:val="99"/>
    <w:locked/>
    <w:rsid w:val="009C3C08"/>
    <w:rPr>
      <w:sz w:val="22"/>
      <w:szCs w:val="22"/>
      <w:lang w:val="ru-RU" w:eastAsia="ru-RU"/>
    </w:rPr>
  </w:style>
  <w:style w:type="paragraph" w:styleId="NoSpacing">
    <w:name w:val="No Spacing"/>
    <w:link w:val="NoSpacingChar"/>
    <w:uiPriority w:val="99"/>
    <w:qFormat/>
    <w:rsid w:val="009C3C08"/>
    <w:rPr>
      <w:rFonts w:cs="Calibri"/>
    </w:rPr>
  </w:style>
  <w:style w:type="paragraph" w:customStyle="1" w:styleId="ConsPlusCell">
    <w:name w:val="ConsPlusCell"/>
    <w:uiPriority w:val="99"/>
    <w:rsid w:val="009C3C08"/>
    <w:pPr>
      <w:widowControl w:val="0"/>
      <w:autoSpaceDE w:val="0"/>
      <w:autoSpaceDN w:val="0"/>
      <w:adjustRightInd w:val="0"/>
    </w:pPr>
    <w:rPr>
      <w:rFonts w:cs="Calibri"/>
    </w:rPr>
  </w:style>
  <w:style w:type="paragraph" w:styleId="BalloonText">
    <w:name w:val="Balloon Text"/>
    <w:basedOn w:val="Normal"/>
    <w:link w:val="BalloonTextChar"/>
    <w:uiPriority w:val="99"/>
    <w:semiHidden/>
    <w:rsid w:val="009C3C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C3C08"/>
    <w:rPr>
      <w:rFonts w:ascii="Tahoma" w:hAnsi="Tahoma" w:cs="Tahoma"/>
      <w:sz w:val="16"/>
      <w:szCs w:val="16"/>
    </w:rPr>
  </w:style>
  <w:style w:type="paragraph" w:styleId="HTMLPreformatted">
    <w:name w:val="HTML Preformatted"/>
    <w:basedOn w:val="Normal"/>
    <w:link w:val="HTMLPreformattedChar"/>
    <w:uiPriority w:val="99"/>
    <w:rsid w:val="00570AD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locked/>
    <w:rsid w:val="00570ADE"/>
    <w:rPr>
      <w:rFonts w:ascii="Courier New" w:hAnsi="Courier New" w:cs="Courier New"/>
      <w:sz w:val="20"/>
      <w:szCs w:val="20"/>
    </w:rPr>
  </w:style>
  <w:style w:type="character" w:customStyle="1" w:styleId="ConsPlusNonformat">
    <w:name w:val="ConsPlusNonformat Знак"/>
    <w:link w:val="ConsPlusNonformat0"/>
    <w:uiPriority w:val="99"/>
    <w:locked/>
    <w:rsid w:val="00570ADE"/>
    <w:rPr>
      <w:rFonts w:ascii="Courier New" w:hAnsi="Courier New" w:cs="Courier New"/>
      <w:sz w:val="22"/>
      <w:szCs w:val="22"/>
      <w:lang w:val="ru-RU" w:eastAsia="ru-RU"/>
    </w:rPr>
  </w:style>
  <w:style w:type="paragraph" w:customStyle="1" w:styleId="ConsPlusNonformat0">
    <w:name w:val="ConsPlusNonformat"/>
    <w:link w:val="ConsPlusNonformat"/>
    <w:uiPriority w:val="99"/>
    <w:rsid w:val="00570AD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Standard">
    <w:name w:val="Standard"/>
    <w:uiPriority w:val="99"/>
    <w:rsid w:val="00570ADE"/>
    <w:pPr>
      <w:widowControl w:val="0"/>
      <w:suppressAutoHyphens/>
      <w:textAlignment w:val="baseline"/>
    </w:pPr>
    <w:rPr>
      <w:rFonts w:cs="Calibri"/>
      <w:kern w:val="1"/>
      <w:sz w:val="24"/>
      <w:szCs w:val="24"/>
      <w:lang w:val="de-DE" w:eastAsia="fa-IR" w:bidi="fa-IR"/>
    </w:rPr>
  </w:style>
  <w:style w:type="table" w:styleId="TableGrid">
    <w:name w:val="Table Grid"/>
    <w:basedOn w:val="TableNormal"/>
    <w:uiPriority w:val="99"/>
    <w:rsid w:val="00650777"/>
    <w:rPr>
      <w:rFonts w:cs="Calibri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rsid w:val="00CF5AE8"/>
    <w:pPr>
      <w:spacing w:before="30" w:after="30" w:line="240" w:lineRule="auto"/>
    </w:pPr>
    <w:rPr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rsid w:val="00EA2134"/>
    <w:pPr>
      <w:spacing w:before="60" w:after="120"/>
      <w:ind w:left="283"/>
    </w:pPr>
    <w:rPr>
      <w:lang w:eastAsia="en-US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EA2134"/>
    <w:rPr>
      <w:rFonts w:ascii="Calibri" w:hAnsi="Calibri" w:cs="Calibri"/>
      <w:lang w:eastAsia="en-US"/>
    </w:rPr>
  </w:style>
  <w:style w:type="paragraph" w:styleId="BodyTextIndent2">
    <w:name w:val="Body Text Indent 2"/>
    <w:basedOn w:val="Normal"/>
    <w:link w:val="BodyTextIndent2Char"/>
    <w:uiPriority w:val="99"/>
    <w:rsid w:val="001D296C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1D296C"/>
  </w:style>
  <w:style w:type="paragraph" w:customStyle="1" w:styleId="ConsPlusTitle">
    <w:name w:val="ConsPlusTitle"/>
    <w:uiPriority w:val="99"/>
    <w:rsid w:val="00BB32BA"/>
    <w:pPr>
      <w:widowControl w:val="0"/>
      <w:autoSpaceDE w:val="0"/>
      <w:autoSpaceDN w:val="0"/>
      <w:adjustRightInd w:val="0"/>
      <w:spacing w:before="60"/>
    </w:pPr>
    <w:rPr>
      <w:rFonts w:cs="Calibri"/>
      <w:b/>
      <w:bCs/>
    </w:rPr>
  </w:style>
  <w:style w:type="paragraph" w:styleId="Header">
    <w:name w:val="header"/>
    <w:basedOn w:val="Normal"/>
    <w:link w:val="HeaderChar"/>
    <w:uiPriority w:val="99"/>
    <w:rsid w:val="00A80B3D"/>
    <w:pPr>
      <w:tabs>
        <w:tab w:val="center" w:pos="4677"/>
        <w:tab w:val="right" w:pos="9355"/>
      </w:tabs>
      <w:spacing w:before="60"/>
    </w:pPr>
    <w:rPr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locked/>
    <w:rsid w:val="00A80B3D"/>
    <w:rPr>
      <w:rFonts w:ascii="Calibri" w:hAnsi="Calibri" w:cs="Calibri"/>
      <w:lang w:eastAsia="en-US"/>
    </w:rPr>
  </w:style>
  <w:style w:type="character" w:styleId="PageNumber">
    <w:name w:val="page number"/>
    <w:basedOn w:val="DefaultParagraphFont"/>
    <w:uiPriority w:val="99"/>
    <w:rsid w:val="00A80B3D"/>
  </w:style>
  <w:style w:type="paragraph" w:styleId="BodyText">
    <w:name w:val="Body Text"/>
    <w:basedOn w:val="Normal"/>
    <w:link w:val="BodyTextChar"/>
    <w:uiPriority w:val="99"/>
    <w:rsid w:val="00A80B3D"/>
    <w:pPr>
      <w:spacing w:before="60" w:after="120"/>
    </w:pPr>
    <w:rPr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A80B3D"/>
    <w:rPr>
      <w:rFonts w:ascii="Calibri" w:hAnsi="Calibri" w:cs="Calibr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600</TotalTime>
  <Pages>12</Pages>
  <Words>1594</Words>
  <Characters>9092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</dc:creator>
  <cp:keywords/>
  <dc:description/>
  <cp:lastModifiedBy>Admin</cp:lastModifiedBy>
  <cp:revision>35</cp:revision>
  <cp:lastPrinted>2015-07-24T12:34:00Z</cp:lastPrinted>
  <dcterms:created xsi:type="dcterms:W3CDTF">2015-05-28T16:24:00Z</dcterms:created>
  <dcterms:modified xsi:type="dcterms:W3CDTF">2016-07-27T08:40:00Z</dcterms:modified>
</cp:coreProperties>
</file>