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56" w:rsidRDefault="007B6656" w:rsidP="003E20D4">
      <w:pPr>
        <w:framePr w:w="1550" w:h="1289" w:hRule="exact" w:hSpace="142" w:wrap="auto" w:vAnchor="page" w:hAnchor="page" w:x="5484" w:y="235" w:anchorLock="1"/>
        <w:ind w:left="142"/>
        <w:jc w:val="center"/>
        <w:rPr>
          <w:noProof/>
        </w:rPr>
      </w:pPr>
    </w:p>
    <w:p w:rsidR="007B6656" w:rsidRDefault="007B6656" w:rsidP="003E20D4">
      <w:pPr>
        <w:framePr w:w="1550" w:h="1289" w:hRule="exact" w:hSpace="142" w:wrap="auto" w:vAnchor="page" w:hAnchor="page" w:x="5484" w:y="235" w:anchorLock="1"/>
        <w:ind w:left="142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5" o:title=""/>
          </v:shape>
        </w:pict>
      </w:r>
    </w:p>
    <w:p w:rsidR="007B6656" w:rsidRDefault="007B6656" w:rsidP="007B516A">
      <w:pPr>
        <w:rPr>
          <w:b/>
          <w:bCs/>
          <w:sz w:val="28"/>
          <w:szCs w:val="28"/>
        </w:rPr>
      </w:pPr>
    </w:p>
    <w:p w:rsidR="007B6656" w:rsidRDefault="007B6656" w:rsidP="007B516A">
      <w:pPr>
        <w:rPr>
          <w:b/>
          <w:bCs/>
          <w:sz w:val="28"/>
          <w:szCs w:val="28"/>
        </w:rPr>
      </w:pPr>
    </w:p>
    <w:p w:rsidR="007B6656" w:rsidRPr="00207F87" w:rsidRDefault="007B6656" w:rsidP="007B51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Российская Федерация</w:t>
      </w:r>
    </w:p>
    <w:p w:rsidR="007B6656" w:rsidRPr="00207F87" w:rsidRDefault="007B665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Ростовская область</w:t>
      </w:r>
    </w:p>
    <w:p w:rsidR="007B6656" w:rsidRPr="002C0957" w:rsidRDefault="007B6656" w:rsidP="002C09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7B6656" w:rsidRPr="00207F87" w:rsidRDefault="007B665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7B6656" w:rsidRPr="00207F87" w:rsidRDefault="007B665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Администрация  Краснокутского сельского поселения</w:t>
      </w:r>
    </w:p>
    <w:p w:rsidR="007B6656" w:rsidRDefault="007B6656" w:rsidP="007B516A">
      <w:pPr>
        <w:jc w:val="center"/>
        <w:rPr>
          <w:b/>
          <w:bCs/>
        </w:rPr>
      </w:pPr>
    </w:p>
    <w:p w:rsidR="007B6656" w:rsidRPr="00207F87" w:rsidRDefault="007B6656" w:rsidP="007B516A">
      <w:pPr>
        <w:jc w:val="center"/>
        <w:rPr>
          <w:sz w:val="32"/>
          <w:szCs w:val="32"/>
        </w:rPr>
      </w:pPr>
      <w:r w:rsidRPr="00207F87">
        <w:rPr>
          <w:sz w:val="32"/>
          <w:szCs w:val="32"/>
        </w:rPr>
        <w:t>ПОСТАНОВЛЕНИЕ</w:t>
      </w:r>
    </w:p>
    <w:p w:rsidR="007B6656" w:rsidRDefault="007B6656" w:rsidP="007B516A">
      <w:pPr>
        <w:jc w:val="center"/>
      </w:pPr>
    </w:p>
    <w:p w:rsidR="007B6656" w:rsidRDefault="007B6656" w:rsidP="007B516A">
      <w:r>
        <w:rPr>
          <w:sz w:val="28"/>
          <w:szCs w:val="28"/>
        </w:rPr>
        <w:t>21.02.2017 г.                                          №  31                                 х. Красный Кут</w:t>
      </w:r>
    </w:p>
    <w:p w:rsidR="007B6656" w:rsidRDefault="007B6656" w:rsidP="007B516A">
      <w:r>
        <w:t xml:space="preserve"> </w:t>
      </w:r>
    </w:p>
    <w:tbl>
      <w:tblPr>
        <w:tblW w:w="0" w:type="auto"/>
        <w:tblInd w:w="-106" w:type="dxa"/>
        <w:tblLayout w:type="fixed"/>
        <w:tblLook w:val="0000"/>
      </w:tblPr>
      <w:tblGrid>
        <w:gridCol w:w="4219"/>
      </w:tblGrid>
      <w:tr w:rsidR="007B6656" w:rsidRPr="00FF1B8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7B6656" w:rsidRDefault="007B6656" w:rsidP="007B516A">
            <w:pPr>
              <w:shd w:val="clear" w:color="auto" w:fill="FFFFFF"/>
              <w:rPr>
                <w:sz w:val="28"/>
                <w:szCs w:val="28"/>
              </w:rPr>
            </w:pPr>
            <w:r w:rsidRPr="00FF1B8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Краснокутского сельского поселения от 25.09.2013 г.  </w:t>
            </w:r>
          </w:p>
          <w:p w:rsidR="007B6656" w:rsidRPr="00FF1B85" w:rsidRDefault="007B6656" w:rsidP="007B516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238 «Об утверждении муниципальной программы Краснокутского сельского поселения «Развитие физической культуры и спорта»</w:t>
            </w:r>
          </w:p>
        </w:tc>
      </w:tr>
    </w:tbl>
    <w:p w:rsidR="007B6656" w:rsidRDefault="007B6656" w:rsidP="007B51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7B6656" w:rsidRPr="00FF1B85" w:rsidRDefault="007B6656" w:rsidP="007B51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F1B85">
        <w:rPr>
          <w:color w:val="000000"/>
          <w:sz w:val="28"/>
          <w:szCs w:val="28"/>
        </w:rPr>
        <w:t>В соответстви</w:t>
      </w:r>
      <w:r>
        <w:rPr>
          <w:color w:val="000000"/>
          <w:sz w:val="28"/>
          <w:szCs w:val="28"/>
        </w:rPr>
        <w:t>и</w:t>
      </w:r>
      <w:r w:rsidRPr="00FF1B85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 xml:space="preserve">постановлением Главы Краснокутского сельского поселения № 220 от 04.09.2012 года « Об утверждении Порядка разработки, реализации и оценки эффективности муниципальных программ Краснокутского сельского поселения», </w:t>
      </w:r>
      <w:r w:rsidRPr="00FF1B85">
        <w:rPr>
          <w:color w:val="000000"/>
          <w:sz w:val="28"/>
          <w:szCs w:val="28"/>
        </w:rPr>
        <w:t xml:space="preserve">со ст.  27 Устава муниципального образования «Краснокутское сельское поселение». </w:t>
      </w:r>
    </w:p>
    <w:p w:rsidR="007B6656" w:rsidRDefault="007B6656" w:rsidP="007B516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7B6656" w:rsidRPr="00FF1B85" w:rsidRDefault="007B6656" w:rsidP="007B516A">
      <w:pPr>
        <w:shd w:val="clear" w:color="auto" w:fill="FFFFFF"/>
        <w:jc w:val="center"/>
        <w:rPr>
          <w:caps/>
          <w:sz w:val="28"/>
          <w:szCs w:val="28"/>
        </w:rPr>
      </w:pPr>
      <w:r w:rsidRPr="00FF1B85">
        <w:rPr>
          <w:color w:val="000000"/>
          <w:sz w:val="28"/>
          <w:szCs w:val="28"/>
        </w:rPr>
        <w:t>ПОСТАНОВЛЯЮ:</w:t>
      </w:r>
    </w:p>
    <w:p w:rsidR="007B6656" w:rsidRPr="00FF1B85" w:rsidRDefault="007B6656" w:rsidP="007B516A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ind w:left="10"/>
        <w:jc w:val="both"/>
        <w:rPr>
          <w:color w:val="000000"/>
          <w:spacing w:val="-23"/>
          <w:sz w:val="28"/>
          <w:szCs w:val="28"/>
        </w:rPr>
      </w:pPr>
    </w:p>
    <w:p w:rsidR="007B6656" w:rsidRDefault="007B6656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Краснокутского сельского поселения от 25.09.2013г. № 238 «</w:t>
      </w:r>
      <w:r w:rsidRPr="00AD7C99">
        <w:rPr>
          <w:kern w:val="2"/>
          <w:sz w:val="28"/>
          <w:szCs w:val="28"/>
        </w:rPr>
        <w:t xml:space="preserve">Об утверждении муниципальной программы Краснокутского сельского поселения  «Развитие физической культуры и спорта» </w:t>
      </w:r>
      <w:r>
        <w:rPr>
          <w:sz w:val="28"/>
          <w:szCs w:val="28"/>
        </w:rPr>
        <w:t xml:space="preserve"> следующие изменения:</w:t>
      </w:r>
    </w:p>
    <w:p w:rsidR="007B6656" w:rsidRDefault="007B6656" w:rsidP="003E20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1.1.Раздел «Ресурсное обеспечение муниципальной программы» </w:t>
      </w:r>
      <w:r w:rsidRPr="00467788">
        <w:rPr>
          <w:sz w:val="28"/>
          <w:szCs w:val="28"/>
        </w:rPr>
        <w:t>паспорта 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 «Развитие физической культуры и спорта» изложить в новой редакции:</w:t>
      </w:r>
    </w:p>
    <w:p w:rsidR="007B6656" w:rsidRDefault="007B6656" w:rsidP="003E20D4">
      <w:pPr>
        <w:ind w:firstLine="54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«общий объем финансирования муниципальной программы – 312,6 тыс. рублей, в том числе по годам:</w:t>
      </w:r>
      <w:r w:rsidRPr="00C652E0">
        <w:rPr>
          <w:kern w:val="2"/>
          <w:sz w:val="28"/>
          <w:szCs w:val="28"/>
        </w:rPr>
        <w:t xml:space="preserve"> 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120,1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38,5  тыс. рублей;</w:t>
      </w:r>
    </w:p>
    <w:p w:rsidR="007B6656" w:rsidRDefault="007B665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7B6656" w:rsidRDefault="007B665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1.2.Первый абзац раздела 4 «Информация по ресурсному обеспечению муниципальной программы» приложения № 1 изложить  в новой редакции:</w:t>
      </w:r>
    </w:p>
    <w:p w:rsidR="007B6656" w:rsidRPr="00C652E0" w:rsidRDefault="007B6656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«Общий объем финансирования муниципальной программы за счет средств бюджета поселения  - 312,6 тыс. рублей, в том числе по годам: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120,1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7B6656" w:rsidRPr="009D3DA1" w:rsidRDefault="007B665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38,5   тыс. рублей;</w:t>
      </w:r>
    </w:p>
    <w:p w:rsidR="007B6656" w:rsidRDefault="007B665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1.3.Приложение № 5 и № 6 к муниципальной программе Краснокутского сельского поселения Октябрьского района «Развитие физической культуры и спорта» изложить в новой редакции, согласно приложениям №1 и № 2.</w:t>
      </w: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Настоящее постановление вступает в силу с момента опубликования.</w:t>
      </w: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Контроль за исполнением настоящего постановления возложить на ведущего специалиста по работе с молодежью, культуре и спорту – Бережок И.В.</w:t>
      </w: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Pr="00BD7BDF" w:rsidRDefault="007B6656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 xml:space="preserve">Глава </w:t>
      </w:r>
      <w:r>
        <w:rPr>
          <w:b/>
          <w:bCs/>
          <w:kern w:val="2"/>
          <w:sz w:val="28"/>
          <w:szCs w:val="28"/>
        </w:rPr>
        <w:t xml:space="preserve">Администрации </w:t>
      </w:r>
      <w:r w:rsidRPr="00BD7BDF">
        <w:rPr>
          <w:b/>
          <w:bCs/>
          <w:kern w:val="2"/>
          <w:sz w:val="28"/>
          <w:szCs w:val="28"/>
        </w:rPr>
        <w:t>Краснокутского</w:t>
      </w:r>
    </w:p>
    <w:p w:rsidR="007B6656" w:rsidRPr="00BD7BDF" w:rsidRDefault="007B6656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 xml:space="preserve">сельского поселения                                   </w:t>
      </w:r>
      <w:r>
        <w:rPr>
          <w:b/>
          <w:bCs/>
          <w:kern w:val="2"/>
          <w:sz w:val="28"/>
          <w:szCs w:val="28"/>
        </w:rPr>
        <w:t xml:space="preserve">                                         </w:t>
      </w:r>
      <w:r w:rsidRPr="00BD7BDF">
        <w:rPr>
          <w:b/>
          <w:bCs/>
          <w:kern w:val="2"/>
          <w:sz w:val="28"/>
          <w:szCs w:val="28"/>
        </w:rPr>
        <w:t>В.</w:t>
      </w:r>
      <w:r>
        <w:rPr>
          <w:b/>
          <w:bCs/>
          <w:kern w:val="2"/>
          <w:sz w:val="28"/>
          <w:szCs w:val="28"/>
        </w:rPr>
        <w:t>Н. Огнев</w:t>
      </w: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7B6656" w:rsidRDefault="007B6656" w:rsidP="00BD7BDF">
      <w:pPr>
        <w:suppressAutoHyphens/>
        <w:jc w:val="both"/>
        <w:rPr>
          <w:kern w:val="2"/>
          <w:sz w:val="28"/>
          <w:szCs w:val="28"/>
        </w:rPr>
      </w:pPr>
    </w:p>
    <w:p w:rsidR="007B6656" w:rsidRDefault="007B6656" w:rsidP="00C34769">
      <w:pPr>
        <w:jc w:val="center"/>
        <w:rPr>
          <w:kern w:val="2"/>
          <w:sz w:val="28"/>
          <w:szCs w:val="28"/>
        </w:rPr>
        <w:sectPr w:rsidR="007B6656" w:rsidSect="00A657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6656" w:rsidRDefault="007B665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Приложение № 1 </w:t>
      </w:r>
    </w:p>
    <w:p w:rsidR="007B6656" w:rsidRDefault="007B665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 муниципальной программе Краснокутского сельского поселения Октябрьского района</w:t>
      </w:r>
    </w:p>
    <w:p w:rsidR="007B6656" w:rsidRDefault="007B665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7B6656" w:rsidRDefault="007B6656" w:rsidP="00C34769">
      <w:pPr>
        <w:jc w:val="center"/>
        <w:rPr>
          <w:kern w:val="2"/>
          <w:sz w:val="28"/>
          <w:szCs w:val="28"/>
        </w:rPr>
      </w:pPr>
    </w:p>
    <w:p w:rsidR="007B6656" w:rsidRPr="009D3DA1" w:rsidRDefault="007B6656" w:rsidP="00C34769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поселения</w:t>
      </w:r>
      <w:r w:rsidRPr="009D3DA1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br/>
        <w:t xml:space="preserve">муниципальной </w:t>
      </w:r>
      <w:r w:rsidRPr="009D3DA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 xml:space="preserve">Краснокутского сельского поселения </w:t>
      </w:r>
      <w:r w:rsidRPr="009D3DA1">
        <w:rPr>
          <w:kern w:val="2"/>
          <w:sz w:val="28"/>
          <w:szCs w:val="28"/>
        </w:rPr>
        <w:t>«Развитие физической культуры и спорта»</w:t>
      </w:r>
    </w:p>
    <w:p w:rsidR="007B6656" w:rsidRPr="009D3DA1" w:rsidRDefault="007B6656" w:rsidP="00C3476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7B6656" w:rsidRPr="0080416B">
        <w:trPr>
          <w:jc w:val="center"/>
        </w:trPr>
        <w:tc>
          <w:tcPr>
            <w:tcW w:w="1497" w:type="dxa"/>
            <w:vMerge w:val="restart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Статус</w:t>
            </w:r>
          </w:p>
        </w:tc>
        <w:tc>
          <w:tcPr>
            <w:tcW w:w="1856" w:type="dxa"/>
            <w:vMerge w:val="restart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  <w:r>
              <w:rPr>
                <w:rFonts w:ascii="Times New Roman" w:hAnsi="Times New Roman" w:cs="Times New Roman"/>
                <w:kern w:val="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программы, </w:t>
            </w:r>
          </w:p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основного мероприятия,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мероприятия ведомственной целевой программы</w:t>
            </w:r>
          </w:p>
        </w:tc>
        <w:tc>
          <w:tcPr>
            <w:tcW w:w="1736" w:type="dxa"/>
            <w:vMerge w:val="restart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соисполнители,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участники</w:t>
            </w:r>
          </w:p>
        </w:tc>
        <w:tc>
          <w:tcPr>
            <w:tcW w:w="2897" w:type="dxa"/>
            <w:gridSpan w:val="4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Код бюджетной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классификации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</w:p>
        </w:tc>
        <w:tc>
          <w:tcPr>
            <w:tcW w:w="6698" w:type="dxa"/>
            <w:gridSpan w:val="7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Расходы (тыс. руб.), годы</w:t>
            </w:r>
          </w:p>
        </w:tc>
      </w:tr>
      <w:tr w:rsidR="007B6656" w:rsidRPr="0080416B">
        <w:trPr>
          <w:jc w:val="center"/>
        </w:trPr>
        <w:tc>
          <w:tcPr>
            <w:tcW w:w="1497" w:type="dxa"/>
            <w:vMerge/>
          </w:tcPr>
          <w:p w:rsidR="007B6656" w:rsidRPr="0080416B" w:rsidRDefault="007B6656" w:rsidP="00F84CF5">
            <w:pPr>
              <w:rPr>
                <w:kern w:val="2"/>
              </w:rPr>
            </w:pPr>
          </w:p>
        </w:tc>
        <w:tc>
          <w:tcPr>
            <w:tcW w:w="1856" w:type="dxa"/>
            <w:vMerge/>
          </w:tcPr>
          <w:p w:rsidR="007B6656" w:rsidRPr="0080416B" w:rsidRDefault="007B6656" w:rsidP="00F84CF5">
            <w:pPr>
              <w:rPr>
                <w:kern w:val="2"/>
              </w:rPr>
            </w:pPr>
          </w:p>
        </w:tc>
        <w:tc>
          <w:tcPr>
            <w:tcW w:w="1736" w:type="dxa"/>
            <w:vMerge/>
          </w:tcPr>
          <w:p w:rsidR="007B6656" w:rsidRPr="0080416B" w:rsidRDefault="007B6656" w:rsidP="00F84CF5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9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РзПр</w:t>
            </w:r>
          </w:p>
        </w:tc>
        <w:tc>
          <w:tcPr>
            <w:tcW w:w="66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65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2014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2016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2017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2018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2020</w:t>
            </w:r>
          </w:p>
        </w:tc>
      </w:tr>
    </w:tbl>
    <w:p w:rsidR="007B6656" w:rsidRPr="00281B88" w:rsidRDefault="007B6656" w:rsidP="00C3476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7B6656" w:rsidRPr="0080416B">
        <w:trPr>
          <w:tblHeader/>
          <w:jc w:val="center"/>
        </w:trPr>
        <w:tc>
          <w:tcPr>
            <w:tcW w:w="1497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856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736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88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9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6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5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14</w:t>
            </w:r>
          </w:p>
        </w:tc>
      </w:tr>
      <w:tr w:rsidR="007B6656" w:rsidRPr="0080416B">
        <w:trPr>
          <w:jc w:val="center"/>
        </w:trPr>
        <w:tc>
          <w:tcPr>
            <w:tcW w:w="1497" w:type="dxa"/>
          </w:tcPr>
          <w:p w:rsidR="007B6656" w:rsidRPr="00AC5A22" w:rsidRDefault="007B6656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856" w:type="dxa"/>
          </w:tcPr>
          <w:p w:rsidR="007B6656" w:rsidRPr="00AC5A22" w:rsidRDefault="007B6656" w:rsidP="00F84CF5">
            <w:pPr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120,1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7B6656" w:rsidRPr="0080416B" w:rsidTr="00211F79">
        <w:trPr>
          <w:trHeight w:val="969"/>
          <w:jc w:val="center"/>
        </w:trPr>
        <w:tc>
          <w:tcPr>
            <w:tcW w:w="1497" w:type="dxa"/>
          </w:tcPr>
          <w:p w:rsidR="007B6656" w:rsidRPr="00BD7BDF" w:rsidRDefault="007B6656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Подпрограмма</w:t>
            </w:r>
          </w:p>
          <w:p w:rsidR="007B6656" w:rsidRPr="00BD7BDF" w:rsidRDefault="007B6656" w:rsidP="00F84CF5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856" w:type="dxa"/>
          </w:tcPr>
          <w:p w:rsidR="007B6656" w:rsidRPr="00BD7BDF" w:rsidRDefault="007B6656" w:rsidP="00F84CF5">
            <w:pPr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7B6656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120,1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7B6656" w:rsidRPr="0080416B" w:rsidRDefault="007B665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7B6656" w:rsidRPr="0080416B">
        <w:trPr>
          <w:jc w:val="center"/>
        </w:trPr>
        <w:tc>
          <w:tcPr>
            <w:tcW w:w="1497" w:type="dxa"/>
          </w:tcPr>
          <w:p w:rsidR="007B6656" w:rsidRPr="0080416B" w:rsidRDefault="007B665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Основное мероприятие </w:t>
            </w:r>
          </w:p>
          <w:p w:rsidR="007B6656" w:rsidRPr="0080416B" w:rsidRDefault="007B665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56" w:type="dxa"/>
          </w:tcPr>
          <w:p w:rsidR="007B6656" w:rsidRPr="0080416B" w:rsidRDefault="007B665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Физическое воспитание населения </w:t>
            </w:r>
            <w:r>
              <w:rPr>
                <w:rFonts w:ascii="Times New Roman" w:hAnsi="Times New Roman" w:cs="Times New Roman"/>
                <w:kern w:val="2"/>
              </w:rPr>
              <w:t>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736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788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60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7B6656" w:rsidRPr="0080416B" w:rsidRDefault="007B665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049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1049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120,1</w:t>
            </w:r>
          </w:p>
        </w:tc>
        <w:tc>
          <w:tcPr>
            <w:tcW w:w="920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7B6656" w:rsidRPr="00C34769" w:rsidRDefault="007B665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</w:tr>
    </w:tbl>
    <w:p w:rsidR="007B6656" w:rsidRDefault="007B665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2</w:t>
      </w:r>
    </w:p>
    <w:p w:rsidR="007B6656" w:rsidRDefault="007B665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к муниципальной программе Краснокутского сельского поселения Октябрьского района </w:t>
      </w:r>
    </w:p>
    <w:p w:rsidR="007B6656" w:rsidRDefault="007B665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7B6656" w:rsidRDefault="007B6656" w:rsidP="001C1FF5">
      <w:pPr>
        <w:jc w:val="center"/>
        <w:rPr>
          <w:kern w:val="2"/>
          <w:sz w:val="28"/>
          <w:szCs w:val="28"/>
        </w:rPr>
      </w:pPr>
    </w:p>
    <w:p w:rsidR="007B6656" w:rsidRPr="009D3DA1" w:rsidRDefault="007B665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</w:t>
      </w:r>
    </w:p>
    <w:p w:rsidR="007B6656" w:rsidRPr="009D3DA1" w:rsidRDefault="007B665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федерального бюджета, </w:t>
      </w:r>
      <w:r>
        <w:rPr>
          <w:kern w:val="2"/>
          <w:sz w:val="28"/>
          <w:szCs w:val="28"/>
        </w:rPr>
        <w:t xml:space="preserve">областного бюджета, местного бюджета </w:t>
      </w:r>
    </w:p>
    <w:p w:rsidR="007B6656" w:rsidRPr="009D3DA1" w:rsidRDefault="007B665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и внебюджетных источников на реализацию </w:t>
      </w:r>
      <w:r>
        <w:rPr>
          <w:kern w:val="2"/>
          <w:sz w:val="28"/>
          <w:szCs w:val="28"/>
        </w:rPr>
        <w:t>муниципальной</w:t>
      </w:r>
      <w:r w:rsidRPr="009D3DA1">
        <w:rPr>
          <w:kern w:val="2"/>
          <w:sz w:val="28"/>
          <w:szCs w:val="28"/>
        </w:rPr>
        <w:t xml:space="preserve"> программы </w:t>
      </w:r>
    </w:p>
    <w:p w:rsidR="007B6656" w:rsidRPr="009D3DA1" w:rsidRDefault="007B6656" w:rsidP="001C1FF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7B6656" w:rsidRPr="0080416B">
        <w:trPr>
          <w:jc w:val="center"/>
        </w:trPr>
        <w:tc>
          <w:tcPr>
            <w:tcW w:w="1775" w:type="dxa"/>
            <w:vMerge w:val="restart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2810" w:type="dxa"/>
            <w:vMerge w:val="restart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программы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vMerge w:val="restart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соисполнители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</w:p>
        </w:tc>
        <w:tc>
          <w:tcPr>
            <w:tcW w:w="8288" w:type="dxa"/>
            <w:gridSpan w:val="7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Оценка расходов (тыс. руб.), годы</w:t>
            </w:r>
          </w:p>
        </w:tc>
      </w:tr>
      <w:tr w:rsidR="007B6656" w:rsidRPr="0080416B">
        <w:trPr>
          <w:jc w:val="center"/>
        </w:trPr>
        <w:tc>
          <w:tcPr>
            <w:tcW w:w="1775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63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2014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2015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2016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2017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2018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2019</w:t>
            </w:r>
          </w:p>
        </w:tc>
        <w:tc>
          <w:tcPr>
            <w:tcW w:w="1184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2020</w:t>
            </w:r>
          </w:p>
        </w:tc>
      </w:tr>
    </w:tbl>
    <w:p w:rsidR="007B6656" w:rsidRPr="00281B88" w:rsidRDefault="007B6656" w:rsidP="001C1FF5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7B6656" w:rsidRPr="0080416B">
        <w:trPr>
          <w:tblHeader/>
          <w:jc w:val="center"/>
        </w:trPr>
        <w:tc>
          <w:tcPr>
            <w:tcW w:w="1677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649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251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 w:val="restart"/>
          </w:tcPr>
          <w:p w:rsidR="007B6656" w:rsidRPr="0080416B" w:rsidRDefault="007B6656" w:rsidP="00AC5A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Муниципальная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программа</w:t>
            </w:r>
          </w:p>
        </w:tc>
        <w:tc>
          <w:tcPr>
            <w:tcW w:w="2649" w:type="dxa"/>
            <w:vMerge w:val="restart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Развит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7B6656" w:rsidRPr="00AC5A22" w:rsidRDefault="007B6656" w:rsidP="00F84AC0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AC5A22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 w:val="restart"/>
          </w:tcPr>
          <w:p w:rsidR="007B6656" w:rsidRPr="0080416B" w:rsidRDefault="007B6656" w:rsidP="00F84AC0">
            <w:pPr>
              <w:rPr>
                <w:kern w:val="2"/>
              </w:rPr>
            </w:pPr>
            <w:r>
              <w:rPr>
                <w:kern w:val="2"/>
              </w:rPr>
              <w:t>Подпрограмма</w:t>
            </w:r>
          </w:p>
        </w:tc>
        <w:tc>
          <w:tcPr>
            <w:tcW w:w="2649" w:type="dxa"/>
            <w:vMerge w:val="restart"/>
          </w:tcPr>
          <w:p w:rsidR="007B6656" w:rsidRPr="0080416B" w:rsidRDefault="007B6656" w:rsidP="00AC5A22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Развит</w:t>
            </w:r>
            <w:r>
              <w:rPr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 w:val="restart"/>
          </w:tcPr>
          <w:p w:rsidR="007B6656" w:rsidRDefault="007B6656" w:rsidP="00F84AC0">
            <w:pPr>
              <w:rPr>
                <w:kern w:val="2"/>
              </w:rPr>
            </w:pPr>
            <w:r>
              <w:rPr>
                <w:kern w:val="2"/>
              </w:rPr>
              <w:t>Основное</w:t>
            </w:r>
          </w:p>
          <w:p w:rsidR="007B6656" w:rsidRPr="0080416B" w:rsidRDefault="007B6656" w:rsidP="00F84AC0">
            <w:pPr>
              <w:rPr>
                <w:kern w:val="2"/>
              </w:rPr>
            </w:pPr>
            <w:r>
              <w:rPr>
                <w:kern w:val="2"/>
              </w:rPr>
              <w:t>мероприятие</w:t>
            </w:r>
          </w:p>
        </w:tc>
        <w:tc>
          <w:tcPr>
            <w:tcW w:w="2649" w:type="dxa"/>
            <w:vMerge w:val="restart"/>
          </w:tcPr>
          <w:p w:rsidR="007B6656" w:rsidRPr="0080416B" w:rsidRDefault="007B6656" w:rsidP="00AC5A22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Физическое воспитание населения Краснокутского сельского поселения и обеспечение организации проведения физкультурных и массовых мероприятий</w:t>
            </w: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120,1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500A94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7B6656" w:rsidRPr="0080416B">
        <w:trPr>
          <w:jc w:val="center"/>
        </w:trPr>
        <w:tc>
          <w:tcPr>
            <w:tcW w:w="1677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7B6656" w:rsidRPr="0080416B" w:rsidRDefault="007B665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7B6656" w:rsidRPr="0080416B" w:rsidRDefault="007B665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7B6656" w:rsidRPr="0080416B" w:rsidRDefault="007B665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</w:tbl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  <w:sectPr w:rsidR="007B6656" w:rsidSect="00BD7BD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B6656" w:rsidRDefault="007B665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7B6656" w:rsidRDefault="007B6656" w:rsidP="001C1FF5">
      <w:pPr>
        <w:framePr w:w="1550" w:h="1289" w:hRule="exact" w:hSpace="142" w:wrap="auto" w:vAnchor="page" w:hAnchor="page" w:x="5475" w:y="361" w:anchorLock="1"/>
      </w:pPr>
    </w:p>
    <w:p w:rsidR="007B6656" w:rsidRDefault="007B6656" w:rsidP="0088521B">
      <w:pPr>
        <w:rPr>
          <w:sz w:val="28"/>
          <w:szCs w:val="28"/>
        </w:rPr>
      </w:pPr>
    </w:p>
    <w:p w:rsidR="007B6656" w:rsidRDefault="007B6656" w:rsidP="008852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</w:p>
    <w:sectPr w:rsidR="007B6656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6D23"/>
    <w:multiLevelType w:val="multilevel"/>
    <w:tmpl w:val="FE3E143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D94C4D"/>
    <w:multiLevelType w:val="hybridMultilevel"/>
    <w:tmpl w:val="02003AAA"/>
    <w:lvl w:ilvl="0" w:tplc="1F06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985D58">
      <w:numFmt w:val="none"/>
      <w:lvlText w:val=""/>
      <w:lvlJc w:val="left"/>
      <w:pPr>
        <w:tabs>
          <w:tab w:val="num" w:pos="360"/>
        </w:tabs>
      </w:pPr>
    </w:lvl>
    <w:lvl w:ilvl="2" w:tplc="917E2AFE">
      <w:numFmt w:val="none"/>
      <w:lvlText w:val=""/>
      <w:lvlJc w:val="left"/>
      <w:pPr>
        <w:tabs>
          <w:tab w:val="num" w:pos="360"/>
        </w:tabs>
      </w:pPr>
    </w:lvl>
    <w:lvl w:ilvl="3" w:tplc="C01EC1A4">
      <w:numFmt w:val="none"/>
      <w:lvlText w:val=""/>
      <w:lvlJc w:val="left"/>
      <w:pPr>
        <w:tabs>
          <w:tab w:val="num" w:pos="360"/>
        </w:tabs>
      </w:pPr>
    </w:lvl>
    <w:lvl w:ilvl="4" w:tplc="3FD64EC2">
      <w:numFmt w:val="none"/>
      <w:lvlText w:val=""/>
      <w:lvlJc w:val="left"/>
      <w:pPr>
        <w:tabs>
          <w:tab w:val="num" w:pos="360"/>
        </w:tabs>
      </w:pPr>
    </w:lvl>
    <w:lvl w:ilvl="5" w:tplc="D7D48CFC">
      <w:numFmt w:val="none"/>
      <w:lvlText w:val=""/>
      <w:lvlJc w:val="left"/>
      <w:pPr>
        <w:tabs>
          <w:tab w:val="num" w:pos="360"/>
        </w:tabs>
      </w:pPr>
    </w:lvl>
    <w:lvl w:ilvl="6" w:tplc="034E45B4">
      <w:numFmt w:val="none"/>
      <w:lvlText w:val=""/>
      <w:lvlJc w:val="left"/>
      <w:pPr>
        <w:tabs>
          <w:tab w:val="num" w:pos="360"/>
        </w:tabs>
      </w:pPr>
    </w:lvl>
    <w:lvl w:ilvl="7" w:tplc="7B9A420A">
      <w:numFmt w:val="none"/>
      <w:lvlText w:val=""/>
      <w:lvlJc w:val="left"/>
      <w:pPr>
        <w:tabs>
          <w:tab w:val="num" w:pos="360"/>
        </w:tabs>
      </w:pPr>
    </w:lvl>
    <w:lvl w:ilvl="8" w:tplc="CD48D2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16A"/>
    <w:rsid w:val="0000113F"/>
    <w:rsid w:val="00003AD3"/>
    <w:rsid w:val="00003C35"/>
    <w:rsid w:val="00003D67"/>
    <w:rsid w:val="00004092"/>
    <w:rsid w:val="00004289"/>
    <w:rsid w:val="00005913"/>
    <w:rsid w:val="000071AC"/>
    <w:rsid w:val="00010DE1"/>
    <w:rsid w:val="00011236"/>
    <w:rsid w:val="00011511"/>
    <w:rsid w:val="00011ED0"/>
    <w:rsid w:val="0001214B"/>
    <w:rsid w:val="000123CB"/>
    <w:rsid w:val="00013F05"/>
    <w:rsid w:val="000155B1"/>
    <w:rsid w:val="0001598B"/>
    <w:rsid w:val="0001627F"/>
    <w:rsid w:val="000166EB"/>
    <w:rsid w:val="00017642"/>
    <w:rsid w:val="000200F0"/>
    <w:rsid w:val="00020177"/>
    <w:rsid w:val="00020613"/>
    <w:rsid w:val="00022B99"/>
    <w:rsid w:val="00023CE7"/>
    <w:rsid w:val="0002410C"/>
    <w:rsid w:val="00024527"/>
    <w:rsid w:val="00025E80"/>
    <w:rsid w:val="00026EC9"/>
    <w:rsid w:val="0003044A"/>
    <w:rsid w:val="0003086D"/>
    <w:rsid w:val="00032300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4288"/>
    <w:rsid w:val="00045BC8"/>
    <w:rsid w:val="00045F0F"/>
    <w:rsid w:val="000467D8"/>
    <w:rsid w:val="00046A4D"/>
    <w:rsid w:val="00046CDA"/>
    <w:rsid w:val="00046E17"/>
    <w:rsid w:val="000473D3"/>
    <w:rsid w:val="00050D01"/>
    <w:rsid w:val="00051352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601BC"/>
    <w:rsid w:val="00060D28"/>
    <w:rsid w:val="00060E10"/>
    <w:rsid w:val="00062390"/>
    <w:rsid w:val="0006287B"/>
    <w:rsid w:val="000631E9"/>
    <w:rsid w:val="0006401D"/>
    <w:rsid w:val="0006493E"/>
    <w:rsid w:val="00064DC3"/>
    <w:rsid w:val="00065A83"/>
    <w:rsid w:val="000672D9"/>
    <w:rsid w:val="00067D28"/>
    <w:rsid w:val="00067ECA"/>
    <w:rsid w:val="0007155A"/>
    <w:rsid w:val="00071784"/>
    <w:rsid w:val="0007428C"/>
    <w:rsid w:val="0007531A"/>
    <w:rsid w:val="00076742"/>
    <w:rsid w:val="000772F0"/>
    <w:rsid w:val="00077E89"/>
    <w:rsid w:val="000801E7"/>
    <w:rsid w:val="000803AA"/>
    <w:rsid w:val="00080DBE"/>
    <w:rsid w:val="00081806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41D"/>
    <w:rsid w:val="00085B22"/>
    <w:rsid w:val="000863F4"/>
    <w:rsid w:val="000864B2"/>
    <w:rsid w:val="00086627"/>
    <w:rsid w:val="00086DE5"/>
    <w:rsid w:val="00090C7B"/>
    <w:rsid w:val="00091308"/>
    <w:rsid w:val="0009163E"/>
    <w:rsid w:val="00093185"/>
    <w:rsid w:val="0009696F"/>
    <w:rsid w:val="00097A4F"/>
    <w:rsid w:val="00097E6F"/>
    <w:rsid w:val="000A0438"/>
    <w:rsid w:val="000A0BEC"/>
    <w:rsid w:val="000A31EA"/>
    <w:rsid w:val="000A3BD4"/>
    <w:rsid w:val="000A4685"/>
    <w:rsid w:val="000A5794"/>
    <w:rsid w:val="000A58EE"/>
    <w:rsid w:val="000A637A"/>
    <w:rsid w:val="000A641B"/>
    <w:rsid w:val="000A76C4"/>
    <w:rsid w:val="000A7CA3"/>
    <w:rsid w:val="000B0730"/>
    <w:rsid w:val="000B093E"/>
    <w:rsid w:val="000B0BC8"/>
    <w:rsid w:val="000B16DF"/>
    <w:rsid w:val="000B324C"/>
    <w:rsid w:val="000B3279"/>
    <w:rsid w:val="000B355B"/>
    <w:rsid w:val="000B4507"/>
    <w:rsid w:val="000B48A0"/>
    <w:rsid w:val="000B51B0"/>
    <w:rsid w:val="000B5D05"/>
    <w:rsid w:val="000B65F9"/>
    <w:rsid w:val="000B662C"/>
    <w:rsid w:val="000B6C9F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3BFF"/>
    <w:rsid w:val="000C3EAC"/>
    <w:rsid w:val="000C4221"/>
    <w:rsid w:val="000C4BD3"/>
    <w:rsid w:val="000C4EBF"/>
    <w:rsid w:val="000C5760"/>
    <w:rsid w:val="000C595B"/>
    <w:rsid w:val="000C6734"/>
    <w:rsid w:val="000C697E"/>
    <w:rsid w:val="000C7579"/>
    <w:rsid w:val="000D0178"/>
    <w:rsid w:val="000D058A"/>
    <w:rsid w:val="000D2469"/>
    <w:rsid w:val="000D3D42"/>
    <w:rsid w:val="000D47A0"/>
    <w:rsid w:val="000D4F03"/>
    <w:rsid w:val="000D4F9F"/>
    <w:rsid w:val="000D5DA0"/>
    <w:rsid w:val="000D66D0"/>
    <w:rsid w:val="000D6BB4"/>
    <w:rsid w:val="000D6FBA"/>
    <w:rsid w:val="000D782F"/>
    <w:rsid w:val="000D7C1B"/>
    <w:rsid w:val="000E0103"/>
    <w:rsid w:val="000E0222"/>
    <w:rsid w:val="000E03D9"/>
    <w:rsid w:val="000E0683"/>
    <w:rsid w:val="000E134E"/>
    <w:rsid w:val="000E1953"/>
    <w:rsid w:val="000E1EAE"/>
    <w:rsid w:val="000E2704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12F4"/>
    <w:rsid w:val="00102B59"/>
    <w:rsid w:val="00103573"/>
    <w:rsid w:val="0010547F"/>
    <w:rsid w:val="00105DE5"/>
    <w:rsid w:val="00107213"/>
    <w:rsid w:val="001077CE"/>
    <w:rsid w:val="00110769"/>
    <w:rsid w:val="00110E35"/>
    <w:rsid w:val="001118EF"/>
    <w:rsid w:val="00111F18"/>
    <w:rsid w:val="00112007"/>
    <w:rsid w:val="00112128"/>
    <w:rsid w:val="00112348"/>
    <w:rsid w:val="00112B44"/>
    <w:rsid w:val="0011353E"/>
    <w:rsid w:val="0011357A"/>
    <w:rsid w:val="00114619"/>
    <w:rsid w:val="00114692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01A5"/>
    <w:rsid w:val="001302D2"/>
    <w:rsid w:val="001302EB"/>
    <w:rsid w:val="00131FF1"/>
    <w:rsid w:val="0013278F"/>
    <w:rsid w:val="001327BA"/>
    <w:rsid w:val="00133F59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275"/>
    <w:rsid w:val="00147734"/>
    <w:rsid w:val="001479D5"/>
    <w:rsid w:val="00147A28"/>
    <w:rsid w:val="001512B1"/>
    <w:rsid w:val="00152639"/>
    <w:rsid w:val="00152BAE"/>
    <w:rsid w:val="00152EF4"/>
    <w:rsid w:val="001544F9"/>
    <w:rsid w:val="001546D4"/>
    <w:rsid w:val="0015475D"/>
    <w:rsid w:val="00154CDC"/>
    <w:rsid w:val="00155EFC"/>
    <w:rsid w:val="001560DE"/>
    <w:rsid w:val="00160444"/>
    <w:rsid w:val="00160486"/>
    <w:rsid w:val="00160AF2"/>
    <w:rsid w:val="00161CC0"/>
    <w:rsid w:val="00161DB5"/>
    <w:rsid w:val="001627AF"/>
    <w:rsid w:val="00162D0A"/>
    <w:rsid w:val="00162ED5"/>
    <w:rsid w:val="001631D0"/>
    <w:rsid w:val="001631E6"/>
    <w:rsid w:val="0016368F"/>
    <w:rsid w:val="0016397E"/>
    <w:rsid w:val="00163BFB"/>
    <w:rsid w:val="00164628"/>
    <w:rsid w:val="0016522F"/>
    <w:rsid w:val="001654AD"/>
    <w:rsid w:val="0016573F"/>
    <w:rsid w:val="00165F7D"/>
    <w:rsid w:val="001670A2"/>
    <w:rsid w:val="00167701"/>
    <w:rsid w:val="00170568"/>
    <w:rsid w:val="00170AB1"/>
    <w:rsid w:val="00171A69"/>
    <w:rsid w:val="00172B42"/>
    <w:rsid w:val="00173BD3"/>
    <w:rsid w:val="00173D4F"/>
    <w:rsid w:val="00174D94"/>
    <w:rsid w:val="00175501"/>
    <w:rsid w:val="00175995"/>
    <w:rsid w:val="0017669F"/>
    <w:rsid w:val="00176EDD"/>
    <w:rsid w:val="0018040E"/>
    <w:rsid w:val="00180EE5"/>
    <w:rsid w:val="00181F46"/>
    <w:rsid w:val="00182C9A"/>
    <w:rsid w:val="00183A49"/>
    <w:rsid w:val="001853BD"/>
    <w:rsid w:val="00185896"/>
    <w:rsid w:val="00185912"/>
    <w:rsid w:val="001862D4"/>
    <w:rsid w:val="0018657E"/>
    <w:rsid w:val="00186E49"/>
    <w:rsid w:val="0019049B"/>
    <w:rsid w:val="001907EA"/>
    <w:rsid w:val="0019222B"/>
    <w:rsid w:val="00192627"/>
    <w:rsid w:val="00193E62"/>
    <w:rsid w:val="00194FA1"/>
    <w:rsid w:val="00196424"/>
    <w:rsid w:val="00197609"/>
    <w:rsid w:val="001A0266"/>
    <w:rsid w:val="001A12A7"/>
    <w:rsid w:val="001A1C37"/>
    <w:rsid w:val="001A2522"/>
    <w:rsid w:val="001A2E3E"/>
    <w:rsid w:val="001A2EEB"/>
    <w:rsid w:val="001A36F1"/>
    <w:rsid w:val="001A3819"/>
    <w:rsid w:val="001A5EF4"/>
    <w:rsid w:val="001B03B3"/>
    <w:rsid w:val="001B0E92"/>
    <w:rsid w:val="001B22E6"/>
    <w:rsid w:val="001B258C"/>
    <w:rsid w:val="001B2A37"/>
    <w:rsid w:val="001B2D0E"/>
    <w:rsid w:val="001B2F3C"/>
    <w:rsid w:val="001B3E02"/>
    <w:rsid w:val="001B3E53"/>
    <w:rsid w:val="001B4E95"/>
    <w:rsid w:val="001B508B"/>
    <w:rsid w:val="001B513A"/>
    <w:rsid w:val="001B58ED"/>
    <w:rsid w:val="001B5D77"/>
    <w:rsid w:val="001B616C"/>
    <w:rsid w:val="001B66D7"/>
    <w:rsid w:val="001B6CE6"/>
    <w:rsid w:val="001B6E40"/>
    <w:rsid w:val="001B6F3E"/>
    <w:rsid w:val="001B6F91"/>
    <w:rsid w:val="001B7110"/>
    <w:rsid w:val="001C00C0"/>
    <w:rsid w:val="001C07F0"/>
    <w:rsid w:val="001C1065"/>
    <w:rsid w:val="001C1FF5"/>
    <w:rsid w:val="001C28DA"/>
    <w:rsid w:val="001C32B0"/>
    <w:rsid w:val="001C3650"/>
    <w:rsid w:val="001C518F"/>
    <w:rsid w:val="001C5AFC"/>
    <w:rsid w:val="001C67CD"/>
    <w:rsid w:val="001C6C4E"/>
    <w:rsid w:val="001C71CF"/>
    <w:rsid w:val="001C7609"/>
    <w:rsid w:val="001C79DC"/>
    <w:rsid w:val="001D0485"/>
    <w:rsid w:val="001D07F8"/>
    <w:rsid w:val="001D096D"/>
    <w:rsid w:val="001D1D90"/>
    <w:rsid w:val="001D1EAC"/>
    <w:rsid w:val="001D1F53"/>
    <w:rsid w:val="001D251A"/>
    <w:rsid w:val="001D3472"/>
    <w:rsid w:val="001D3845"/>
    <w:rsid w:val="001D483A"/>
    <w:rsid w:val="001D4E06"/>
    <w:rsid w:val="001D4E32"/>
    <w:rsid w:val="001D50DF"/>
    <w:rsid w:val="001D5CA9"/>
    <w:rsid w:val="001D602B"/>
    <w:rsid w:val="001E0AF3"/>
    <w:rsid w:val="001E1D0E"/>
    <w:rsid w:val="001E4337"/>
    <w:rsid w:val="001E434D"/>
    <w:rsid w:val="001E58DF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C74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216"/>
    <w:rsid w:val="00201855"/>
    <w:rsid w:val="00201C31"/>
    <w:rsid w:val="00202028"/>
    <w:rsid w:val="0020260F"/>
    <w:rsid w:val="00203C10"/>
    <w:rsid w:val="00203FD4"/>
    <w:rsid w:val="002046B5"/>
    <w:rsid w:val="00204A68"/>
    <w:rsid w:val="00204ACD"/>
    <w:rsid w:val="00204E54"/>
    <w:rsid w:val="0020571D"/>
    <w:rsid w:val="002060B4"/>
    <w:rsid w:val="002060D8"/>
    <w:rsid w:val="00206C0E"/>
    <w:rsid w:val="0020783A"/>
    <w:rsid w:val="00207B61"/>
    <w:rsid w:val="00207F87"/>
    <w:rsid w:val="002117AA"/>
    <w:rsid w:val="00211F79"/>
    <w:rsid w:val="002124C7"/>
    <w:rsid w:val="0021327B"/>
    <w:rsid w:val="002133FB"/>
    <w:rsid w:val="00214902"/>
    <w:rsid w:val="00214ECA"/>
    <w:rsid w:val="002154F9"/>
    <w:rsid w:val="00215A12"/>
    <w:rsid w:val="0021648B"/>
    <w:rsid w:val="00217DFC"/>
    <w:rsid w:val="002201B8"/>
    <w:rsid w:val="00220CCB"/>
    <w:rsid w:val="002210E6"/>
    <w:rsid w:val="002219C5"/>
    <w:rsid w:val="00221B26"/>
    <w:rsid w:val="00221E4A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44FD"/>
    <w:rsid w:val="00236069"/>
    <w:rsid w:val="00236E6C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CE0"/>
    <w:rsid w:val="00250358"/>
    <w:rsid w:val="002539C0"/>
    <w:rsid w:val="00254D88"/>
    <w:rsid w:val="00255037"/>
    <w:rsid w:val="00255E51"/>
    <w:rsid w:val="002600A1"/>
    <w:rsid w:val="00261CC6"/>
    <w:rsid w:val="0026267D"/>
    <w:rsid w:val="00263139"/>
    <w:rsid w:val="0026523C"/>
    <w:rsid w:val="002656FC"/>
    <w:rsid w:val="00265A5E"/>
    <w:rsid w:val="00270462"/>
    <w:rsid w:val="002715DF"/>
    <w:rsid w:val="00271996"/>
    <w:rsid w:val="00272504"/>
    <w:rsid w:val="0027328B"/>
    <w:rsid w:val="00275241"/>
    <w:rsid w:val="002768C1"/>
    <w:rsid w:val="0027693C"/>
    <w:rsid w:val="00276956"/>
    <w:rsid w:val="002800D1"/>
    <w:rsid w:val="0028032A"/>
    <w:rsid w:val="00281B88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87DA4"/>
    <w:rsid w:val="0029137C"/>
    <w:rsid w:val="002916E8"/>
    <w:rsid w:val="00291E51"/>
    <w:rsid w:val="00292274"/>
    <w:rsid w:val="002924D6"/>
    <w:rsid w:val="00292B8A"/>
    <w:rsid w:val="0029349B"/>
    <w:rsid w:val="002935BD"/>
    <w:rsid w:val="00294EB6"/>
    <w:rsid w:val="00295032"/>
    <w:rsid w:val="0029523D"/>
    <w:rsid w:val="00295903"/>
    <w:rsid w:val="00295E4D"/>
    <w:rsid w:val="00296CE6"/>
    <w:rsid w:val="00297296"/>
    <w:rsid w:val="0029732C"/>
    <w:rsid w:val="002A10FD"/>
    <w:rsid w:val="002A1E6C"/>
    <w:rsid w:val="002A2B66"/>
    <w:rsid w:val="002A2EDF"/>
    <w:rsid w:val="002A35B6"/>
    <w:rsid w:val="002A385C"/>
    <w:rsid w:val="002A41B4"/>
    <w:rsid w:val="002A4503"/>
    <w:rsid w:val="002A4B58"/>
    <w:rsid w:val="002A5DA7"/>
    <w:rsid w:val="002A6CA2"/>
    <w:rsid w:val="002A6CD1"/>
    <w:rsid w:val="002A7A5F"/>
    <w:rsid w:val="002A7E11"/>
    <w:rsid w:val="002B0662"/>
    <w:rsid w:val="002B11DE"/>
    <w:rsid w:val="002B1234"/>
    <w:rsid w:val="002B37E5"/>
    <w:rsid w:val="002B5902"/>
    <w:rsid w:val="002B64C7"/>
    <w:rsid w:val="002B6529"/>
    <w:rsid w:val="002B7E8D"/>
    <w:rsid w:val="002C0957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2CE1"/>
    <w:rsid w:val="002D36DE"/>
    <w:rsid w:val="002D3CB2"/>
    <w:rsid w:val="002D498E"/>
    <w:rsid w:val="002D58DD"/>
    <w:rsid w:val="002D6189"/>
    <w:rsid w:val="002D639B"/>
    <w:rsid w:val="002D6A57"/>
    <w:rsid w:val="002D6CD5"/>
    <w:rsid w:val="002D755C"/>
    <w:rsid w:val="002D76D6"/>
    <w:rsid w:val="002E2403"/>
    <w:rsid w:val="002E2549"/>
    <w:rsid w:val="002E2FEB"/>
    <w:rsid w:val="002E3353"/>
    <w:rsid w:val="002E485E"/>
    <w:rsid w:val="002E4A68"/>
    <w:rsid w:val="002E4ACB"/>
    <w:rsid w:val="002E5C7F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2CD"/>
    <w:rsid w:val="002F1A84"/>
    <w:rsid w:val="002F1E7B"/>
    <w:rsid w:val="002F24E4"/>
    <w:rsid w:val="002F29AB"/>
    <w:rsid w:val="002F2B1A"/>
    <w:rsid w:val="002F392D"/>
    <w:rsid w:val="002F3C37"/>
    <w:rsid w:val="002F500A"/>
    <w:rsid w:val="002F5D3B"/>
    <w:rsid w:val="002F601A"/>
    <w:rsid w:val="002F750E"/>
    <w:rsid w:val="002F7E21"/>
    <w:rsid w:val="002F7EC0"/>
    <w:rsid w:val="00300011"/>
    <w:rsid w:val="0030044C"/>
    <w:rsid w:val="00300940"/>
    <w:rsid w:val="00300F01"/>
    <w:rsid w:val="0030135C"/>
    <w:rsid w:val="00303780"/>
    <w:rsid w:val="00303F91"/>
    <w:rsid w:val="0030454A"/>
    <w:rsid w:val="00304765"/>
    <w:rsid w:val="00304C53"/>
    <w:rsid w:val="0030527D"/>
    <w:rsid w:val="003059F2"/>
    <w:rsid w:val="003074C3"/>
    <w:rsid w:val="003074D0"/>
    <w:rsid w:val="00310132"/>
    <w:rsid w:val="0031036C"/>
    <w:rsid w:val="00311183"/>
    <w:rsid w:val="003115B3"/>
    <w:rsid w:val="00312A50"/>
    <w:rsid w:val="0031328D"/>
    <w:rsid w:val="00313318"/>
    <w:rsid w:val="00314061"/>
    <w:rsid w:val="0031605F"/>
    <w:rsid w:val="00316BFE"/>
    <w:rsid w:val="00316F4B"/>
    <w:rsid w:val="00317E3C"/>
    <w:rsid w:val="0032087A"/>
    <w:rsid w:val="00322069"/>
    <w:rsid w:val="003231F2"/>
    <w:rsid w:val="00323455"/>
    <w:rsid w:val="00323AC3"/>
    <w:rsid w:val="003244D3"/>
    <w:rsid w:val="00324CAC"/>
    <w:rsid w:val="0032532D"/>
    <w:rsid w:val="00325F1A"/>
    <w:rsid w:val="0032768B"/>
    <w:rsid w:val="0033026C"/>
    <w:rsid w:val="003305ED"/>
    <w:rsid w:val="00332691"/>
    <w:rsid w:val="003327B8"/>
    <w:rsid w:val="003329B1"/>
    <w:rsid w:val="0033325F"/>
    <w:rsid w:val="00335594"/>
    <w:rsid w:val="0033559C"/>
    <w:rsid w:val="003355ED"/>
    <w:rsid w:val="00335CD2"/>
    <w:rsid w:val="0033687D"/>
    <w:rsid w:val="00336BA9"/>
    <w:rsid w:val="00337A7F"/>
    <w:rsid w:val="0034014F"/>
    <w:rsid w:val="00340270"/>
    <w:rsid w:val="00340891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46C"/>
    <w:rsid w:val="003456D4"/>
    <w:rsid w:val="003460BD"/>
    <w:rsid w:val="00347152"/>
    <w:rsid w:val="00347883"/>
    <w:rsid w:val="00347F46"/>
    <w:rsid w:val="003500B9"/>
    <w:rsid w:val="003504C3"/>
    <w:rsid w:val="0035056F"/>
    <w:rsid w:val="00350CF7"/>
    <w:rsid w:val="00350FFB"/>
    <w:rsid w:val="003515AB"/>
    <w:rsid w:val="00351849"/>
    <w:rsid w:val="0035258D"/>
    <w:rsid w:val="00354030"/>
    <w:rsid w:val="0035461B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9BF"/>
    <w:rsid w:val="00360855"/>
    <w:rsid w:val="00360D20"/>
    <w:rsid w:val="00361901"/>
    <w:rsid w:val="00361BE9"/>
    <w:rsid w:val="00361EDA"/>
    <w:rsid w:val="0036324B"/>
    <w:rsid w:val="00363253"/>
    <w:rsid w:val="0036446C"/>
    <w:rsid w:val="003644C4"/>
    <w:rsid w:val="003669D1"/>
    <w:rsid w:val="0036738E"/>
    <w:rsid w:val="00367984"/>
    <w:rsid w:val="00367A24"/>
    <w:rsid w:val="00370430"/>
    <w:rsid w:val="00370DBC"/>
    <w:rsid w:val="003714A4"/>
    <w:rsid w:val="00371748"/>
    <w:rsid w:val="00372118"/>
    <w:rsid w:val="0037267F"/>
    <w:rsid w:val="003748C2"/>
    <w:rsid w:val="00375B79"/>
    <w:rsid w:val="00376376"/>
    <w:rsid w:val="0037719D"/>
    <w:rsid w:val="0038014F"/>
    <w:rsid w:val="00380D77"/>
    <w:rsid w:val="00380E97"/>
    <w:rsid w:val="003810CB"/>
    <w:rsid w:val="003816BE"/>
    <w:rsid w:val="003819F3"/>
    <w:rsid w:val="00382079"/>
    <w:rsid w:val="003821E8"/>
    <w:rsid w:val="003822B7"/>
    <w:rsid w:val="0038237E"/>
    <w:rsid w:val="003825B3"/>
    <w:rsid w:val="00382FF0"/>
    <w:rsid w:val="003900F8"/>
    <w:rsid w:val="003905B0"/>
    <w:rsid w:val="003910FF"/>
    <w:rsid w:val="00391D37"/>
    <w:rsid w:val="0039225E"/>
    <w:rsid w:val="00392A74"/>
    <w:rsid w:val="00392F51"/>
    <w:rsid w:val="00393253"/>
    <w:rsid w:val="00393462"/>
    <w:rsid w:val="003935B0"/>
    <w:rsid w:val="00393947"/>
    <w:rsid w:val="003945BA"/>
    <w:rsid w:val="00394C0C"/>
    <w:rsid w:val="00394D15"/>
    <w:rsid w:val="0039544B"/>
    <w:rsid w:val="00396BB7"/>
    <w:rsid w:val="0039731F"/>
    <w:rsid w:val="003979C1"/>
    <w:rsid w:val="003A046F"/>
    <w:rsid w:val="003A189F"/>
    <w:rsid w:val="003A208F"/>
    <w:rsid w:val="003A34DD"/>
    <w:rsid w:val="003A3FFC"/>
    <w:rsid w:val="003A5541"/>
    <w:rsid w:val="003A691C"/>
    <w:rsid w:val="003A73C5"/>
    <w:rsid w:val="003A78B0"/>
    <w:rsid w:val="003A7E23"/>
    <w:rsid w:val="003B0749"/>
    <w:rsid w:val="003B203C"/>
    <w:rsid w:val="003B2B66"/>
    <w:rsid w:val="003B3BCF"/>
    <w:rsid w:val="003B3D71"/>
    <w:rsid w:val="003B3E0C"/>
    <w:rsid w:val="003B42A1"/>
    <w:rsid w:val="003B4CA8"/>
    <w:rsid w:val="003B4FD9"/>
    <w:rsid w:val="003B52F8"/>
    <w:rsid w:val="003B6B25"/>
    <w:rsid w:val="003B6F1E"/>
    <w:rsid w:val="003B766A"/>
    <w:rsid w:val="003B78C2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506D"/>
    <w:rsid w:val="003C6194"/>
    <w:rsid w:val="003C64EF"/>
    <w:rsid w:val="003C65FC"/>
    <w:rsid w:val="003C7E55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1FED"/>
    <w:rsid w:val="003E20D4"/>
    <w:rsid w:val="003E21C7"/>
    <w:rsid w:val="003E3136"/>
    <w:rsid w:val="003E3CBA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2F98"/>
    <w:rsid w:val="003F344B"/>
    <w:rsid w:val="003F387C"/>
    <w:rsid w:val="003F5EAB"/>
    <w:rsid w:val="003F6416"/>
    <w:rsid w:val="003F64C3"/>
    <w:rsid w:val="003F6EFF"/>
    <w:rsid w:val="003F73C6"/>
    <w:rsid w:val="003F7BA5"/>
    <w:rsid w:val="0040002A"/>
    <w:rsid w:val="004016ED"/>
    <w:rsid w:val="00401F27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1CC7"/>
    <w:rsid w:val="004122E6"/>
    <w:rsid w:val="004128C6"/>
    <w:rsid w:val="00413569"/>
    <w:rsid w:val="00413E84"/>
    <w:rsid w:val="00413EFE"/>
    <w:rsid w:val="00414094"/>
    <w:rsid w:val="004148B9"/>
    <w:rsid w:val="00415692"/>
    <w:rsid w:val="004157BF"/>
    <w:rsid w:val="00415931"/>
    <w:rsid w:val="004164C7"/>
    <w:rsid w:val="004165ED"/>
    <w:rsid w:val="00417419"/>
    <w:rsid w:val="004207E1"/>
    <w:rsid w:val="00420F62"/>
    <w:rsid w:val="00421458"/>
    <w:rsid w:val="00421A3F"/>
    <w:rsid w:val="0042343B"/>
    <w:rsid w:val="00424B88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A80"/>
    <w:rsid w:val="004353D0"/>
    <w:rsid w:val="004354FC"/>
    <w:rsid w:val="00437F31"/>
    <w:rsid w:val="00440500"/>
    <w:rsid w:val="004410DB"/>
    <w:rsid w:val="0044237C"/>
    <w:rsid w:val="00442E70"/>
    <w:rsid w:val="004436E6"/>
    <w:rsid w:val="00443AFE"/>
    <w:rsid w:val="00444292"/>
    <w:rsid w:val="0044467B"/>
    <w:rsid w:val="00444E15"/>
    <w:rsid w:val="0044563E"/>
    <w:rsid w:val="0044599D"/>
    <w:rsid w:val="0044659C"/>
    <w:rsid w:val="004465E8"/>
    <w:rsid w:val="00446622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43C"/>
    <w:rsid w:val="00461706"/>
    <w:rsid w:val="00461DAE"/>
    <w:rsid w:val="004629EB"/>
    <w:rsid w:val="00463648"/>
    <w:rsid w:val="004638A3"/>
    <w:rsid w:val="00465756"/>
    <w:rsid w:val="00467788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6359"/>
    <w:rsid w:val="004776D9"/>
    <w:rsid w:val="00477DCF"/>
    <w:rsid w:val="004801E1"/>
    <w:rsid w:val="00483EC2"/>
    <w:rsid w:val="004848AC"/>
    <w:rsid w:val="00484D2A"/>
    <w:rsid w:val="00484D33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48F"/>
    <w:rsid w:val="004918D4"/>
    <w:rsid w:val="0049211F"/>
    <w:rsid w:val="00493291"/>
    <w:rsid w:val="0049379B"/>
    <w:rsid w:val="004938A4"/>
    <w:rsid w:val="004939F2"/>
    <w:rsid w:val="00493E0B"/>
    <w:rsid w:val="0049548D"/>
    <w:rsid w:val="00495B2E"/>
    <w:rsid w:val="0049737B"/>
    <w:rsid w:val="00497635"/>
    <w:rsid w:val="0049782E"/>
    <w:rsid w:val="00497D21"/>
    <w:rsid w:val="004A0344"/>
    <w:rsid w:val="004A08C1"/>
    <w:rsid w:val="004A0B29"/>
    <w:rsid w:val="004A183F"/>
    <w:rsid w:val="004A2AEF"/>
    <w:rsid w:val="004A341F"/>
    <w:rsid w:val="004A495B"/>
    <w:rsid w:val="004A5E07"/>
    <w:rsid w:val="004A6EB8"/>
    <w:rsid w:val="004A771E"/>
    <w:rsid w:val="004A7972"/>
    <w:rsid w:val="004B12EE"/>
    <w:rsid w:val="004B296B"/>
    <w:rsid w:val="004B4504"/>
    <w:rsid w:val="004B53F4"/>
    <w:rsid w:val="004B66DE"/>
    <w:rsid w:val="004B6720"/>
    <w:rsid w:val="004B69C5"/>
    <w:rsid w:val="004B6A13"/>
    <w:rsid w:val="004B795B"/>
    <w:rsid w:val="004B7A28"/>
    <w:rsid w:val="004C0683"/>
    <w:rsid w:val="004C0BC9"/>
    <w:rsid w:val="004C1231"/>
    <w:rsid w:val="004C23F0"/>
    <w:rsid w:val="004C2D1E"/>
    <w:rsid w:val="004C3D8A"/>
    <w:rsid w:val="004C4D7E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0F1"/>
    <w:rsid w:val="004D5391"/>
    <w:rsid w:val="004D5D5F"/>
    <w:rsid w:val="004D6091"/>
    <w:rsid w:val="004D707D"/>
    <w:rsid w:val="004D7FA4"/>
    <w:rsid w:val="004E00F3"/>
    <w:rsid w:val="004E1CAA"/>
    <w:rsid w:val="004E2AF4"/>
    <w:rsid w:val="004E2B28"/>
    <w:rsid w:val="004E37C9"/>
    <w:rsid w:val="004E3D8A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13C"/>
    <w:rsid w:val="004F5437"/>
    <w:rsid w:val="004F687C"/>
    <w:rsid w:val="004F7054"/>
    <w:rsid w:val="004F77CB"/>
    <w:rsid w:val="004F78A8"/>
    <w:rsid w:val="005000C1"/>
    <w:rsid w:val="00500A94"/>
    <w:rsid w:val="00500E96"/>
    <w:rsid w:val="00501011"/>
    <w:rsid w:val="00501888"/>
    <w:rsid w:val="005041F1"/>
    <w:rsid w:val="005049C9"/>
    <w:rsid w:val="00505146"/>
    <w:rsid w:val="00505239"/>
    <w:rsid w:val="005053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CA1"/>
    <w:rsid w:val="0051362C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3F8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48B"/>
    <w:rsid w:val="00527691"/>
    <w:rsid w:val="00527B1F"/>
    <w:rsid w:val="005304CD"/>
    <w:rsid w:val="00530BD4"/>
    <w:rsid w:val="00531B5A"/>
    <w:rsid w:val="00532317"/>
    <w:rsid w:val="00533D64"/>
    <w:rsid w:val="00534BC7"/>
    <w:rsid w:val="00535455"/>
    <w:rsid w:val="00535D5C"/>
    <w:rsid w:val="0053723C"/>
    <w:rsid w:val="005421BA"/>
    <w:rsid w:val="005453D3"/>
    <w:rsid w:val="005456F4"/>
    <w:rsid w:val="00546821"/>
    <w:rsid w:val="00547294"/>
    <w:rsid w:val="005504DF"/>
    <w:rsid w:val="00551F66"/>
    <w:rsid w:val="00552A3A"/>
    <w:rsid w:val="005531FA"/>
    <w:rsid w:val="00553EAE"/>
    <w:rsid w:val="00554402"/>
    <w:rsid w:val="00555297"/>
    <w:rsid w:val="00555B4F"/>
    <w:rsid w:val="00555F80"/>
    <w:rsid w:val="00556946"/>
    <w:rsid w:val="00556EFA"/>
    <w:rsid w:val="00557111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9FB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CDF"/>
    <w:rsid w:val="00586B94"/>
    <w:rsid w:val="0059255A"/>
    <w:rsid w:val="0059372B"/>
    <w:rsid w:val="00593C31"/>
    <w:rsid w:val="00593EA8"/>
    <w:rsid w:val="005946F1"/>
    <w:rsid w:val="005947F0"/>
    <w:rsid w:val="005948FF"/>
    <w:rsid w:val="00594B61"/>
    <w:rsid w:val="00595136"/>
    <w:rsid w:val="00595CA1"/>
    <w:rsid w:val="0059632C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D4C"/>
    <w:rsid w:val="005A3E83"/>
    <w:rsid w:val="005A486B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B09"/>
    <w:rsid w:val="005B563F"/>
    <w:rsid w:val="005C000A"/>
    <w:rsid w:val="005C07F1"/>
    <w:rsid w:val="005C0EA7"/>
    <w:rsid w:val="005C101B"/>
    <w:rsid w:val="005C2129"/>
    <w:rsid w:val="005C25BE"/>
    <w:rsid w:val="005C49BC"/>
    <w:rsid w:val="005C5273"/>
    <w:rsid w:val="005C5EDB"/>
    <w:rsid w:val="005C6C12"/>
    <w:rsid w:val="005C6C9B"/>
    <w:rsid w:val="005C6D69"/>
    <w:rsid w:val="005C73C4"/>
    <w:rsid w:val="005C7826"/>
    <w:rsid w:val="005D052E"/>
    <w:rsid w:val="005D1396"/>
    <w:rsid w:val="005D3913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BC8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28B"/>
    <w:rsid w:val="005F155C"/>
    <w:rsid w:val="005F185A"/>
    <w:rsid w:val="005F1E60"/>
    <w:rsid w:val="005F38D5"/>
    <w:rsid w:val="005F4408"/>
    <w:rsid w:val="005F46D2"/>
    <w:rsid w:val="005F4988"/>
    <w:rsid w:val="005F4EDC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2BA6"/>
    <w:rsid w:val="00613FA5"/>
    <w:rsid w:val="0061415D"/>
    <w:rsid w:val="00614B2F"/>
    <w:rsid w:val="00614BC1"/>
    <w:rsid w:val="00616753"/>
    <w:rsid w:val="00616EE8"/>
    <w:rsid w:val="00616F0F"/>
    <w:rsid w:val="00617909"/>
    <w:rsid w:val="006215CB"/>
    <w:rsid w:val="00621BDA"/>
    <w:rsid w:val="006220E9"/>
    <w:rsid w:val="00622CCF"/>
    <w:rsid w:val="00622D18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31E4"/>
    <w:rsid w:val="00634664"/>
    <w:rsid w:val="00634699"/>
    <w:rsid w:val="00634CA5"/>
    <w:rsid w:val="0063692B"/>
    <w:rsid w:val="00636DB3"/>
    <w:rsid w:val="0063736E"/>
    <w:rsid w:val="00637407"/>
    <w:rsid w:val="00637449"/>
    <w:rsid w:val="00637B53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1FF0"/>
    <w:rsid w:val="00652CAC"/>
    <w:rsid w:val="006534DF"/>
    <w:rsid w:val="006539EA"/>
    <w:rsid w:val="00653AA9"/>
    <w:rsid w:val="00653AF1"/>
    <w:rsid w:val="0065423C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0B1"/>
    <w:rsid w:val="006722D8"/>
    <w:rsid w:val="00672595"/>
    <w:rsid w:val="0067281F"/>
    <w:rsid w:val="0067386A"/>
    <w:rsid w:val="00674251"/>
    <w:rsid w:val="006746AB"/>
    <w:rsid w:val="00674E24"/>
    <w:rsid w:val="00675609"/>
    <w:rsid w:val="00676163"/>
    <w:rsid w:val="0067705A"/>
    <w:rsid w:val="00677726"/>
    <w:rsid w:val="00680BF4"/>
    <w:rsid w:val="00680E17"/>
    <w:rsid w:val="00682FD1"/>
    <w:rsid w:val="006833DE"/>
    <w:rsid w:val="0068429A"/>
    <w:rsid w:val="00684EEF"/>
    <w:rsid w:val="00685917"/>
    <w:rsid w:val="00685B55"/>
    <w:rsid w:val="00686765"/>
    <w:rsid w:val="00687ABD"/>
    <w:rsid w:val="00687DA4"/>
    <w:rsid w:val="00690AEF"/>
    <w:rsid w:val="00690F11"/>
    <w:rsid w:val="00690F70"/>
    <w:rsid w:val="00692C77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5A0"/>
    <w:rsid w:val="006A0A77"/>
    <w:rsid w:val="006A0BB8"/>
    <w:rsid w:val="006A0BDF"/>
    <w:rsid w:val="006A1926"/>
    <w:rsid w:val="006A25AC"/>
    <w:rsid w:val="006A2D48"/>
    <w:rsid w:val="006A3836"/>
    <w:rsid w:val="006A3E1B"/>
    <w:rsid w:val="006A3EBE"/>
    <w:rsid w:val="006A5A82"/>
    <w:rsid w:val="006A61D7"/>
    <w:rsid w:val="006A6C01"/>
    <w:rsid w:val="006A6CE9"/>
    <w:rsid w:val="006A7C27"/>
    <w:rsid w:val="006B1A39"/>
    <w:rsid w:val="006B2942"/>
    <w:rsid w:val="006B38A8"/>
    <w:rsid w:val="006B4F74"/>
    <w:rsid w:val="006B5C1B"/>
    <w:rsid w:val="006B603F"/>
    <w:rsid w:val="006B7389"/>
    <w:rsid w:val="006C0195"/>
    <w:rsid w:val="006C088A"/>
    <w:rsid w:val="006C1199"/>
    <w:rsid w:val="006C20A2"/>
    <w:rsid w:val="006C31B0"/>
    <w:rsid w:val="006C3677"/>
    <w:rsid w:val="006C3E5E"/>
    <w:rsid w:val="006C40A7"/>
    <w:rsid w:val="006C4D8E"/>
    <w:rsid w:val="006C5984"/>
    <w:rsid w:val="006C5E4D"/>
    <w:rsid w:val="006C6165"/>
    <w:rsid w:val="006C681C"/>
    <w:rsid w:val="006C6A04"/>
    <w:rsid w:val="006D0AE5"/>
    <w:rsid w:val="006D0B85"/>
    <w:rsid w:val="006D0C83"/>
    <w:rsid w:val="006D1259"/>
    <w:rsid w:val="006D1545"/>
    <w:rsid w:val="006D2595"/>
    <w:rsid w:val="006D28EA"/>
    <w:rsid w:val="006D3565"/>
    <w:rsid w:val="006D3810"/>
    <w:rsid w:val="006D4B87"/>
    <w:rsid w:val="006D4C09"/>
    <w:rsid w:val="006D595A"/>
    <w:rsid w:val="006D65D7"/>
    <w:rsid w:val="006D664C"/>
    <w:rsid w:val="006D6B03"/>
    <w:rsid w:val="006D7015"/>
    <w:rsid w:val="006D71C9"/>
    <w:rsid w:val="006D7E2B"/>
    <w:rsid w:val="006D7F67"/>
    <w:rsid w:val="006E014E"/>
    <w:rsid w:val="006E04C1"/>
    <w:rsid w:val="006E04CC"/>
    <w:rsid w:val="006E14B7"/>
    <w:rsid w:val="006E1733"/>
    <w:rsid w:val="006E423A"/>
    <w:rsid w:val="006E49A9"/>
    <w:rsid w:val="006E5C66"/>
    <w:rsid w:val="006E603E"/>
    <w:rsid w:val="006F0519"/>
    <w:rsid w:val="006F0E44"/>
    <w:rsid w:val="006F153E"/>
    <w:rsid w:val="006F16CB"/>
    <w:rsid w:val="006F25AB"/>
    <w:rsid w:val="006F26D5"/>
    <w:rsid w:val="006F46AC"/>
    <w:rsid w:val="006F563E"/>
    <w:rsid w:val="006F5736"/>
    <w:rsid w:val="006F6629"/>
    <w:rsid w:val="006F6CF7"/>
    <w:rsid w:val="006F7081"/>
    <w:rsid w:val="006F77B5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834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60A"/>
    <w:rsid w:val="0073189E"/>
    <w:rsid w:val="00732048"/>
    <w:rsid w:val="0073235B"/>
    <w:rsid w:val="00732751"/>
    <w:rsid w:val="007343D1"/>
    <w:rsid w:val="00734428"/>
    <w:rsid w:val="007344F1"/>
    <w:rsid w:val="00734621"/>
    <w:rsid w:val="0073509B"/>
    <w:rsid w:val="00736ADA"/>
    <w:rsid w:val="007371AC"/>
    <w:rsid w:val="007372DF"/>
    <w:rsid w:val="0074091D"/>
    <w:rsid w:val="00740CC4"/>
    <w:rsid w:val="00741B92"/>
    <w:rsid w:val="00741BF4"/>
    <w:rsid w:val="007434C2"/>
    <w:rsid w:val="00744C42"/>
    <w:rsid w:val="00744DAB"/>
    <w:rsid w:val="00746424"/>
    <w:rsid w:val="00751D52"/>
    <w:rsid w:val="007520E8"/>
    <w:rsid w:val="00753394"/>
    <w:rsid w:val="0075354B"/>
    <w:rsid w:val="0075372E"/>
    <w:rsid w:val="00753867"/>
    <w:rsid w:val="00753A51"/>
    <w:rsid w:val="00753E94"/>
    <w:rsid w:val="007541E9"/>
    <w:rsid w:val="007541F6"/>
    <w:rsid w:val="00756117"/>
    <w:rsid w:val="00760439"/>
    <w:rsid w:val="00761CC5"/>
    <w:rsid w:val="00761E75"/>
    <w:rsid w:val="00763A58"/>
    <w:rsid w:val="00763BB9"/>
    <w:rsid w:val="00763D1E"/>
    <w:rsid w:val="00763E3D"/>
    <w:rsid w:val="0076407A"/>
    <w:rsid w:val="007643DC"/>
    <w:rsid w:val="00765D7F"/>
    <w:rsid w:val="00766432"/>
    <w:rsid w:val="0076663A"/>
    <w:rsid w:val="00766AC2"/>
    <w:rsid w:val="00770287"/>
    <w:rsid w:val="007705A7"/>
    <w:rsid w:val="00770BCD"/>
    <w:rsid w:val="00770E3D"/>
    <w:rsid w:val="0077133F"/>
    <w:rsid w:val="00771430"/>
    <w:rsid w:val="007715CB"/>
    <w:rsid w:val="00771FBC"/>
    <w:rsid w:val="00771FF0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77A1A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F44"/>
    <w:rsid w:val="00796F21"/>
    <w:rsid w:val="007977E1"/>
    <w:rsid w:val="007A08F2"/>
    <w:rsid w:val="007A0D1D"/>
    <w:rsid w:val="007A12EF"/>
    <w:rsid w:val="007A1DA3"/>
    <w:rsid w:val="007A20A9"/>
    <w:rsid w:val="007A2130"/>
    <w:rsid w:val="007A2536"/>
    <w:rsid w:val="007A2FAD"/>
    <w:rsid w:val="007A35E3"/>
    <w:rsid w:val="007A3B01"/>
    <w:rsid w:val="007A44BC"/>
    <w:rsid w:val="007A54FC"/>
    <w:rsid w:val="007A5F36"/>
    <w:rsid w:val="007A662B"/>
    <w:rsid w:val="007A7CA4"/>
    <w:rsid w:val="007B04CF"/>
    <w:rsid w:val="007B24FC"/>
    <w:rsid w:val="007B433C"/>
    <w:rsid w:val="007B516A"/>
    <w:rsid w:val="007B55E7"/>
    <w:rsid w:val="007B55F8"/>
    <w:rsid w:val="007B5B1B"/>
    <w:rsid w:val="007B5BBD"/>
    <w:rsid w:val="007B61E2"/>
    <w:rsid w:val="007B6656"/>
    <w:rsid w:val="007B6FF3"/>
    <w:rsid w:val="007C0A77"/>
    <w:rsid w:val="007C11DE"/>
    <w:rsid w:val="007C1511"/>
    <w:rsid w:val="007C21D7"/>
    <w:rsid w:val="007C38A0"/>
    <w:rsid w:val="007C3966"/>
    <w:rsid w:val="007C497E"/>
    <w:rsid w:val="007C57D7"/>
    <w:rsid w:val="007C5B98"/>
    <w:rsid w:val="007C5E00"/>
    <w:rsid w:val="007C6655"/>
    <w:rsid w:val="007C6CF1"/>
    <w:rsid w:val="007D0BC0"/>
    <w:rsid w:val="007D0EF2"/>
    <w:rsid w:val="007D2243"/>
    <w:rsid w:val="007D2284"/>
    <w:rsid w:val="007D25C6"/>
    <w:rsid w:val="007D27EC"/>
    <w:rsid w:val="007D383A"/>
    <w:rsid w:val="007D4291"/>
    <w:rsid w:val="007D43DD"/>
    <w:rsid w:val="007D51F0"/>
    <w:rsid w:val="007D56AC"/>
    <w:rsid w:val="007D66FA"/>
    <w:rsid w:val="007D6908"/>
    <w:rsid w:val="007D6FD0"/>
    <w:rsid w:val="007D7E5F"/>
    <w:rsid w:val="007E0355"/>
    <w:rsid w:val="007E04FE"/>
    <w:rsid w:val="007E0A1F"/>
    <w:rsid w:val="007E10C2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6CCF"/>
    <w:rsid w:val="007E7BCD"/>
    <w:rsid w:val="007E7CDD"/>
    <w:rsid w:val="007F0743"/>
    <w:rsid w:val="007F10F4"/>
    <w:rsid w:val="007F1CBA"/>
    <w:rsid w:val="007F1EAE"/>
    <w:rsid w:val="007F21B0"/>
    <w:rsid w:val="007F2430"/>
    <w:rsid w:val="007F35D2"/>
    <w:rsid w:val="007F3942"/>
    <w:rsid w:val="007F4266"/>
    <w:rsid w:val="007F4B2E"/>
    <w:rsid w:val="007F510C"/>
    <w:rsid w:val="007F5144"/>
    <w:rsid w:val="007F530A"/>
    <w:rsid w:val="007F5855"/>
    <w:rsid w:val="007F6CAF"/>
    <w:rsid w:val="007F79E7"/>
    <w:rsid w:val="008003D3"/>
    <w:rsid w:val="00800B1A"/>
    <w:rsid w:val="00801F59"/>
    <w:rsid w:val="00801FA1"/>
    <w:rsid w:val="008022C7"/>
    <w:rsid w:val="00803A76"/>
    <w:rsid w:val="0080414A"/>
    <w:rsid w:val="0080416B"/>
    <w:rsid w:val="008051A1"/>
    <w:rsid w:val="00805D1A"/>
    <w:rsid w:val="00806380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B85"/>
    <w:rsid w:val="00824165"/>
    <w:rsid w:val="008242C8"/>
    <w:rsid w:val="00824546"/>
    <w:rsid w:val="00824FFB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7AB"/>
    <w:rsid w:val="00832479"/>
    <w:rsid w:val="008326E4"/>
    <w:rsid w:val="00833F02"/>
    <w:rsid w:val="008340BF"/>
    <w:rsid w:val="00835A94"/>
    <w:rsid w:val="00835B60"/>
    <w:rsid w:val="00835D0A"/>
    <w:rsid w:val="00836187"/>
    <w:rsid w:val="00840214"/>
    <w:rsid w:val="0084129E"/>
    <w:rsid w:val="00842544"/>
    <w:rsid w:val="008425C8"/>
    <w:rsid w:val="00842D99"/>
    <w:rsid w:val="008430EF"/>
    <w:rsid w:val="008432EA"/>
    <w:rsid w:val="00843331"/>
    <w:rsid w:val="00844270"/>
    <w:rsid w:val="008469A1"/>
    <w:rsid w:val="00850BC7"/>
    <w:rsid w:val="00853E52"/>
    <w:rsid w:val="00854D27"/>
    <w:rsid w:val="0085557D"/>
    <w:rsid w:val="00855FC2"/>
    <w:rsid w:val="0085641B"/>
    <w:rsid w:val="00856BDA"/>
    <w:rsid w:val="00860318"/>
    <w:rsid w:val="00860AF4"/>
    <w:rsid w:val="00860E60"/>
    <w:rsid w:val="00861B56"/>
    <w:rsid w:val="00862B59"/>
    <w:rsid w:val="008642C7"/>
    <w:rsid w:val="00864B01"/>
    <w:rsid w:val="0086574A"/>
    <w:rsid w:val="00867B19"/>
    <w:rsid w:val="00870073"/>
    <w:rsid w:val="0087007A"/>
    <w:rsid w:val="00870C01"/>
    <w:rsid w:val="008718B3"/>
    <w:rsid w:val="00872D38"/>
    <w:rsid w:val="00873C95"/>
    <w:rsid w:val="008743C4"/>
    <w:rsid w:val="00876596"/>
    <w:rsid w:val="00877094"/>
    <w:rsid w:val="008776DE"/>
    <w:rsid w:val="008809AF"/>
    <w:rsid w:val="00880D85"/>
    <w:rsid w:val="00880F95"/>
    <w:rsid w:val="00881215"/>
    <w:rsid w:val="008820B0"/>
    <w:rsid w:val="00883741"/>
    <w:rsid w:val="00884A8D"/>
    <w:rsid w:val="00884D6D"/>
    <w:rsid w:val="00884EAD"/>
    <w:rsid w:val="00884FBF"/>
    <w:rsid w:val="0088521B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97FAF"/>
    <w:rsid w:val="008A0CA8"/>
    <w:rsid w:val="008A2B0D"/>
    <w:rsid w:val="008A3DA6"/>
    <w:rsid w:val="008A3E42"/>
    <w:rsid w:val="008A569C"/>
    <w:rsid w:val="008A5EAC"/>
    <w:rsid w:val="008A6C29"/>
    <w:rsid w:val="008B0A03"/>
    <w:rsid w:val="008B0DD9"/>
    <w:rsid w:val="008B1153"/>
    <w:rsid w:val="008B1375"/>
    <w:rsid w:val="008B3D5B"/>
    <w:rsid w:val="008B3FA8"/>
    <w:rsid w:val="008B52C2"/>
    <w:rsid w:val="008B55EE"/>
    <w:rsid w:val="008B734F"/>
    <w:rsid w:val="008C0377"/>
    <w:rsid w:val="008C0A7D"/>
    <w:rsid w:val="008C1532"/>
    <w:rsid w:val="008C1BFC"/>
    <w:rsid w:val="008C2CA2"/>
    <w:rsid w:val="008C338D"/>
    <w:rsid w:val="008C3D58"/>
    <w:rsid w:val="008C650A"/>
    <w:rsid w:val="008C71C1"/>
    <w:rsid w:val="008C7456"/>
    <w:rsid w:val="008C7CB0"/>
    <w:rsid w:val="008D1691"/>
    <w:rsid w:val="008D20A5"/>
    <w:rsid w:val="008D3024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426"/>
    <w:rsid w:val="008E260E"/>
    <w:rsid w:val="008E31FF"/>
    <w:rsid w:val="008E3616"/>
    <w:rsid w:val="008E3800"/>
    <w:rsid w:val="008F0BF4"/>
    <w:rsid w:val="008F19DD"/>
    <w:rsid w:val="008F29DB"/>
    <w:rsid w:val="008F2E3C"/>
    <w:rsid w:val="008F3182"/>
    <w:rsid w:val="008F4108"/>
    <w:rsid w:val="008F45AE"/>
    <w:rsid w:val="008F4E4F"/>
    <w:rsid w:val="008F4FF7"/>
    <w:rsid w:val="008F50A7"/>
    <w:rsid w:val="008F690A"/>
    <w:rsid w:val="008F6F63"/>
    <w:rsid w:val="008F75DE"/>
    <w:rsid w:val="008F76D3"/>
    <w:rsid w:val="008F78B0"/>
    <w:rsid w:val="00900599"/>
    <w:rsid w:val="00901D89"/>
    <w:rsid w:val="0090284B"/>
    <w:rsid w:val="0090350F"/>
    <w:rsid w:val="0090436B"/>
    <w:rsid w:val="00904C69"/>
    <w:rsid w:val="00905082"/>
    <w:rsid w:val="009052E6"/>
    <w:rsid w:val="00906853"/>
    <w:rsid w:val="00906B3A"/>
    <w:rsid w:val="00907168"/>
    <w:rsid w:val="009072B9"/>
    <w:rsid w:val="00907342"/>
    <w:rsid w:val="009076C4"/>
    <w:rsid w:val="0091062F"/>
    <w:rsid w:val="00912B2F"/>
    <w:rsid w:val="00913244"/>
    <w:rsid w:val="00913B41"/>
    <w:rsid w:val="009152DB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3DEE"/>
    <w:rsid w:val="00924043"/>
    <w:rsid w:val="00924F9F"/>
    <w:rsid w:val="00925320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57D2"/>
    <w:rsid w:val="0093683F"/>
    <w:rsid w:val="009377F1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3449"/>
    <w:rsid w:val="00954A43"/>
    <w:rsid w:val="00954E02"/>
    <w:rsid w:val="00954F16"/>
    <w:rsid w:val="00955886"/>
    <w:rsid w:val="00956501"/>
    <w:rsid w:val="009567C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5CED"/>
    <w:rsid w:val="0096709F"/>
    <w:rsid w:val="00967498"/>
    <w:rsid w:val="00967753"/>
    <w:rsid w:val="00967C5F"/>
    <w:rsid w:val="0097188F"/>
    <w:rsid w:val="00972A65"/>
    <w:rsid w:val="00973646"/>
    <w:rsid w:val="00973D04"/>
    <w:rsid w:val="0097567D"/>
    <w:rsid w:val="00975B87"/>
    <w:rsid w:val="009761F4"/>
    <w:rsid w:val="00976B86"/>
    <w:rsid w:val="00976EE8"/>
    <w:rsid w:val="0098030A"/>
    <w:rsid w:val="0098035E"/>
    <w:rsid w:val="00980429"/>
    <w:rsid w:val="00981EFB"/>
    <w:rsid w:val="0098244D"/>
    <w:rsid w:val="009827B8"/>
    <w:rsid w:val="00982DDC"/>
    <w:rsid w:val="00983AE0"/>
    <w:rsid w:val="009849B3"/>
    <w:rsid w:val="00987161"/>
    <w:rsid w:val="00987315"/>
    <w:rsid w:val="00987F5D"/>
    <w:rsid w:val="009901A5"/>
    <w:rsid w:val="00990576"/>
    <w:rsid w:val="009905E3"/>
    <w:rsid w:val="00991479"/>
    <w:rsid w:val="00992124"/>
    <w:rsid w:val="009925EB"/>
    <w:rsid w:val="009936D4"/>
    <w:rsid w:val="00993BA6"/>
    <w:rsid w:val="00993D24"/>
    <w:rsid w:val="00993D93"/>
    <w:rsid w:val="00993F85"/>
    <w:rsid w:val="00994746"/>
    <w:rsid w:val="00994C50"/>
    <w:rsid w:val="00995135"/>
    <w:rsid w:val="00995FCA"/>
    <w:rsid w:val="009973C6"/>
    <w:rsid w:val="00997A1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0596"/>
    <w:rsid w:val="009B1089"/>
    <w:rsid w:val="009B28C1"/>
    <w:rsid w:val="009B30B9"/>
    <w:rsid w:val="009B3A20"/>
    <w:rsid w:val="009B6C14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381A"/>
    <w:rsid w:val="009D3DA1"/>
    <w:rsid w:val="009D41D7"/>
    <w:rsid w:val="009D4A94"/>
    <w:rsid w:val="009D4BE5"/>
    <w:rsid w:val="009D67BB"/>
    <w:rsid w:val="009D7003"/>
    <w:rsid w:val="009D75C7"/>
    <w:rsid w:val="009E0735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1769"/>
    <w:rsid w:val="009F29C2"/>
    <w:rsid w:val="009F2C6C"/>
    <w:rsid w:val="009F3939"/>
    <w:rsid w:val="009F45C9"/>
    <w:rsid w:val="009F4CCF"/>
    <w:rsid w:val="009F4D35"/>
    <w:rsid w:val="009F4EA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115E"/>
    <w:rsid w:val="00A12DC3"/>
    <w:rsid w:val="00A13003"/>
    <w:rsid w:val="00A138DF"/>
    <w:rsid w:val="00A13CFC"/>
    <w:rsid w:val="00A1424E"/>
    <w:rsid w:val="00A14453"/>
    <w:rsid w:val="00A14AED"/>
    <w:rsid w:val="00A14D7B"/>
    <w:rsid w:val="00A15142"/>
    <w:rsid w:val="00A158ED"/>
    <w:rsid w:val="00A15B46"/>
    <w:rsid w:val="00A15B60"/>
    <w:rsid w:val="00A166D4"/>
    <w:rsid w:val="00A17DAA"/>
    <w:rsid w:val="00A2368D"/>
    <w:rsid w:val="00A237E6"/>
    <w:rsid w:val="00A2395E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F"/>
    <w:rsid w:val="00A349E8"/>
    <w:rsid w:val="00A34DEE"/>
    <w:rsid w:val="00A34DF9"/>
    <w:rsid w:val="00A35278"/>
    <w:rsid w:val="00A35E3F"/>
    <w:rsid w:val="00A36970"/>
    <w:rsid w:val="00A37761"/>
    <w:rsid w:val="00A37BEE"/>
    <w:rsid w:val="00A40301"/>
    <w:rsid w:val="00A4055A"/>
    <w:rsid w:val="00A41106"/>
    <w:rsid w:val="00A41E4D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47FC6"/>
    <w:rsid w:val="00A50848"/>
    <w:rsid w:val="00A5125E"/>
    <w:rsid w:val="00A51719"/>
    <w:rsid w:val="00A52292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0D4E"/>
    <w:rsid w:val="00A61DA8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FDB"/>
    <w:rsid w:val="00A67CDE"/>
    <w:rsid w:val="00A7021E"/>
    <w:rsid w:val="00A70ABF"/>
    <w:rsid w:val="00A70FE3"/>
    <w:rsid w:val="00A71D69"/>
    <w:rsid w:val="00A71EDD"/>
    <w:rsid w:val="00A728B8"/>
    <w:rsid w:val="00A72C74"/>
    <w:rsid w:val="00A74437"/>
    <w:rsid w:val="00A74934"/>
    <w:rsid w:val="00A7526A"/>
    <w:rsid w:val="00A75EB0"/>
    <w:rsid w:val="00A76638"/>
    <w:rsid w:val="00A76874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3696"/>
    <w:rsid w:val="00A83717"/>
    <w:rsid w:val="00A84763"/>
    <w:rsid w:val="00A849ED"/>
    <w:rsid w:val="00A85726"/>
    <w:rsid w:val="00A85D13"/>
    <w:rsid w:val="00A8727F"/>
    <w:rsid w:val="00A8763D"/>
    <w:rsid w:val="00A879CC"/>
    <w:rsid w:val="00A901B5"/>
    <w:rsid w:val="00A901EA"/>
    <w:rsid w:val="00A9025F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4121"/>
    <w:rsid w:val="00A9587C"/>
    <w:rsid w:val="00A96949"/>
    <w:rsid w:val="00A975B0"/>
    <w:rsid w:val="00AA03AF"/>
    <w:rsid w:val="00AA07A6"/>
    <w:rsid w:val="00AA1F44"/>
    <w:rsid w:val="00AA46D1"/>
    <w:rsid w:val="00AA487B"/>
    <w:rsid w:val="00AA4AC6"/>
    <w:rsid w:val="00AA4B3E"/>
    <w:rsid w:val="00AA505A"/>
    <w:rsid w:val="00AA6571"/>
    <w:rsid w:val="00AA6A32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402B"/>
    <w:rsid w:val="00AB50D0"/>
    <w:rsid w:val="00AB50F0"/>
    <w:rsid w:val="00AB5390"/>
    <w:rsid w:val="00AB54AE"/>
    <w:rsid w:val="00AC0C91"/>
    <w:rsid w:val="00AC0D4A"/>
    <w:rsid w:val="00AC1418"/>
    <w:rsid w:val="00AC30ED"/>
    <w:rsid w:val="00AC4B28"/>
    <w:rsid w:val="00AC4CEE"/>
    <w:rsid w:val="00AC4E78"/>
    <w:rsid w:val="00AC4FD6"/>
    <w:rsid w:val="00AC50D8"/>
    <w:rsid w:val="00AC59EF"/>
    <w:rsid w:val="00AC5A22"/>
    <w:rsid w:val="00AC61BA"/>
    <w:rsid w:val="00AC6277"/>
    <w:rsid w:val="00AC6638"/>
    <w:rsid w:val="00AC663A"/>
    <w:rsid w:val="00AC66AF"/>
    <w:rsid w:val="00AC7218"/>
    <w:rsid w:val="00AC7EA1"/>
    <w:rsid w:val="00AD03C8"/>
    <w:rsid w:val="00AD2003"/>
    <w:rsid w:val="00AD25C2"/>
    <w:rsid w:val="00AD2A1A"/>
    <w:rsid w:val="00AD38BD"/>
    <w:rsid w:val="00AD3D5F"/>
    <w:rsid w:val="00AD51F7"/>
    <w:rsid w:val="00AD5ECF"/>
    <w:rsid w:val="00AD6A32"/>
    <w:rsid w:val="00AD77C1"/>
    <w:rsid w:val="00AD7C99"/>
    <w:rsid w:val="00AE04B1"/>
    <w:rsid w:val="00AE1942"/>
    <w:rsid w:val="00AE1F81"/>
    <w:rsid w:val="00AE2B25"/>
    <w:rsid w:val="00AE2BA3"/>
    <w:rsid w:val="00AE2F99"/>
    <w:rsid w:val="00AE306B"/>
    <w:rsid w:val="00AE348E"/>
    <w:rsid w:val="00AE422F"/>
    <w:rsid w:val="00AE4BD7"/>
    <w:rsid w:val="00AE7770"/>
    <w:rsid w:val="00AE779D"/>
    <w:rsid w:val="00AE77A4"/>
    <w:rsid w:val="00AF0E5C"/>
    <w:rsid w:val="00AF1F87"/>
    <w:rsid w:val="00AF224B"/>
    <w:rsid w:val="00AF3603"/>
    <w:rsid w:val="00AF3D1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0C6"/>
    <w:rsid w:val="00B10572"/>
    <w:rsid w:val="00B110FF"/>
    <w:rsid w:val="00B11297"/>
    <w:rsid w:val="00B121C4"/>
    <w:rsid w:val="00B12DCB"/>
    <w:rsid w:val="00B13114"/>
    <w:rsid w:val="00B133DC"/>
    <w:rsid w:val="00B134E4"/>
    <w:rsid w:val="00B135F5"/>
    <w:rsid w:val="00B146EA"/>
    <w:rsid w:val="00B14FDB"/>
    <w:rsid w:val="00B16FF7"/>
    <w:rsid w:val="00B21499"/>
    <w:rsid w:val="00B2199B"/>
    <w:rsid w:val="00B21C2A"/>
    <w:rsid w:val="00B22F97"/>
    <w:rsid w:val="00B2353E"/>
    <w:rsid w:val="00B239F7"/>
    <w:rsid w:val="00B24365"/>
    <w:rsid w:val="00B244BC"/>
    <w:rsid w:val="00B24E90"/>
    <w:rsid w:val="00B25B99"/>
    <w:rsid w:val="00B26607"/>
    <w:rsid w:val="00B269E8"/>
    <w:rsid w:val="00B3041F"/>
    <w:rsid w:val="00B314DD"/>
    <w:rsid w:val="00B317EF"/>
    <w:rsid w:val="00B3211E"/>
    <w:rsid w:val="00B32800"/>
    <w:rsid w:val="00B33222"/>
    <w:rsid w:val="00B338EF"/>
    <w:rsid w:val="00B34FF7"/>
    <w:rsid w:val="00B35C6E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DC4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0F27"/>
    <w:rsid w:val="00B6125F"/>
    <w:rsid w:val="00B6166A"/>
    <w:rsid w:val="00B6196F"/>
    <w:rsid w:val="00B61BD2"/>
    <w:rsid w:val="00B61EA8"/>
    <w:rsid w:val="00B62F6B"/>
    <w:rsid w:val="00B6500B"/>
    <w:rsid w:val="00B651F7"/>
    <w:rsid w:val="00B65B2D"/>
    <w:rsid w:val="00B665FB"/>
    <w:rsid w:val="00B66BB4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B4C"/>
    <w:rsid w:val="00B80E52"/>
    <w:rsid w:val="00B81017"/>
    <w:rsid w:val="00B81172"/>
    <w:rsid w:val="00B811A5"/>
    <w:rsid w:val="00B81665"/>
    <w:rsid w:val="00B83630"/>
    <w:rsid w:val="00B83F5E"/>
    <w:rsid w:val="00B8578D"/>
    <w:rsid w:val="00B86355"/>
    <w:rsid w:val="00B867FD"/>
    <w:rsid w:val="00B878E2"/>
    <w:rsid w:val="00B90E08"/>
    <w:rsid w:val="00B918D4"/>
    <w:rsid w:val="00B93DE8"/>
    <w:rsid w:val="00B94BBC"/>
    <w:rsid w:val="00B9528C"/>
    <w:rsid w:val="00B95316"/>
    <w:rsid w:val="00B95619"/>
    <w:rsid w:val="00B969C4"/>
    <w:rsid w:val="00B97927"/>
    <w:rsid w:val="00BA092B"/>
    <w:rsid w:val="00BA14D6"/>
    <w:rsid w:val="00BA23E3"/>
    <w:rsid w:val="00BA2BA0"/>
    <w:rsid w:val="00BA30CE"/>
    <w:rsid w:val="00BA31A9"/>
    <w:rsid w:val="00BA35F9"/>
    <w:rsid w:val="00BA3F4B"/>
    <w:rsid w:val="00BA436A"/>
    <w:rsid w:val="00BA5268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14A3"/>
    <w:rsid w:val="00BC1B61"/>
    <w:rsid w:val="00BC23AC"/>
    <w:rsid w:val="00BC2592"/>
    <w:rsid w:val="00BC2B89"/>
    <w:rsid w:val="00BC3952"/>
    <w:rsid w:val="00BC50C8"/>
    <w:rsid w:val="00BC517F"/>
    <w:rsid w:val="00BC5B8A"/>
    <w:rsid w:val="00BC5EEA"/>
    <w:rsid w:val="00BC7715"/>
    <w:rsid w:val="00BD0F86"/>
    <w:rsid w:val="00BD1872"/>
    <w:rsid w:val="00BD1A58"/>
    <w:rsid w:val="00BD275F"/>
    <w:rsid w:val="00BD2E10"/>
    <w:rsid w:val="00BD4D8E"/>
    <w:rsid w:val="00BD621B"/>
    <w:rsid w:val="00BD7BDF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3C12"/>
    <w:rsid w:val="00BE3CE7"/>
    <w:rsid w:val="00BE438F"/>
    <w:rsid w:val="00BE4A04"/>
    <w:rsid w:val="00BE51D3"/>
    <w:rsid w:val="00BE5D42"/>
    <w:rsid w:val="00BE5F72"/>
    <w:rsid w:val="00BE6B80"/>
    <w:rsid w:val="00BF0EAD"/>
    <w:rsid w:val="00BF19DA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BF7536"/>
    <w:rsid w:val="00C007D8"/>
    <w:rsid w:val="00C03BBA"/>
    <w:rsid w:val="00C04BD1"/>
    <w:rsid w:val="00C05A74"/>
    <w:rsid w:val="00C05BE3"/>
    <w:rsid w:val="00C0761F"/>
    <w:rsid w:val="00C10263"/>
    <w:rsid w:val="00C1055E"/>
    <w:rsid w:val="00C10591"/>
    <w:rsid w:val="00C1086E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5FC"/>
    <w:rsid w:val="00C17F3E"/>
    <w:rsid w:val="00C20B18"/>
    <w:rsid w:val="00C2152B"/>
    <w:rsid w:val="00C22D48"/>
    <w:rsid w:val="00C23584"/>
    <w:rsid w:val="00C237C0"/>
    <w:rsid w:val="00C23D2F"/>
    <w:rsid w:val="00C2426F"/>
    <w:rsid w:val="00C257E3"/>
    <w:rsid w:val="00C262B7"/>
    <w:rsid w:val="00C27651"/>
    <w:rsid w:val="00C30434"/>
    <w:rsid w:val="00C30995"/>
    <w:rsid w:val="00C31120"/>
    <w:rsid w:val="00C31E11"/>
    <w:rsid w:val="00C320B7"/>
    <w:rsid w:val="00C323E4"/>
    <w:rsid w:val="00C33082"/>
    <w:rsid w:val="00C33B06"/>
    <w:rsid w:val="00C33E76"/>
    <w:rsid w:val="00C346F8"/>
    <w:rsid w:val="00C34769"/>
    <w:rsid w:val="00C34845"/>
    <w:rsid w:val="00C3658A"/>
    <w:rsid w:val="00C36CD7"/>
    <w:rsid w:val="00C372A7"/>
    <w:rsid w:val="00C37387"/>
    <w:rsid w:val="00C373B1"/>
    <w:rsid w:val="00C41AE5"/>
    <w:rsid w:val="00C4327F"/>
    <w:rsid w:val="00C43643"/>
    <w:rsid w:val="00C43C4A"/>
    <w:rsid w:val="00C445DB"/>
    <w:rsid w:val="00C45361"/>
    <w:rsid w:val="00C46054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1DF9"/>
    <w:rsid w:val="00C62BC8"/>
    <w:rsid w:val="00C637C1"/>
    <w:rsid w:val="00C652E0"/>
    <w:rsid w:val="00C6567B"/>
    <w:rsid w:val="00C657FD"/>
    <w:rsid w:val="00C66574"/>
    <w:rsid w:val="00C70F01"/>
    <w:rsid w:val="00C71158"/>
    <w:rsid w:val="00C720C5"/>
    <w:rsid w:val="00C72462"/>
    <w:rsid w:val="00C72D5F"/>
    <w:rsid w:val="00C73503"/>
    <w:rsid w:val="00C7396E"/>
    <w:rsid w:val="00C739DB"/>
    <w:rsid w:val="00C73B05"/>
    <w:rsid w:val="00C747AF"/>
    <w:rsid w:val="00C75774"/>
    <w:rsid w:val="00C758FD"/>
    <w:rsid w:val="00C75B68"/>
    <w:rsid w:val="00C75C6A"/>
    <w:rsid w:val="00C7698B"/>
    <w:rsid w:val="00C76C9C"/>
    <w:rsid w:val="00C76E68"/>
    <w:rsid w:val="00C8067E"/>
    <w:rsid w:val="00C81E49"/>
    <w:rsid w:val="00C82CA8"/>
    <w:rsid w:val="00C84FF3"/>
    <w:rsid w:val="00C8555C"/>
    <w:rsid w:val="00C85CC0"/>
    <w:rsid w:val="00C86EA7"/>
    <w:rsid w:val="00C87299"/>
    <w:rsid w:val="00C8772E"/>
    <w:rsid w:val="00C87BA7"/>
    <w:rsid w:val="00C87E5F"/>
    <w:rsid w:val="00C905EE"/>
    <w:rsid w:val="00C906C5"/>
    <w:rsid w:val="00C907A4"/>
    <w:rsid w:val="00C90C26"/>
    <w:rsid w:val="00C91077"/>
    <w:rsid w:val="00C91B4A"/>
    <w:rsid w:val="00C91C13"/>
    <w:rsid w:val="00C91EDA"/>
    <w:rsid w:val="00C921F6"/>
    <w:rsid w:val="00C927A0"/>
    <w:rsid w:val="00C94685"/>
    <w:rsid w:val="00C9493E"/>
    <w:rsid w:val="00C954A9"/>
    <w:rsid w:val="00C95EA4"/>
    <w:rsid w:val="00C962EB"/>
    <w:rsid w:val="00C97157"/>
    <w:rsid w:val="00C97807"/>
    <w:rsid w:val="00C97AC2"/>
    <w:rsid w:val="00CA0413"/>
    <w:rsid w:val="00CA0872"/>
    <w:rsid w:val="00CA0C0D"/>
    <w:rsid w:val="00CA1407"/>
    <w:rsid w:val="00CA1A40"/>
    <w:rsid w:val="00CA34B8"/>
    <w:rsid w:val="00CA369A"/>
    <w:rsid w:val="00CA3AE2"/>
    <w:rsid w:val="00CA433B"/>
    <w:rsid w:val="00CA4511"/>
    <w:rsid w:val="00CA52E7"/>
    <w:rsid w:val="00CA6AF3"/>
    <w:rsid w:val="00CB06A0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21E"/>
    <w:rsid w:val="00CD226A"/>
    <w:rsid w:val="00CD2399"/>
    <w:rsid w:val="00CD2539"/>
    <w:rsid w:val="00CD3454"/>
    <w:rsid w:val="00CD3E59"/>
    <w:rsid w:val="00CD43F6"/>
    <w:rsid w:val="00CD465E"/>
    <w:rsid w:val="00CD4668"/>
    <w:rsid w:val="00CD4BDF"/>
    <w:rsid w:val="00CD5D7A"/>
    <w:rsid w:val="00CD5E86"/>
    <w:rsid w:val="00CD61BE"/>
    <w:rsid w:val="00CD6333"/>
    <w:rsid w:val="00CD6AC7"/>
    <w:rsid w:val="00CD6BC1"/>
    <w:rsid w:val="00CE076D"/>
    <w:rsid w:val="00CE0883"/>
    <w:rsid w:val="00CE16C4"/>
    <w:rsid w:val="00CE1FB6"/>
    <w:rsid w:val="00CE2A3C"/>
    <w:rsid w:val="00CE3930"/>
    <w:rsid w:val="00CE4576"/>
    <w:rsid w:val="00CE6C56"/>
    <w:rsid w:val="00CE7045"/>
    <w:rsid w:val="00CF0046"/>
    <w:rsid w:val="00CF0605"/>
    <w:rsid w:val="00CF0C29"/>
    <w:rsid w:val="00CF15F2"/>
    <w:rsid w:val="00CF2190"/>
    <w:rsid w:val="00CF2385"/>
    <w:rsid w:val="00CF4148"/>
    <w:rsid w:val="00CF4917"/>
    <w:rsid w:val="00CF594E"/>
    <w:rsid w:val="00CF6C54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2CE2"/>
    <w:rsid w:val="00D23379"/>
    <w:rsid w:val="00D23453"/>
    <w:rsid w:val="00D2453E"/>
    <w:rsid w:val="00D2462C"/>
    <w:rsid w:val="00D24C26"/>
    <w:rsid w:val="00D266F6"/>
    <w:rsid w:val="00D26B46"/>
    <w:rsid w:val="00D27DA1"/>
    <w:rsid w:val="00D27FBF"/>
    <w:rsid w:val="00D30B02"/>
    <w:rsid w:val="00D3106B"/>
    <w:rsid w:val="00D313C4"/>
    <w:rsid w:val="00D31587"/>
    <w:rsid w:val="00D3218D"/>
    <w:rsid w:val="00D321BC"/>
    <w:rsid w:val="00D34B65"/>
    <w:rsid w:val="00D35187"/>
    <w:rsid w:val="00D351CA"/>
    <w:rsid w:val="00D35C3D"/>
    <w:rsid w:val="00D372BD"/>
    <w:rsid w:val="00D37E7F"/>
    <w:rsid w:val="00D4095D"/>
    <w:rsid w:val="00D412B5"/>
    <w:rsid w:val="00D423D7"/>
    <w:rsid w:val="00D4250A"/>
    <w:rsid w:val="00D42593"/>
    <w:rsid w:val="00D42A8B"/>
    <w:rsid w:val="00D43065"/>
    <w:rsid w:val="00D43D5A"/>
    <w:rsid w:val="00D44175"/>
    <w:rsid w:val="00D442C2"/>
    <w:rsid w:val="00D4469C"/>
    <w:rsid w:val="00D458C3"/>
    <w:rsid w:val="00D4595B"/>
    <w:rsid w:val="00D45E68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3D93"/>
    <w:rsid w:val="00D540F3"/>
    <w:rsid w:val="00D5604D"/>
    <w:rsid w:val="00D56191"/>
    <w:rsid w:val="00D56DF0"/>
    <w:rsid w:val="00D57109"/>
    <w:rsid w:val="00D57296"/>
    <w:rsid w:val="00D57C3F"/>
    <w:rsid w:val="00D600F9"/>
    <w:rsid w:val="00D616E9"/>
    <w:rsid w:val="00D62FB3"/>
    <w:rsid w:val="00D63316"/>
    <w:rsid w:val="00D63578"/>
    <w:rsid w:val="00D6381C"/>
    <w:rsid w:val="00D642F9"/>
    <w:rsid w:val="00D65CF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4F93"/>
    <w:rsid w:val="00D7592E"/>
    <w:rsid w:val="00D763C0"/>
    <w:rsid w:val="00D76C89"/>
    <w:rsid w:val="00D76FB2"/>
    <w:rsid w:val="00D773FB"/>
    <w:rsid w:val="00D8273E"/>
    <w:rsid w:val="00D828B9"/>
    <w:rsid w:val="00D83556"/>
    <w:rsid w:val="00D852CF"/>
    <w:rsid w:val="00D85B36"/>
    <w:rsid w:val="00D87149"/>
    <w:rsid w:val="00D9010D"/>
    <w:rsid w:val="00D90292"/>
    <w:rsid w:val="00D902FE"/>
    <w:rsid w:val="00D90CC2"/>
    <w:rsid w:val="00D90D7E"/>
    <w:rsid w:val="00D91874"/>
    <w:rsid w:val="00D92289"/>
    <w:rsid w:val="00D93509"/>
    <w:rsid w:val="00D93512"/>
    <w:rsid w:val="00D937BA"/>
    <w:rsid w:val="00D9413B"/>
    <w:rsid w:val="00D94EDC"/>
    <w:rsid w:val="00D94F39"/>
    <w:rsid w:val="00D96F40"/>
    <w:rsid w:val="00D9702E"/>
    <w:rsid w:val="00D97E65"/>
    <w:rsid w:val="00DA1395"/>
    <w:rsid w:val="00DA1DC0"/>
    <w:rsid w:val="00DA36BA"/>
    <w:rsid w:val="00DA37DD"/>
    <w:rsid w:val="00DA3D90"/>
    <w:rsid w:val="00DA5F9C"/>
    <w:rsid w:val="00DA69F6"/>
    <w:rsid w:val="00DA6A57"/>
    <w:rsid w:val="00DA7394"/>
    <w:rsid w:val="00DA783A"/>
    <w:rsid w:val="00DA7D20"/>
    <w:rsid w:val="00DB058E"/>
    <w:rsid w:val="00DB0AC7"/>
    <w:rsid w:val="00DB1773"/>
    <w:rsid w:val="00DB1E98"/>
    <w:rsid w:val="00DB28EE"/>
    <w:rsid w:val="00DB518A"/>
    <w:rsid w:val="00DB5EFC"/>
    <w:rsid w:val="00DB7050"/>
    <w:rsid w:val="00DC1089"/>
    <w:rsid w:val="00DC13F6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188"/>
    <w:rsid w:val="00DD1883"/>
    <w:rsid w:val="00DD1AD6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60BC"/>
    <w:rsid w:val="00DD6159"/>
    <w:rsid w:val="00DD6F36"/>
    <w:rsid w:val="00DE0F48"/>
    <w:rsid w:val="00DE11F2"/>
    <w:rsid w:val="00DE32B1"/>
    <w:rsid w:val="00DE3D8B"/>
    <w:rsid w:val="00DE4010"/>
    <w:rsid w:val="00DE54B5"/>
    <w:rsid w:val="00DE54B9"/>
    <w:rsid w:val="00DE58A2"/>
    <w:rsid w:val="00DE66AD"/>
    <w:rsid w:val="00DE7C31"/>
    <w:rsid w:val="00DE7F7C"/>
    <w:rsid w:val="00DF15D3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16D1D"/>
    <w:rsid w:val="00E21103"/>
    <w:rsid w:val="00E22CE7"/>
    <w:rsid w:val="00E243A8"/>
    <w:rsid w:val="00E248DF"/>
    <w:rsid w:val="00E24CBE"/>
    <w:rsid w:val="00E2644F"/>
    <w:rsid w:val="00E2662F"/>
    <w:rsid w:val="00E270AE"/>
    <w:rsid w:val="00E27460"/>
    <w:rsid w:val="00E2763A"/>
    <w:rsid w:val="00E305FF"/>
    <w:rsid w:val="00E306C9"/>
    <w:rsid w:val="00E30B98"/>
    <w:rsid w:val="00E31896"/>
    <w:rsid w:val="00E32524"/>
    <w:rsid w:val="00E32DAA"/>
    <w:rsid w:val="00E3366C"/>
    <w:rsid w:val="00E33CCF"/>
    <w:rsid w:val="00E33D1D"/>
    <w:rsid w:val="00E3437D"/>
    <w:rsid w:val="00E3442C"/>
    <w:rsid w:val="00E34CFD"/>
    <w:rsid w:val="00E34E15"/>
    <w:rsid w:val="00E3639F"/>
    <w:rsid w:val="00E3695A"/>
    <w:rsid w:val="00E371EC"/>
    <w:rsid w:val="00E37E1B"/>
    <w:rsid w:val="00E37F21"/>
    <w:rsid w:val="00E4158E"/>
    <w:rsid w:val="00E42217"/>
    <w:rsid w:val="00E423B8"/>
    <w:rsid w:val="00E42704"/>
    <w:rsid w:val="00E42C8E"/>
    <w:rsid w:val="00E447D7"/>
    <w:rsid w:val="00E44A53"/>
    <w:rsid w:val="00E44BA6"/>
    <w:rsid w:val="00E45F55"/>
    <w:rsid w:val="00E468CD"/>
    <w:rsid w:val="00E46BC1"/>
    <w:rsid w:val="00E47701"/>
    <w:rsid w:val="00E5025A"/>
    <w:rsid w:val="00E506E9"/>
    <w:rsid w:val="00E50BEF"/>
    <w:rsid w:val="00E513D5"/>
    <w:rsid w:val="00E5476F"/>
    <w:rsid w:val="00E5513D"/>
    <w:rsid w:val="00E5671A"/>
    <w:rsid w:val="00E5726B"/>
    <w:rsid w:val="00E57F66"/>
    <w:rsid w:val="00E60317"/>
    <w:rsid w:val="00E603E2"/>
    <w:rsid w:val="00E60897"/>
    <w:rsid w:val="00E61D41"/>
    <w:rsid w:val="00E63EA5"/>
    <w:rsid w:val="00E66BA7"/>
    <w:rsid w:val="00E66F1D"/>
    <w:rsid w:val="00E67777"/>
    <w:rsid w:val="00E70742"/>
    <w:rsid w:val="00E7296A"/>
    <w:rsid w:val="00E72995"/>
    <w:rsid w:val="00E7305F"/>
    <w:rsid w:val="00E751CB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24D7"/>
    <w:rsid w:val="00E831B2"/>
    <w:rsid w:val="00E83932"/>
    <w:rsid w:val="00E844D9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5F27"/>
    <w:rsid w:val="00E963DF"/>
    <w:rsid w:val="00E96B8D"/>
    <w:rsid w:val="00E96C2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2772"/>
    <w:rsid w:val="00EB3628"/>
    <w:rsid w:val="00EB531B"/>
    <w:rsid w:val="00EB58AE"/>
    <w:rsid w:val="00EB5E86"/>
    <w:rsid w:val="00EB6C68"/>
    <w:rsid w:val="00EC0B53"/>
    <w:rsid w:val="00EC0BCC"/>
    <w:rsid w:val="00EC0E4B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3E42"/>
    <w:rsid w:val="00ED429F"/>
    <w:rsid w:val="00ED55BB"/>
    <w:rsid w:val="00ED6ADD"/>
    <w:rsid w:val="00ED7070"/>
    <w:rsid w:val="00ED71B4"/>
    <w:rsid w:val="00ED79A9"/>
    <w:rsid w:val="00ED7DA9"/>
    <w:rsid w:val="00EE0370"/>
    <w:rsid w:val="00EE11EF"/>
    <w:rsid w:val="00EE1382"/>
    <w:rsid w:val="00EE182E"/>
    <w:rsid w:val="00EE3256"/>
    <w:rsid w:val="00EE3438"/>
    <w:rsid w:val="00EE449F"/>
    <w:rsid w:val="00EE58B9"/>
    <w:rsid w:val="00EE6910"/>
    <w:rsid w:val="00EF016A"/>
    <w:rsid w:val="00EF0295"/>
    <w:rsid w:val="00EF0A40"/>
    <w:rsid w:val="00EF18DD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99F"/>
    <w:rsid w:val="00EF6D98"/>
    <w:rsid w:val="00EF6F2F"/>
    <w:rsid w:val="00EF70A0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0518"/>
    <w:rsid w:val="00F1157C"/>
    <w:rsid w:val="00F11C53"/>
    <w:rsid w:val="00F11FB7"/>
    <w:rsid w:val="00F120A1"/>
    <w:rsid w:val="00F138CA"/>
    <w:rsid w:val="00F13F43"/>
    <w:rsid w:val="00F14384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3350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5989"/>
    <w:rsid w:val="00F375DB"/>
    <w:rsid w:val="00F3767E"/>
    <w:rsid w:val="00F40490"/>
    <w:rsid w:val="00F417B4"/>
    <w:rsid w:val="00F42C81"/>
    <w:rsid w:val="00F433AE"/>
    <w:rsid w:val="00F44326"/>
    <w:rsid w:val="00F4449A"/>
    <w:rsid w:val="00F44870"/>
    <w:rsid w:val="00F44A5F"/>
    <w:rsid w:val="00F44A77"/>
    <w:rsid w:val="00F44C4E"/>
    <w:rsid w:val="00F466F3"/>
    <w:rsid w:val="00F478F3"/>
    <w:rsid w:val="00F505B1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6C9"/>
    <w:rsid w:val="00F56AFC"/>
    <w:rsid w:val="00F56F75"/>
    <w:rsid w:val="00F5773B"/>
    <w:rsid w:val="00F600E9"/>
    <w:rsid w:val="00F60364"/>
    <w:rsid w:val="00F62800"/>
    <w:rsid w:val="00F62B8F"/>
    <w:rsid w:val="00F6484E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67A20"/>
    <w:rsid w:val="00F71652"/>
    <w:rsid w:val="00F71CF8"/>
    <w:rsid w:val="00F72ABA"/>
    <w:rsid w:val="00F7388C"/>
    <w:rsid w:val="00F73972"/>
    <w:rsid w:val="00F739DC"/>
    <w:rsid w:val="00F74306"/>
    <w:rsid w:val="00F74C0B"/>
    <w:rsid w:val="00F75D9E"/>
    <w:rsid w:val="00F76512"/>
    <w:rsid w:val="00F7689D"/>
    <w:rsid w:val="00F808E8"/>
    <w:rsid w:val="00F80B67"/>
    <w:rsid w:val="00F817C1"/>
    <w:rsid w:val="00F818C3"/>
    <w:rsid w:val="00F81B45"/>
    <w:rsid w:val="00F8325D"/>
    <w:rsid w:val="00F83B8F"/>
    <w:rsid w:val="00F8434A"/>
    <w:rsid w:val="00F84AC0"/>
    <w:rsid w:val="00F84CF5"/>
    <w:rsid w:val="00F84E1B"/>
    <w:rsid w:val="00F85968"/>
    <w:rsid w:val="00F8603D"/>
    <w:rsid w:val="00F86AA9"/>
    <w:rsid w:val="00F91696"/>
    <w:rsid w:val="00F91FE2"/>
    <w:rsid w:val="00F92533"/>
    <w:rsid w:val="00F928BC"/>
    <w:rsid w:val="00F95233"/>
    <w:rsid w:val="00F95667"/>
    <w:rsid w:val="00F962CE"/>
    <w:rsid w:val="00F96D0C"/>
    <w:rsid w:val="00F976AC"/>
    <w:rsid w:val="00F97FFB"/>
    <w:rsid w:val="00FA1235"/>
    <w:rsid w:val="00FA1790"/>
    <w:rsid w:val="00FA1FB7"/>
    <w:rsid w:val="00FA427A"/>
    <w:rsid w:val="00FA4383"/>
    <w:rsid w:val="00FA5489"/>
    <w:rsid w:val="00FA5A7A"/>
    <w:rsid w:val="00FA5C19"/>
    <w:rsid w:val="00FA7D0C"/>
    <w:rsid w:val="00FB00F0"/>
    <w:rsid w:val="00FB0E6F"/>
    <w:rsid w:val="00FB1646"/>
    <w:rsid w:val="00FB1B93"/>
    <w:rsid w:val="00FB23AC"/>
    <w:rsid w:val="00FB247A"/>
    <w:rsid w:val="00FB2994"/>
    <w:rsid w:val="00FB29F1"/>
    <w:rsid w:val="00FB2CEC"/>
    <w:rsid w:val="00FB3E61"/>
    <w:rsid w:val="00FB5351"/>
    <w:rsid w:val="00FB5914"/>
    <w:rsid w:val="00FB686C"/>
    <w:rsid w:val="00FB6F9E"/>
    <w:rsid w:val="00FB7756"/>
    <w:rsid w:val="00FC02FE"/>
    <w:rsid w:val="00FC1E76"/>
    <w:rsid w:val="00FC234E"/>
    <w:rsid w:val="00FC3534"/>
    <w:rsid w:val="00FC353A"/>
    <w:rsid w:val="00FC3AD1"/>
    <w:rsid w:val="00FC3BD6"/>
    <w:rsid w:val="00FC3F41"/>
    <w:rsid w:val="00FC42A4"/>
    <w:rsid w:val="00FC47D4"/>
    <w:rsid w:val="00FC5364"/>
    <w:rsid w:val="00FC6487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40FC"/>
    <w:rsid w:val="00FD57CB"/>
    <w:rsid w:val="00FD5C20"/>
    <w:rsid w:val="00FD63EE"/>
    <w:rsid w:val="00FD7D89"/>
    <w:rsid w:val="00FE0486"/>
    <w:rsid w:val="00FE0973"/>
    <w:rsid w:val="00FE1AA4"/>
    <w:rsid w:val="00FE3A9A"/>
    <w:rsid w:val="00FE548C"/>
    <w:rsid w:val="00FE595E"/>
    <w:rsid w:val="00FE601A"/>
    <w:rsid w:val="00FE6696"/>
    <w:rsid w:val="00FE6823"/>
    <w:rsid w:val="00FF12F2"/>
    <w:rsid w:val="00FF1599"/>
    <w:rsid w:val="00FF1B85"/>
    <w:rsid w:val="00FF23CB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7B51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6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3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3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3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63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634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8634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63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34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634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8634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8634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8634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8634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8634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8634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86348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E86348"/>
    <w:rPr>
      <w:rFonts w:ascii="Times New Roman" w:hAnsi="Times New Roman" w:cs="Times New Roman"/>
      <w:b/>
      <w:bCs/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rsid w:val="00E8634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86348"/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8634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634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86348"/>
    <w:rPr>
      <w:b/>
      <w:bCs/>
    </w:rPr>
  </w:style>
  <w:style w:type="paragraph" w:styleId="NoSpacing">
    <w:name w:val="No Spacing"/>
    <w:basedOn w:val="Normal"/>
    <w:link w:val="NoSpacingChar"/>
    <w:uiPriority w:val="99"/>
    <w:qFormat/>
    <w:rsid w:val="00E86348"/>
    <w:rPr>
      <w:sz w:val="32"/>
      <w:szCs w:val="32"/>
    </w:rPr>
  </w:style>
  <w:style w:type="paragraph" w:styleId="ListParagraph">
    <w:name w:val="List Paragraph"/>
    <w:basedOn w:val="Normal"/>
    <w:uiPriority w:val="99"/>
    <w:qFormat/>
    <w:rsid w:val="00E8634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8634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E8634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8634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8634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8634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E8634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863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8634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E86348"/>
    <w:rPr>
      <w:rFonts w:ascii="Arial" w:hAnsi="Arial" w:cs="Arial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863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7B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516A"/>
    <w:rPr>
      <w:rFonts w:ascii="Tahoma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rsid w:val="00C652E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52E0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C3476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36446C"/>
    <w:rPr>
      <w:rFonts w:ascii="Times New Roman" w:hAnsi="Times New Roman" w:cs="Times New Roman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6</Pages>
  <Words>795</Words>
  <Characters>4536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11</cp:revision>
  <cp:lastPrinted>2016-02-09T17:17:00Z</cp:lastPrinted>
  <dcterms:created xsi:type="dcterms:W3CDTF">2015-06-20T11:24:00Z</dcterms:created>
  <dcterms:modified xsi:type="dcterms:W3CDTF">2017-02-27T20:00:00Z</dcterms:modified>
</cp:coreProperties>
</file>