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32BA" w:rsidRPr="009C3C08" w:rsidRDefault="00C732BA" w:rsidP="000F6FDC">
      <w:pPr>
        <w:jc w:val="center"/>
        <w:rPr>
          <w:b/>
          <w:bCs/>
          <w:noProof/>
          <w:sz w:val="32"/>
          <w:szCs w:val="32"/>
        </w:rPr>
      </w:pPr>
      <w:r w:rsidRPr="00FD3C86">
        <w:rPr>
          <w:noProof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32.25pt;height:36.75pt;visibility:visible">
            <v:imagedata r:id="rId7" o:title=""/>
          </v:shape>
        </w:pict>
      </w:r>
    </w:p>
    <w:p w:rsidR="00C732BA" w:rsidRPr="009C3C08" w:rsidRDefault="00C732BA" w:rsidP="000F6FD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C3C08">
        <w:rPr>
          <w:rFonts w:ascii="Times New Roman" w:hAnsi="Times New Roman" w:cs="Times New Roman"/>
          <w:b/>
          <w:bCs/>
          <w:sz w:val="28"/>
          <w:szCs w:val="28"/>
        </w:rPr>
        <w:t>Российская Федерация</w:t>
      </w:r>
    </w:p>
    <w:p w:rsidR="00C732BA" w:rsidRPr="009C3C08" w:rsidRDefault="00C732BA" w:rsidP="000F6FDC">
      <w:pPr>
        <w:spacing w:after="0" w:line="240" w:lineRule="auto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 w:rsidRPr="009C3C08">
        <w:rPr>
          <w:rFonts w:ascii="Times New Roman" w:hAnsi="Times New Roman" w:cs="Times New Roman"/>
          <w:b/>
          <w:bCs/>
          <w:sz w:val="28"/>
          <w:szCs w:val="28"/>
        </w:rPr>
        <w:t>Ростовская область</w:t>
      </w:r>
    </w:p>
    <w:p w:rsidR="00C732BA" w:rsidRPr="009C3C08" w:rsidRDefault="00C732BA" w:rsidP="000F6FDC">
      <w:pPr>
        <w:spacing w:after="0" w:line="240" w:lineRule="auto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 w:rsidRPr="009C3C08">
        <w:rPr>
          <w:rFonts w:ascii="Times New Roman" w:hAnsi="Times New Roman" w:cs="Times New Roman"/>
          <w:b/>
          <w:bCs/>
          <w:sz w:val="28"/>
          <w:szCs w:val="28"/>
        </w:rPr>
        <w:t>Октябрьский район</w:t>
      </w:r>
    </w:p>
    <w:p w:rsidR="00C732BA" w:rsidRPr="009C3C08" w:rsidRDefault="00C732BA" w:rsidP="000F6FD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C3C08">
        <w:rPr>
          <w:rFonts w:ascii="Times New Roman" w:hAnsi="Times New Roman" w:cs="Times New Roman"/>
          <w:b/>
          <w:bCs/>
          <w:sz w:val="28"/>
          <w:szCs w:val="28"/>
        </w:rPr>
        <w:t>Муниципальное образование «Краснокутское сельское поселение»</w:t>
      </w:r>
    </w:p>
    <w:p w:rsidR="00C732BA" w:rsidRPr="009C3C08" w:rsidRDefault="00C732BA" w:rsidP="000F6FD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C3C08">
        <w:rPr>
          <w:rFonts w:ascii="Times New Roman" w:hAnsi="Times New Roman" w:cs="Times New Roman"/>
          <w:b/>
          <w:bCs/>
          <w:sz w:val="28"/>
          <w:szCs w:val="28"/>
        </w:rPr>
        <w:t>Администрация  Краснокутского  сельского поселения</w:t>
      </w:r>
    </w:p>
    <w:p w:rsidR="00C732BA" w:rsidRPr="005B3D17" w:rsidRDefault="00C732BA" w:rsidP="000F6FDC">
      <w:pPr>
        <w:jc w:val="center"/>
        <w:rPr>
          <w:b/>
          <w:bCs/>
          <w:sz w:val="28"/>
          <w:szCs w:val="28"/>
        </w:rPr>
      </w:pPr>
    </w:p>
    <w:p w:rsidR="00C732BA" w:rsidRPr="009C3C08" w:rsidRDefault="00C732BA" w:rsidP="009C3C0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C3C08"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:rsidR="00C732BA" w:rsidRPr="009C3C08" w:rsidRDefault="00C732BA" w:rsidP="009C3C08">
      <w:pPr>
        <w:tabs>
          <w:tab w:val="left" w:pos="9498"/>
        </w:tabs>
        <w:ind w:right="-284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21.02.2017</w:t>
      </w:r>
      <w:r w:rsidRPr="009C3C08">
        <w:rPr>
          <w:rFonts w:ascii="Times New Roman" w:hAnsi="Times New Roman" w:cs="Times New Roman"/>
          <w:b/>
          <w:bCs/>
          <w:sz w:val="28"/>
          <w:szCs w:val="28"/>
        </w:rPr>
        <w:t xml:space="preserve"> г.                                          </w:t>
      </w:r>
      <w:r w:rsidRPr="009C3C08">
        <w:rPr>
          <w:rFonts w:ascii="Times New Roman" w:hAnsi="Times New Roman" w:cs="Times New Roman"/>
          <w:b/>
          <w:bCs/>
          <w:sz w:val="28"/>
          <w:szCs w:val="28"/>
        </w:rPr>
        <w:sym w:font="Times New Roman" w:char="2116"/>
      </w:r>
      <w:r w:rsidRPr="009C3C0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33</w:t>
      </w:r>
      <w:r w:rsidRPr="009C3C08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</w:t>
      </w:r>
      <w:r w:rsidRPr="009C3C08">
        <w:rPr>
          <w:rFonts w:ascii="Times New Roman" w:hAnsi="Times New Roman" w:cs="Times New Roman"/>
          <w:b/>
          <w:bCs/>
          <w:sz w:val="28"/>
          <w:szCs w:val="28"/>
        </w:rPr>
        <w:t>х. Красный Кут</w:t>
      </w:r>
    </w:p>
    <w:p w:rsidR="00C732BA" w:rsidRDefault="00C732BA" w:rsidP="009C3C08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изменений  в постановление</w:t>
      </w:r>
    </w:p>
    <w:p w:rsidR="00C732BA" w:rsidRDefault="00C732BA" w:rsidP="009C3C08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Администрации Краснокутского сельского</w:t>
      </w:r>
    </w:p>
    <w:p w:rsidR="00C732BA" w:rsidRDefault="00C732BA" w:rsidP="009C3C08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поселения  от 30.12.2014 г. № 399</w:t>
      </w:r>
    </w:p>
    <w:p w:rsidR="00C732BA" w:rsidRPr="005B3D17" w:rsidRDefault="00C732BA" w:rsidP="009C3C08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«Об утверждении муниципальной п</w:t>
      </w:r>
      <w:r w:rsidRPr="005B3D17">
        <w:rPr>
          <w:rFonts w:ascii="Times New Roman" w:hAnsi="Times New Roman" w:cs="Times New Roman"/>
          <w:sz w:val="28"/>
          <w:szCs w:val="28"/>
        </w:rPr>
        <w:t xml:space="preserve">рограммы </w:t>
      </w:r>
    </w:p>
    <w:p w:rsidR="00C732BA" w:rsidRDefault="00C732BA" w:rsidP="009C3C08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5B3D17">
        <w:rPr>
          <w:rFonts w:ascii="Times New Roman" w:hAnsi="Times New Roman" w:cs="Times New Roman"/>
          <w:sz w:val="28"/>
          <w:szCs w:val="28"/>
        </w:rPr>
        <w:t>Краснокутского сельского поселения</w:t>
      </w:r>
    </w:p>
    <w:p w:rsidR="00C732BA" w:rsidRDefault="00C732BA" w:rsidP="009C3C08">
      <w:pPr>
        <w:pStyle w:val="ConsPlusCel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«Охрана окружающей среды и</w:t>
      </w:r>
    </w:p>
    <w:p w:rsidR="00C732BA" w:rsidRDefault="00C732BA" w:rsidP="009C3C08">
      <w:pPr>
        <w:pStyle w:val="ConsPlusCel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рациональное природопользование»»</w:t>
      </w:r>
    </w:p>
    <w:p w:rsidR="00C732BA" w:rsidRDefault="00C732BA" w:rsidP="009C3C08">
      <w:pPr>
        <w:pStyle w:val="ConsPlusCell"/>
        <w:jc w:val="both"/>
        <w:rPr>
          <w:rFonts w:ascii="Times New Roman" w:hAnsi="Times New Roman" w:cs="Times New Roman"/>
          <w:sz w:val="28"/>
          <w:szCs w:val="28"/>
        </w:rPr>
      </w:pPr>
      <w:r w:rsidRPr="00D956C8">
        <w:rPr>
          <w:rFonts w:ascii="Times New Roman" w:hAnsi="Times New Roman" w:cs="Times New Roman"/>
          <w:sz w:val="28"/>
          <w:szCs w:val="28"/>
        </w:rPr>
        <w:t xml:space="preserve">         </w:t>
      </w:r>
    </w:p>
    <w:p w:rsidR="00C732BA" w:rsidRDefault="00C732BA" w:rsidP="0082778E">
      <w:pPr>
        <w:pStyle w:val="ConsPlusCell"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D956C8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соответствии с постановлением А</w:t>
      </w:r>
      <w:r w:rsidRPr="00D956C8">
        <w:rPr>
          <w:rFonts w:ascii="Times New Roman" w:hAnsi="Times New Roman" w:cs="Times New Roman"/>
          <w:sz w:val="28"/>
          <w:szCs w:val="28"/>
        </w:rPr>
        <w:t xml:space="preserve">дминистрации Краснокутского сельского поселения от </w:t>
      </w:r>
      <w:r>
        <w:rPr>
          <w:rFonts w:ascii="Times New Roman" w:hAnsi="Times New Roman" w:cs="Times New Roman"/>
          <w:sz w:val="28"/>
          <w:szCs w:val="28"/>
        </w:rPr>
        <w:t>04</w:t>
      </w:r>
      <w:r w:rsidRPr="00D956C8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09</w:t>
      </w:r>
      <w:r w:rsidRPr="00D956C8">
        <w:rPr>
          <w:rFonts w:ascii="Times New Roman" w:hAnsi="Times New Roman" w:cs="Times New Roman"/>
          <w:sz w:val="28"/>
          <w:szCs w:val="28"/>
        </w:rPr>
        <w:t>.20</w:t>
      </w:r>
      <w:r>
        <w:rPr>
          <w:rFonts w:ascii="Times New Roman" w:hAnsi="Times New Roman" w:cs="Times New Roman"/>
          <w:sz w:val="28"/>
          <w:szCs w:val="28"/>
        </w:rPr>
        <w:t>13</w:t>
      </w:r>
      <w:r w:rsidRPr="00D956C8">
        <w:rPr>
          <w:rFonts w:ascii="Times New Roman" w:hAnsi="Times New Roman" w:cs="Times New Roman"/>
          <w:sz w:val="28"/>
          <w:szCs w:val="28"/>
        </w:rPr>
        <w:t xml:space="preserve"> года № </w:t>
      </w:r>
      <w:r>
        <w:rPr>
          <w:rFonts w:ascii="Times New Roman" w:hAnsi="Times New Roman" w:cs="Times New Roman"/>
          <w:sz w:val="28"/>
          <w:szCs w:val="28"/>
        </w:rPr>
        <w:t>220 «Об утверждении Порядка разработки, реализации и оценки эффективности муниципальных программ Краснокутского сельского поселения»,</w:t>
      </w:r>
      <w:r w:rsidRPr="00D956C8">
        <w:rPr>
          <w:rFonts w:ascii="Times New Roman" w:hAnsi="Times New Roman" w:cs="Times New Roman"/>
          <w:sz w:val="28"/>
          <w:szCs w:val="28"/>
        </w:rPr>
        <w:t xml:space="preserve"> </w:t>
      </w:r>
      <w:r w:rsidRPr="005245E7">
        <w:rPr>
          <w:rFonts w:ascii="Times New Roman" w:hAnsi="Times New Roman" w:cs="Times New Roman"/>
          <w:kern w:val="2"/>
          <w:sz w:val="28"/>
          <w:szCs w:val="28"/>
        </w:rPr>
        <w:t>а также в цел</w:t>
      </w:r>
      <w:r>
        <w:rPr>
          <w:rFonts w:ascii="Times New Roman" w:hAnsi="Times New Roman" w:cs="Times New Roman"/>
          <w:kern w:val="2"/>
          <w:sz w:val="28"/>
          <w:szCs w:val="28"/>
        </w:rPr>
        <w:t>ях приведения в соответствие с р</w:t>
      </w:r>
      <w:r w:rsidRPr="005245E7">
        <w:rPr>
          <w:rFonts w:ascii="Times New Roman" w:hAnsi="Times New Roman" w:cs="Times New Roman"/>
          <w:kern w:val="2"/>
          <w:sz w:val="28"/>
          <w:szCs w:val="28"/>
        </w:rPr>
        <w:t>ешени</w:t>
      </w:r>
      <w:r>
        <w:rPr>
          <w:rFonts w:ascii="Times New Roman" w:hAnsi="Times New Roman" w:cs="Times New Roman"/>
          <w:kern w:val="2"/>
          <w:sz w:val="28"/>
          <w:szCs w:val="28"/>
        </w:rPr>
        <w:t>ем Собрания д</w:t>
      </w:r>
      <w:r w:rsidRPr="005245E7">
        <w:rPr>
          <w:rFonts w:ascii="Times New Roman" w:hAnsi="Times New Roman" w:cs="Times New Roman"/>
          <w:kern w:val="2"/>
          <w:sz w:val="28"/>
          <w:szCs w:val="28"/>
        </w:rPr>
        <w:t>епутатов К</w:t>
      </w:r>
      <w:r>
        <w:rPr>
          <w:rFonts w:ascii="Times New Roman" w:hAnsi="Times New Roman" w:cs="Times New Roman"/>
          <w:kern w:val="2"/>
          <w:sz w:val="28"/>
          <w:szCs w:val="28"/>
        </w:rPr>
        <w:t>раснокутского</w:t>
      </w:r>
      <w:r w:rsidRPr="005245E7">
        <w:rPr>
          <w:rFonts w:ascii="Times New Roman" w:hAnsi="Times New Roman" w:cs="Times New Roman"/>
          <w:kern w:val="2"/>
          <w:sz w:val="28"/>
          <w:szCs w:val="28"/>
        </w:rPr>
        <w:t xml:space="preserve"> сельского поселения</w:t>
      </w:r>
      <w:r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  <w:r w:rsidRPr="005245E7">
        <w:rPr>
          <w:rFonts w:ascii="Times New Roman" w:hAnsi="Times New Roman" w:cs="Times New Roman"/>
          <w:kern w:val="2"/>
          <w:sz w:val="28"/>
          <w:szCs w:val="28"/>
        </w:rPr>
        <w:t>от 2</w:t>
      </w:r>
      <w:r>
        <w:rPr>
          <w:rFonts w:ascii="Times New Roman" w:hAnsi="Times New Roman" w:cs="Times New Roman"/>
          <w:kern w:val="2"/>
          <w:sz w:val="28"/>
          <w:szCs w:val="28"/>
        </w:rPr>
        <w:t>5</w:t>
      </w:r>
      <w:r w:rsidRPr="005245E7">
        <w:rPr>
          <w:rFonts w:ascii="Times New Roman" w:hAnsi="Times New Roman" w:cs="Times New Roman"/>
          <w:kern w:val="2"/>
          <w:sz w:val="28"/>
          <w:szCs w:val="28"/>
        </w:rPr>
        <w:t>.12.201</w:t>
      </w:r>
      <w:r>
        <w:rPr>
          <w:rFonts w:ascii="Times New Roman" w:hAnsi="Times New Roman" w:cs="Times New Roman"/>
          <w:kern w:val="2"/>
          <w:sz w:val="28"/>
          <w:szCs w:val="28"/>
        </w:rPr>
        <w:t xml:space="preserve">5 </w:t>
      </w:r>
      <w:r w:rsidRPr="005245E7">
        <w:rPr>
          <w:rFonts w:ascii="Times New Roman" w:hAnsi="Times New Roman" w:cs="Times New Roman"/>
          <w:kern w:val="2"/>
          <w:sz w:val="28"/>
          <w:szCs w:val="28"/>
        </w:rPr>
        <w:t xml:space="preserve">г. № </w:t>
      </w:r>
      <w:r>
        <w:rPr>
          <w:rFonts w:ascii="Times New Roman" w:hAnsi="Times New Roman" w:cs="Times New Roman"/>
          <w:kern w:val="2"/>
          <w:sz w:val="28"/>
          <w:szCs w:val="28"/>
        </w:rPr>
        <w:t>101</w:t>
      </w:r>
      <w:r w:rsidRPr="005245E7">
        <w:rPr>
          <w:rFonts w:ascii="Times New Roman" w:hAnsi="Times New Roman" w:cs="Times New Roman"/>
          <w:kern w:val="2"/>
          <w:sz w:val="28"/>
          <w:szCs w:val="28"/>
        </w:rPr>
        <w:t xml:space="preserve"> «О бюджете К</w:t>
      </w:r>
      <w:r>
        <w:rPr>
          <w:rFonts w:ascii="Times New Roman" w:hAnsi="Times New Roman" w:cs="Times New Roman"/>
          <w:kern w:val="2"/>
          <w:sz w:val="28"/>
          <w:szCs w:val="28"/>
        </w:rPr>
        <w:t>раснокутского</w:t>
      </w:r>
      <w:r w:rsidRPr="005245E7">
        <w:rPr>
          <w:rFonts w:ascii="Times New Roman" w:hAnsi="Times New Roman" w:cs="Times New Roman"/>
          <w:kern w:val="2"/>
          <w:sz w:val="28"/>
          <w:szCs w:val="28"/>
        </w:rPr>
        <w:t xml:space="preserve"> сельского поселения Октябрьского района на 201</w:t>
      </w:r>
      <w:r>
        <w:rPr>
          <w:rFonts w:ascii="Times New Roman" w:hAnsi="Times New Roman" w:cs="Times New Roman"/>
          <w:kern w:val="2"/>
          <w:sz w:val="28"/>
          <w:szCs w:val="28"/>
        </w:rPr>
        <w:t>6 год»,</w:t>
      </w:r>
    </w:p>
    <w:p w:rsidR="00C732BA" w:rsidRPr="0082778E" w:rsidRDefault="00C732BA" w:rsidP="0082778E">
      <w:pPr>
        <w:pStyle w:val="ConsPlusCell"/>
        <w:jc w:val="both"/>
        <w:rPr>
          <w:rFonts w:ascii="Times New Roman" w:hAnsi="Times New Roman" w:cs="Times New Roman"/>
          <w:sz w:val="28"/>
          <w:szCs w:val="28"/>
        </w:rPr>
      </w:pPr>
    </w:p>
    <w:p w:rsidR="00C732BA" w:rsidRPr="00D956C8" w:rsidRDefault="00C732BA" w:rsidP="009C3C08">
      <w:pPr>
        <w:pStyle w:val="ConsPlusCel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956C8">
        <w:rPr>
          <w:rFonts w:ascii="Times New Roman" w:hAnsi="Times New Roman" w:cs="Times New Roman"/>
          <w:b/>
          <w:bCs/>
          <w:sz w:val="28"/>
          <w:szCs w:val="28"/>
        </w:rPr>
        <w:t>ПОСТАНОВЛЯЮ:</w:t>
      </w:r>
    </w:p>
    <w:p w:rsidR="00C732BA" w:rsidRDefault="00C732BA" w:rsidP="009C3C08">
      <w:pPr>
        <w:pStyle w:val="ConsPlusCell"/>
        <w:jc w:val="both"/>
        <w:rPr>
          <w:rFonts w:ascii="Times New Roman" w:hAnsi="Times New Roman" w:cs="Times New Roman"/>
          <w:sz w:val="28"/>
          <w:szCs w:val="28"/>
        </w:rPr>
      </w:pPr>
    </w:p>
    <w:p w:rsidR="00C732BA" w:rsidRPr="00A71BF1" w:rsidRDefault="00C732BA" w:rsidP="00A71BF1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A71BF1">
        <w:rPr>
          <w:rFonts w:ascii="Times New Roman" w:hAnsi="Times New Roman" w:cs="Times New Roman"/>
          <w:sz w:val="28"/>
          <w:szCs w:val="28"/>
        </w:rPr>
        <w:t xml:space="preserve">       1.Внести в приложение № 1 к постановлению Администрации Краснокутского сельского поселения от 30.12.2014 г. № 399 «Об утверждении муниципальной программы Краснокутского сельского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71BF1">
        <w:rPr>
          <w:rFonts w:ascii="Times New Roman" w:hAnsi="Times New Roman" w:cs="Times New Roman"/>
          <w:sz w:val="28"/>
          <w:szCs w:val="28"/>
        </w:rPr>
        <w:t>«Охрана окружающей среды и рациональное природопользование»»</w:t>
      </w:r>
      <w:r>
        <w:rPr>
          <w:rFonts w:ascii="Times New Roman" w:hAnsi="Times New Roman" w:cs="Times New Roman"/>
          <w:sz w:val="28"/>
          <w:szCs w:val="28"/>
        </w:rPr>
        <w:t xml:space="preserve"> изменения согласно приложения.</w:t>
      </w:r>
    </w:p>
    <w:p w:rsidR="00C732BA" w:rsidRDefault="00C732BA" w:rsidP="00A71BF1">
      <w:pPr>
        <w:pStyle w:val="ConsPlusCell"/>
        <w:tabs>
          <w:tab w:val="left" w:pos="426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2.Внести изменения в приложения № 4 и № 5 к муниципальной программе Краснокутского сельского поселения Октябрьского района</w:t>
      </w:r>
      <w:r w:rsidRPr="00A71BF1">
        <w:rPr>
          <w:rFonts w:ascii="Times New Roman" w:hAnsi="Times New Roman" w:cs="Times New Roman"/>
          <w:sz w:val="28"/>
          <w:szCs w:val="28"/>
        </w:rPr>
        <w:t xml:space="preserve"> «Охрана окружающей среды и рациональное природопользование»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732BA" w:rsidRDefault="00C732BA" w:rsidP="009C3C08">
      <w:pPr>
        <w:pStyle w:val="ConsPlusCel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3.Настоящее постановление вступает в силу со дня его официального опубликования и подлежит размещению на официальном сайте администрации Краснокутского сельского поселения.</w:t>
      </w:r>
    </w:p>
    <w:p w:rsidR="00C732BA" w:rsidRDefault="00C732BA" w:rsidP="009C3C08">
      <w:pPr>
        <w:pStyle w:val="ConsPlusCel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4. Контроль за исполнением настоящего постановления оставляю за собой.</w:t>
      </w:r>
    </w:p>
    <w:p w:rsidR="00C732BA" w:rsidRDefault="00C732BA" w:rsidP="009C3C08">
      <w:pPr>
        <w:pStyle w:val="ConsPlusCell"/>
        <w:jc w:val="both"/>
        <w:rPr>
          <w:rFonts w:ascii="Times New Roman" w:hAnsi="Times New Roman" w:cs="Times New Roman"/>
          <w:sz w:val="28"/>
          <w:szCs w:val="28"/>
        </w:rPr>
      </w:pPr>
    </w:p>
    <w:p w:rsidR="00C732BA" w:rsidRDefault="00C732BA" w:rsidP="009C3C08">
      <w:pPr>
        <w:pStyle w:val="ConsPlusCell"/>
        <w:jc w:val="both"/>
        <w:rPr>
          <w:rFonts w:ascii="Times New Roman" w:hAnsi="Times New Roman" w:cs="Times New Roman"/>
          <w:sz w:val="28"/>
          <w:szCs w:val="28"/>
        </w:rPr>
      </w:pPr>
    </w:p>
    <w:p w:rsidR="00C732BA" w:rsidRPr="001E63FA" w:rsidRDefault="00C732BA" w:rsidP="009C3C08">
      <w:pPr>
        <w:pStyle w:val="ConsPlusCell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E63FA">
        <w:rPr>
          <w:rFonts w:ascii="Times New Roman" w:hAnsi="Times New Roman" w:cs="Times New Roman"/>
          <w:b/>
          <w:bCs/>
          <w:sz w:val="28"/>
          <w:szCs w:val="28"/>
        </w:rPr>
        <w:t xml:space="preserve">Глава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Администрации </w:t>
      </w:r>
      <w:r w:rsidRPr="001E63FA">
        <w:rPr>
          <w:rFonts w:ascii="Times New Roman" w:hAnsi="Times New Roman" w:cs="Times New Roman"/>
          <w:b/>
          <w:bCs/>
          <w:sz w:val="28"/>
          <w:szCs w:val="28"/>
        </w:rPr>
        <w:t xml:space="preserve">Краснокутского </w:t>
      </w:r>
    </w:p>
    <w:p w:rsidR="00C732BA" w:rsidRPr="001E63FA" w:rsidRDefault="00C732BA" w:rsidP="009C3C08">
      <w:pPr>
        <w:pStyle w:val="ConsPlusCell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E63FA">
        <w:rPr>
          <w:rFonts w:ascii="Times New Roman" w:hAnsi="Times New Roman" w:cs="Times New Roman"/>
          <w:b/>
          <w:bCs/>
          <w:sz w:val="28"/>
          <w:szCs w:val="28"/>
        </w:rPr>
        <w:t xml:space="preserve">сельского поселения                                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</w:t>
      </w:r>
      <w:r w:rsidRPr="001E63FA">
        <w:rPr>
          <w:rFonts w:ascii="Times New Roman" w:hAnsi="Times New Roman" w:cs="Times New Roman"/>
          <w:b/>
          <w:bCs/>
          <w:sz w:val="28"/>
          <w:szCs w:val="28"/>
        </w:rPr>
        <w:t>В.</w:t>
      </w:r>
      <w:r>
        <w:rPr>
          <w:rFonts w:ascii="Times New Roman" w:hAnsi="Times New Roman" w:cs="Times New Roman"/>
          <w:b/>
          <w:bCs/>
          <w:sz w:val="28"/>
          <w:szCs w:val="28"/>
        </w:rPr>
        <w:t>Н. Огнев</w:t>
      </w:r>
    </w:p>
    <w:p w:rsidR="00C732BA" w:rsidRPr="00570ADE" w:rsidRDefault="00C732BA" w:rsidP="00570ADE">
      <w:pPr>
        <w:pageBreakBefore/>
        <w:suppressAutoHyphens/>
        <w:spacing w:after="0" w:line="240" w:lineRule="auto"/>
        <w:jc w:val="right"/>
        <w:rPr>
          <w:rFonts w:ascii="Times New Roman" w:hAnsi="Times New Roman" w:cs="Times New Roman"/>
          <w:kern w:val="2"/>
          <w:sz w:val="28"/>
          <w:szCs w:val="28"/>
        </w:rPr>
      </w:pPr>
      <w:r w:rsidRPr="00570ADE">
        <w:rPr>
          <w:rFonts w:ascii="Times New Roman" w:hAnsi="Times New Roman" w:cs="Times New Roman"/>
          <w:kern w:val="2"/>
          <w:sz w:val="28"/>
          <w:szCs w:val="28"/>
        </w:rPr>
        <w:t>Приложение № 1</w:t>
      </w:r>
    </w:p>
    <w:p w:rsidR="00C732BA" w:rsidRPr="00570ADE" w:rsidRDefault="00C732BA" w:rsidP="00570ADE">
      <w:pPr>
        <w:suppressAutoHyphens/>
        <w:spacing w:after="0" w:line="240" w:lineRule="auto"/>
        <w:jc w:val="right"/>
        <w:rPr>
          <w:rFonts w:ascii="Times New Roman" w:hAnsi="Times New Roman" w:cs="Times New Roman"/>
          <w:kern w:val="2"/>
          <w:sz w:val="28"/>
          <w:szCs w:val="28"/>
        </w:rPr>
      </w:pPr>
      <w:r w:rsidRPr="00570ADE">
        <w:rPr>
          <w:rFonts w:ascii="Times New Roman" w:hAnsi="Times New Roman" w:cs="Times New Roman"/>
          <w:kern w:val="2"/>
          <w:sz w:val="28"/>
          <w:szCs w:val="28"/>
        </w:rPr>
        <w:t>к постановлению</w:t>
      </w:r>
    </w:p>
    <w:p w:rsidR="00C732BA" w:rsidRPr="00570ADE" w:rsidRDefault="00C732BA" w:rsidP="00570ADE">
      <w:pPr>
        <w:suppressAutoHyphens/>
        <w:spacing w:after="0" w:line="240" w:lineRule="auto"/>
        <w:jc w:val="right"/>
        <w:rPr>
          <w:rFonts w:ascii="Times New Roman" w:hAnsi="Times New Roman" w:cs="Times New Roman"/>
          <w:kern w:val="2"/>
          <w:sz w:val="28"/>
          <w:szCs w:val="28"/>
        </w:rPr>
      </w:pPr>
      <w:r w:rsidRPr="00570ADE">
        <w:rPr>
          <w:rFonts w:ascii="Times New Roman" w:hAnsi="Times New Roman" w:cs="Times New Roman"/>
          <w:kern w:val="2"/>
          <w:sz w:val="28"/>
          <w:szCs w:val="28"/>
        </w:rPr>
        <w:t>Администрации</w:t>
      </w:r>
    </w:p>
    <w:p w:rsidR="00C732BA" w:rsidRPr="00570ADE" w:rsidRDefault="00C732BA" w:rsidP="00570ADE">
      <w:pPr>
        <w:suppressAutoHyphens/>
        <w:spacing w:after="0" w:line="240" w:lineRule="auto"/>
        <w:jc w:val="right"/>
        <w:rPr>
          <w:rFonts w:ascii="Times New Roman" w:hAnsi="Times New Roman" w:cs="Times New Roman"/>
          <w:kern w:val="2"/>
          <w:sz w:val="28"/>
          <w:szCs w:val="28"/>
        </w:rPr>
      </w:pPr>
      <w:r w:rsidRPr="00570ADE">
        <w:rPr>
          <w:rFonts w:ascii="Times New Roman" w:hAnsi="Times New Roman" w:cs="Times New Roman"/>
          <w:kern w:val="2"/>
          <w:sz w:val="28"/>
          <w:szCs w:val="28"/>
        </w:rPr>
        <w:t>Краснокутского сельского  поселения</w:t>
      </w:r>
    </w:p>
    <w:p w:rsidR="00C732BA" w:rsidRPr="00570ADE" w:rsidRDefault="00C732BA" w:rsidP="00570AD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21.02.2017</w:t>
      </w:r>
      <w:r w:rsidRPr="00570ADE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33</w:t>
      </w:r>
    </w:p>
    <w:p w:rsidR="00C732BA" w:rsidRDefault="00C732BA" w:rsidP="00570ADE">
      <w:pPr>
        <w:rPr>
          <w:rFonts w:ascii="Times New Roman" w:hAnsi="Times New Roman" w:cs="Times New Roman"/>
          <w:kern w:val="2"/>
          <w:sz w:val="28"/>
          <w:szCs w:val="28"/>
        </w:rPr>
      </w:pPr>
    </w:p>
    <w:p w:rsidR="00C732BA" w:rsidRDefault="00C732BA" w:rsidP="00A71BF1">
      <w:pPr>
        <w:widowControl w:val="0"/>
        <w:spacing w:after="0" w:line="240" w:lineRule="auto"/>
        <w:ind w:left="36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ИЗМЕНЕНИЯ, </w:t>
      </w:r>
    </w:p>
    <w:p w:rsidR="00C732BA" w:rsidRDefault="00C732BA" w:rsidP="00A71BF1">
      <w:pPr>
        <w:widowControl w:val="0"/>
        <w:spacing w:after="0" w:line="240" w:lineRule="auto"/>
        <w:ind w:left="36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вносимые в приложение к постановлению Администрации Краснокутского сельского поселения от 30.12.2014 №  399 «Об утверждении  муниципальной</w:t>
      </w:r>
      <w:r w:rsidRPr="00975056">
        <w:rPr>
          <w:rFonts w:ascii="Times New Roman" w:hAnsi="Times New Roman" w:cs="Times New Roman"/>
          <w:sz w:val="28"/>
          <w:szCs w:val="28"/>
        </w:rPr>
        <w:t xml:space="preserve"> программы </w:t>
      </w:r>
      <w:r>
        <w:rPr>
          <w:rFonts w:ascii="Times New Roman" w:hAnsi="Times New Roman" w:cs="Times New Roman"/>
          <w:sz w:val="28"/>
          <w:szCs w:val="28"/>
        </w:rPr>
        <w:t>Краснокутского сельского поселения</w:t>
      </w:r>
      <w:r w:rsidRPr="00975056">
        <w:rPr>
          <w:rFonts w:ascii="Times New Roman" w:hAnsi="Times New Roman" w:cs="Times New Roman"/>
          <w:sz w:val="28"/>
          <w:szCs w:val="28"/>
        </w:rPr>
        <w:t xml:space="preserve"> «Охрана окружающей среды и рациональное природопользование»</w:t>
      </w:r>
    </w:p>
    <w:p w:rsidR="00C732BA" w:rsidRDefault="00C732BA" w:rsidP="00A71BF1">
      <w:pPr>
        <w:widowControl w:val="0"/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C732BA" w:rsidRDefault="00C732BA" w:rsidP="00A71BF1">
      <w:pPr>
        <w:widowControl w:val="0"/>
        <w:spacing w:after="0" w:line="240" w:lineRule="auto"/>
        <w:ind w:left="360" w:firstLine="34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В разделе «Паспорт муниципальной программы Краснокутского сельского поселения</w:t>
      </w:r>
      <w:r w:rsidRPr="0097505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Октябрьского района </w:t>
      </w:r>
      <w:r w:rsidRPr="00975056">
        <w:rPr>
          <w:rFonts w:ascii="Times New Roman" w:hAnsi="Times New Roman" w:cs="Times New Roman"/>
          <w:sz w:val="28"/>
          <w:szCs w:val="28"/>
        </w:rPr>
        <w:t>«Охрана окружающей среды и рациональное природопользование»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C732BA" w:rsidRPr="00975056" w:rsidRDefault="00C732BA" w:rsidP="00E7578D">
      <w:pPr>
        <w:widowControl w:val="0"/>
        <w:tabs>
          <w:tab w:val="left" w:pos="550"/>
          <w:tab w:val="left" w:pos="770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  1.1.подраздел «Ресурсное обеспечение муниципальной программы» изложить в редакции:</w:t>
      </w:r>
    </w:p>
    <w:p w:rsidR="00C732BA" w:rsidRPr="00570ADE" w:rsidRDefault="00C732BA" w:rsidP="00570ADE">
      <w:pPr>
        <w:spacing w:after="0"/>
        <w:rPr>
          <w:rFonts w:ascii="Times New Roman" w:hAnsi="Times New Roman" w:cs="Times New Roman"/>
          <w:kern w:val="2"/>
          <w:sz w:val="28"/>
          <w:szCs w:val="28"/>
        </w:rPr>
      </w:pPr>
    </w:p>
    <w:tbl>
      <w:tblPr>
        <w:tblW w:w="9889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2660"/>
        <w:gridCol w:w="7229"/>
      </w:tblGrid>
      <w:tr w:rsidR="00C732BA" w:rsidRPr="006F52E6">
        <w:trPr>
          <w:trHeight w:val="145"/>
        </w:trPr>
        <w:tc>
          <w:tcPr>
            <w:tcW w:w="2660" w:type="dxa"/>
          </w:tcPr>
          <w:p w:rsidR="00C732BA" w:rsidRPr="006F52E6" w:rsidRDefault="00C732BA" w:rsidP="006F52E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F52E6">
              <w:rPr>
                <w:rFonts w:ascii="Times New Roman" w:hAnsi="Times New Roman" w:cs="Times New Roman"/>
                <w:kern w:val="2"/>
                <w:sz w:val="28"/>
                <w:szCs w:val="28"/>
              </w:rPr>
              <w:t>Ресурсное обеспечение муниципальной программы</w:t>
            </w:r>
          </w:p>
        </w:tc>
        <w:tc>
          <w:tcPr>
            <w:tcW w:w="7229" w:type="dxa"/>
          </w:tcPr>
          <w:p w:rsidR="00C732BA" w:rsidRPr="006F52E6" w:rsidRDefault="00C732BA" w:rsidP="006F52E6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>58 647,2</w:t>
            </w:r>
            <w:r w:rsidRPr="006F52E6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 тыс. рублей, в том числе:</w:t>
            </w:r>
          </w:p>
          <w:p w:rsidR="00C732BA" w:rsidRPr="006F52E6" w:rsidRDefault="00C732BA" w:rsidP="006F52E6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6F52E6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в 2015 году – 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>35 495,1</w:t>
            </w:r>
            <w:r w:rsidRPr="006F52E6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 тыс. рублей;</w:t>
            </w:r>
          </w:p>
          <w:p w:rsidR="00C732BA" w:rsidRPr="006F52E6" w:rsidRDefault="00C732BA" w:rsidP="006F52E6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6F52E6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в 2016 году – 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>23 152,1</w:t>
            </w:r>
            <w:r w:rsidRPr="006F52E6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 тыс. рублей;</w:t>
            </w:r>
          </w:p>
          <w:p w:rsidR="00C732BA" w:rsidRPr="006F52E6" w:rsidRDefault="00C732BA" w:rsidP="006F52E6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6F52E6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в 2017 году – 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>0,0</w:t>
            </w:r>
            <w:r w:rsidRPr="006F52E6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 тыс. рублей;</w:t>
            </w:r>
          </w:p>
          <w:p w:rsidR="00C732BA" w:rsidRPr="006F52E6" w:rsidRDefault="00C732BA" w:rsidP="006F52E6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6F52E6">
              <w:rPr>
                <w:rFonts w:ascii="Times New Roman" w:hAnsi="Times New Roman" w:cs="Times New Roman"/>
                <w:kern w:val="2"/>
                <w:sz w:val="28"/>
                <w:szCs w:val="28"/>
              </w:rPr>
              <w:t>в 2018 году – 0,0 тыс. рублей;</w:t>
            </w:r>
          </w:p>
          <w:p w:rsidR="00C732BA" w:rsidRPr="006F52E6" w:rsidRDefault="00C732BA" w:rsidP="006F52E6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6F52E6">
              <w:rPr>
                <w:rFonts w:ascii="Times New Roman" w:hAnsi="Times New Roman" w:cs="Times New Roman"/>
                <w:kern w:val="2"/>
                <w:sz w:val="28"/>
                <w:szCs w:val="28"/>
              </w:rPr>
              <w:t>в 2019 году – 0,0 тыс. рублей;</w:t>
            </w:r>
          </w:p>
          <w:p w:rsidR="00C732BA" w:rsidRPr="006F52E6" w:rsidRDefault="00C732BA" w:rsidP="006F52E6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6F52E6">
              <w:rPr>
                <w:rFonts w:ascii="Times New Roman" w:hAnsi="Times New Roman" w:cs="Times New Roman"/>
                <w:kern w:val="2"/>
                <w:sz w:val="28"/>
                <w:szCs w:val="28"/>
              </w:rPr>
              <w:t>в 2020 году – 0,0 тыс. рублей.</w:t>
            </w:r>
          </w:p>
        </w:tc>
      </w:tr>
    </w:tbl>
    <w:p w:rsidR="00C732BA" w:rsidRDefault="00C732BA" w:rsidP="00E7578D">
      <w:pPr>
        <w:tabs>
          <w:tab w:val="left" w:pos="660"/>
        </w:tabs>
        <w:rPr>
          <w:rFonts w:ascii="Times New Roman" w:hAnsi="Times New Roman" w:cs="Times New Roman"/>
          <w:sz w:val="28"/>
          <w:szCs w:val="28"/>
        </w:rPr>
      </w:pPr>
    </w:p>
    <w:p w:rsidR="00C732BA" w:rsidRDefault="00C732BA" w:rsidP="00E7578D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2.  Второй абзац раздела 4 «Информация по ресурсному обеспечению муниципальной программы» изложить в редакции:</w:t>
      </w:r>
    </w:p>
    <w:p w:rsidR="00C732BA" w:rsidRDefault="00C732BA" w:rsidP="00E7578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«Общий о</w:t>
      </w:r>
      <w:r w:rsidRPr="00975056">
        <w:rPr>
          <w:rFonts w:ascii="Times New Roman" w:hAnsi="Times New Roman" w:cs="Times New Roman"/>
          <w:sz w:val="28"/>
          <w:szCs w:val="28"/>
        </w:rPr>
        <w:t xml:space="preserve">бъем финансового обеспечения реализации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975056">
        <w:rPr>
          <w:rFonts w:ascii="Times New Roman" w:hAnsi="Times New Roman" w:cs="Times New Roman"/>
          <w:sz w:val="28"/>
          <w:szCs w:val="28"/>
        </w:rPr>
        <w:t xml:space="preserve"> программы </w:t>
      </w:r>
      <w:r>
        <w:rPr>
          <w:rFonts w:ascii="Times New Roman" w:hAnsi="Times New Roman" w:cs="Times New Roman"/>
          <w:sz w:val="28"/>
          <w:szCs w:val="28"/>
        </w:rPr>
        <w:t xml:space="preserve">в 2015 – 2020 годах </w:t>
      </w:r>
      <w:r w:rsidRPr="00975056">
        <w:rPr>
          <w:rFonts w:ascii="Times New Roman" w:hAnsi="Times New Roman" w:cs="Times New Roman"/>
          <w:sz w:val="28"/>
          <w:szCs w:val="28"/>
        </w:rPr>
        <w:t xml:space="preserve">составляет </w:t>
      </w:r>
      <w:r>
        <w:rPr>
          <w:rFonts w:ascii="Times New Roman" w:hAnsi="Times New Roman" w:cs="Times New Roman"/>
          <w:sz w:val="28"/>
          <w:szCs w:val="28"/>
        </w:rPr>
        <w:t xml:space="preserve">58 647,2 </w:t>
      </w:r>
      <w:r w:rsidRPr="00975056">
        <w:rPr>
          <w:rFonts w:ascii="Times New Roman" w:hAnsi="Times New Roman" w:cs="Times New Roman"/>
          <w:sz w:val="28"/>
          <w:szCs w:val="28"/>
        </w:rPr>
        <w:t>тыс. руб</w:t>
      </w:r>
      <w:r>
        <w:rPr>
          <w:rFonts w:ascii="Times New Roman" w:hAnsi="Times New Roman" w:cs="Times New Roman"/>
          <w:sz w:val="28"/>
          <w:szCs w:val="28"/>
        </w:rPr>
        <w:t>лей (в текущих ценах) за счёт всех источников финансирования</w:t>
      </w:r>
      <w:r w:rsidRPr="00975056">
        <w:rPr>
          <w:rFonts w:ascii="Times New Roman" w:hAnsi="Times New Roman" w:cs="Times New Roman"/>
          <w:sz w:val="28"/>
          <w:szCs w:val="28"/>
        </w:rPr>
        <w:t>, в том числе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97505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732BA" w:rsidRDefault="00C732BA" w:rsidP="00E7578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5056">
        <w:rPr>
          <w:rFonts w:ascii="Times New Roman" w:hAnsi="Times New Roman" w:cs="Times New Roman"/>
          <w:sz w:val="28"/>
          <w:szCs w:val="28"/>
        </w:rPr>
        <w:t xml:space="preserve">за счет средств федерального бюджета – </w:t>
      </w:r>
      <w:r>
        <w:rPr>
          <w:rFonts w:ascii="Times New Roman" w:hAnsi="Times New Roman" w:cs="Times New Roman"/>
          <w:sz w:val="28"/>
          <w:szCs w:val="28"/>
        </w:rPr>
        <w:t>3 275,5</w:t>
      </w:r>
      <w:r w:rsidRPr="00975056">
        <w:rPr>
          <w:rFonts w:ascii="Times New Roman" w:hAnsi="Times New Roman" w:cs="Times New Roman"/>
          <w:sz w:val="28"/>
          <w:szCs w:val="28"/>
        </w:rPr>
        <w:t xml:space="preserve"> тыс. руб</w:t>
      </w:r>
      <w:r>
        <w:rPr>
          <w:rFonts w:ascii="Times New Roman" w:hAnsi="Times New Roman" w:cs="Times New Roman"/>
          <w:sz w:val="28"/>
          <w:szCs w:val="28"/>
        </w:rPr>
        <w:t>лей;</w:t>
      </w:r>
    </w:p>
    <w:p w:rsidR="00C732BA" w:rsidRDefault="00C732BA" w:rsidP="00E7578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5056">
        <w:rPr>
          <w:rFonts w:ascii="Times New Roman" w:hAnsi="Times New Roman" w:cs="Times New Roman"/>
          <w:sz w:val="28"/>
          <w:szCs w:val="28"/>
        </w:rPr>
        <w:t xml:space="preserve">за счет средств областного бюджета – </w:t>
      </w:r>
      <w:r>
        <w:rPr>
          <w:rFonts w:ascii="Times New Roman" w:hAnsi="Times New Roman" w:cs="Times New Roman"/>
          <w:sz w:val="28"/>
          <w:szCs w:val="28"/>
        </w:rPr>
        <w:t>0,0</w:t>
      </w:r>
      <w:r w:rsidRPr="00975056">
        <w:rPr>
          <w:rFonts w:ascii="Times New Roman" w:hAnsi="Times New Roman" w:cs="Times New Roman"/>
          <w:sz w:val="28"/>
          <w:szCs w:val="28"/>
        </w:rPr>
        <w:t xml:space="preserve"> тыс. руб</w:t>
      </w:r>
      <w:r>
        <w:rPr>
          <w:rFonts w:ascii="Times New Roman" w:hAnsi="Times New Roman" w:cs="Times New Roman"/>
          <w:sz w:val="28"/>
          <w:szCs w:val="28"/>
        </w:rPr>
        <w:t>лей;</w:t>
      </w:r>
      <w:r w:rsidRPr="0097505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732BA" w:rsidRDefault="00C732BA" w:rsidP="00E7578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975056">
        <w:rPr>
          <w:rFonts w:ascii="Times New Roman" w:hAnsi="Times New Roman" w:cs="Times New Roman"/>
          <w:sz w:val="28"/>
          <w:szCs w:val="28"/>
        </w:rPr>
        <w:t xml:space="preserve"> за счет средств </w:t>
      </w:r>
      <w:r>
        <w:rPr>
          <w:rFonts w:ascii="Times New Roman" w:hAnsi="Times New Roman" w:cs="Times New Roman"/>
          <w:sz w:val="28"/>
          <w:szCs w:val="28"/>
        </w:rPr>
        <w:t>местных бюджетов</w:t>
      </w:r>
      <w:r w:rsidRPr="00975056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 xml:space="preserve">55 371,7 </w:t>
      </w:r>
      <w:r w:rsidRPr="00975056">
        <w:rPr>
          <w:rFonts w:ascii="Times New Roman" w:hAnsi="Times New Roman" w:cs="Times New Roman"/>
          <w:sz w:val="28"/>
          <w:szCs w:val="28"/>
        </w:rPr>
        <w:t>тыс. руб</w:t>
      </w:r>
      <w:r>
        <w:rPr>
          <w:rFonts w:ascii="Times New Roman" w:hAnsi="Times New Roman" w:cs="Times New Roman"/>
          <w:sz w:val="28"/>
          <w:szCs w:val="28"/>
        </w:rPr>
        <w:t xml:space="preserve">лей; </w:t>
      </w:r>
    </w:p>
    <w:p w:rsidR="00C732BA" w:rsidRDefault="00C732BA" w:rsidP="00E7578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за счет внебюджетных средств – 0,0 тыс. рублей» </w:t>
      </w:r>
    </w:p>
    <w:p w:rsidR="00C732BA" w:rsidRDefault="00C732BA" w:rsidP="00E7578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3. В разделе «Паспорт подпрограммы </w:t>
      </w:r>
      <w:r w:rsidRPr="00975056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Развитие водохозяйственного комплекса Краснокутского сельского поселения</w:t>
      </w:r>
      <w:r w:rsidRPr="00975056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C732BA" w:rsidRPr="006B6244" w:rsidRDefault="00C732BA" w:rsidP="006B62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3.1. подраздел «</w:t>
      </w:r>
      <w:r w:rsidRPr="006F52E6">
        <w:rPr>
          <w:rFonts w:ascii="Times New Roman" w:hAnsi="Times New Roman" w:cs="Times New Roman"/>
          <w:kern w:val="2"/>
          <w:sz w:val="28"/>
          <w:szCs w:val="28"/>
        </w:rPr>
        <w:t>Ресурсное обеспечение подпрограммы</w:t>
      </w:r>
      <w:r>
        <w:rPr>
          <w:rFonts w:ascii="Times New Roman" w:hAnsi="Times New Roman" w:cs="Times New Roman"/>
          <w:kern w:val="2"/>
          <w:sz w:val="28"/>
          <w:szCs w:val="28"/>
        </w:rPr>
        <w:t>» изложить в редакции:</w:t>
      </w:r>
    </w:p>
    <w:tbl>
      <w:tblPr>
        <w:tblW w:w="9889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2660"/>
        <w:gridCol w:w="7229"/>
      </w:tblGrid>
      <w:tr w:rsidR="00C732BA" w:rsidRPr="006F52E6">
        <w:trPr>
          <w:trHeight w:val="145"/>
        </w:trPr>
        <w:tc>
          <w:tcPr>
            <w:tcW w:w="2660" w:type="dxa"/>
          </w:tcPr>
          <w:p w:rsidR="00C732BA" w:rsidRPr="006F52E6" w:rsidRDefault="00C732BA" w:rsidP="006F52E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F52E6">
              <w:rPr>
                <w:rFonts w:ascii="Times New Roman" w:hAnsi="Times New Roman" w:cs="Times New Roman"/>
                <w:kern w:val="2"/>
                <w:sz w:val="28"/>
                <w:szCs w:val="28"/>
              </w:rPr>
              <w:t>Ресурсное обеспечение подпрограммы</w:t>
            </w:r>
          </w:p>
        </w:tc>
        <w:tc>
          <w:tcPr>
            <w:tcW w:w="7229" w:type="dxa"/>
          </w:tcPr>
          <w:p w:rsidR="00C732BA" w:rsidRPr="006F52E6" w:rsidRDefault="00C732BA" w:rsidP="00A5193B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>58 647,2</w:t>
            </w:r>
            <w:r w:rsidRPr="006F52E6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 тыс. рублей, в том числе:</w:t>
            </w:r>
          </w:p>
          <w:p w:rsidR="00C732BA" w:rsidRPr="006F52E6" w:rsidRDefault="00C732BA" w:rsidP="00A5193B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6F52E6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в 2015 году – 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>35 495,1</w:t>
            </w:r>
            <w:r w:rsidRPr="006F52E6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 тыс. рублей;</w:t>
            </w:r>
          </w:p>
          <w:p w:rsidR="00C732BA" w:rsidRPr="006F52E6" w:rsidRDefault="00C732BA" w:rsidP="00A5193B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6F52E6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в 2016 году – 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>23 152,1</w:t>
            </w:r>
            <w:r w:rsidRPr="006F52E6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 тыс. рублей;</w:t>
            </w:r>
          </w:p>
          <w:p w:rsidR="00C732BA" w:rsidRPr="006F52E6" w:rsidRDefault="00C732BA" w:rsidP="00A5193B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6F52E6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в 2017 году – 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>0,0</w:t>
            </w:r>
            <w:r w:rsidRPr="006F52E6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 тыс. рублей;</w:t>
            </w:r>
          </w:p>
          <w:p w:rsidR="00C732BA" w:rsidRPr="006F52E6" w:rsidRDefault="00C732BA" w:rsidP="00A5193B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6F52E6">
              <w:rPr>
                <w:rFonts w:ascii="Times New Roman" w:hAnsi="Times New Roman" w:cs="Times New Roman"/>
                <w:kern w:val="2"/>
                <w:sz w:val="28"/>
                <w:szCs w:val="28"/>
              </w:rPr>
              <w:t>в 2018 году – 0,0 тыс. рублей;</w:t>
            </w:r>
          </w:p>
          <w:p w:rsidR="00C732BA" w:rsidRPr="006F52E6" w:rsidRDefault="00C732BA" w:rsidP="00A5193B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6F52E6">
              <w:rPr>
                <w:rFonts w:ascii="Times New Roman" w:hAnsi="Times New Roman" w:cs="Times New Roman"/>
                <w:kern w:val="2"/>
                <w:sz w:val="28"/>
                <w:szCs w:val="28"/>
              </w:rPr>
              <w:t>в 2019 году – 0,0 тыс. рублей;</w:t>
            </w:r>
          </w:p>
          <w:p w:rsidR="00C732BA" w:rsidRPr="006F52E6" w:rsidRDefault="00C732BA" w:rsidP="00A5193B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6F52E6">
              <w:rPr>
                <w:rFonts w:ascii="Times New Roman" w:hAnsi="Times New Roman" w:cs="Times New Roman"/>
                <w:kern w:val="2"/>
                <w:sz w:val="28"/>
                <w:szCs w:val="28"/>
              </w:rPr>
              <w:t>в 2020 году – 0,0 тыс. рублей.</w:t>
            </w:r>
          </w:p>
        </w:tc>
      </w:tr>
    </w:tbl>
    <w:p w:rsidR="00C732BA" w:rsidRPr="00AA6FB0" w:rsidRDefault="00C732BA" w:rsidP="00AA6FB0">
      <w:pPr>
        <w:shd w:val="clear" w:color="auto" w:fill="FFFFFF"/>
        <w:tabs>
          <w:tab w:val="left" w:pos="550"/>
        </w:tabs>
        <w:spacing w:after="0" w:line="317" w:lineRule="exact"/>
        <w:ind w:right="10"/>
        <w:jc w:val="both"/>
        <w:rPr>
          <w:rFonts w:ascii="Times New Roman" w:hAnsi="Times New Roman" w:cs="Times New Roman"/>
          <w:sz w:val="28"/>
          <w:szCs w:val="28"/>
        </w:rPr>
      </w:pPr>
      <w:r w:rsidRPr="006B6244">
        <w:rPr>
          <w:rFonts w:ascii="Times New Roman" w:hAnsi="Times New Roman" w:cs="Times New Roman"/>
          <w:sz w:val="28"/>
          <w:szCs w:val="28"/>
        </w:rPr>
        <w:t xml:space="preserve">         4.</w:t>
      </w:r>
      <w:r>
        <w:rPr>
          <w:rFonts w:ascii="Times New Roman" w:hAnsi="Times New Roman" w:cs="Times New Roman"/>
          <w:sz w:val="28"/>
          <w:szCs w:val="28"/>
        </w:rPr>
        <w:t xml:space="preserve"> Абзац второй подраздела 9.5 «</w:t>
      </w:r>
      <w:r w:rsidRPr="00975056">
        <w:rPr>
          <w:rFonts w:ascii="Times New Roman" w:hAnsi="Times New Roman" w:cs="Times New Roman"/>
          <w:sz w:val="28"/>
          <w:szCs w:val="28"/>
        </w:rPr>
        <w:t>Информация по ресурсному обеспечению подпрограммы</w:t>
      </w:r>
      <w:r>
        <w:rPr>
          <w:rFonts w:ascii="Times New Roman" w:hAnsi="Times New Roman" w:cs="Times New Roman"/>
          <w:sz w:val="28"/>
          <w:szCs w:val="28"/>
        </w:rPr>
        <w:t>» изложить в редакции:</w:t>
      </w:r>
    </w:p>
    <w:p w:rsidR="00C732BA" w:rsidRPr="000E2E4A" w:rsidRDefault="00C732BA" w:rsidP="007E43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0E2E4A">
        <w:rPr>
          <w:rFonts w:ascii="Times New Roman" w:hAnsi="Times New Roman" w:cs="Times New Roman"/>
          <w:sz w:val="28"/>
          <w:szCs w:val="28"/>
        </w:rPr>
        <w:t xml:space="preserve">Общий объем финансирования мероприятий подпрограммы составляет </w:t>
      </w:r>
      <w:r w:rsidRPr="000E2E4A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kern w:val="2"/>
          <w:sz w:val="28"/>
          <w:szCs w:val="28"/>
        </w:rPr>
        <w:t>56 851,6</w:t>
      </w:r>
      <w:r w:rsidRPr="006F52E6"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  <w:r w:rsidRPr="000E2E4A">
        <w:rPr>
          <w:rFonts w:ascii="Times New Roman" w:hAnsi="Times New Roman" w:cs="Times New Roman"/>
          <w:sz w:val="28"/>
          <w:szCs w:val="28"/>
        </w:rPr>
        <w:t>тыс. рублей, в том числе:</w:t>
      </w:r>
    </w:p>
    <w:p w:rsidR="00C732BA" w:rsidRPr="000E2E4A" w:rsidRDefault="00C732BA" w:rsidP="007E43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2E4A">
        <w:rPr>
          <w:rFonts w:ascii="Times New Roman" w:hAnsi="Times New Roman" w:cs="Times New Roman"/>
          <w:sz w:val="28"/>
          <w:szCs w:val="28"/>
        </w:rPr>
        <w:t>за счет средств областного бюджета –</w:t>
      </w:r>
      <w:r>
        <w:rPr>
          <w:rFonts w:ascii="Times New Roman" w:hAnsi="Times New Roman" w:cs="Times New Roman"/>
          <w:sz w:val="28"/>
          <w:szCs w:val="28"/>
        </w:rPr>
        <w:t xml:space="preserve"> 3 275,5</w:t>
      </w:r>
      <w:r w:rsidRPr="000E2E4A"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:rsidR="00C732BA" w:rsidRPr="000E2E4A" w:rsidRDefault="00C732BA" w:rsidP="007E43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2E4A">
        <w:rPr>
          <w:rFonts w:ascii="Times New Roman" w:hAnsi="Times New Roman" w:cs="Times New Roman"/>
          <w:sz w:val="28"/>
          <w:szCs w:val="28"/>
        </w:rPr>
        <w:t xml:space="preserve">за счет средств федерального бюджета – </w:t>
      </w:r>
      <w:r>
        <w:rPr>
          <w:rFonts w:ascii="Times New Roman" w:hAnsi="Times New Roman" w:cs="Times New Roman"/>
          <w:sz w:val="28"/>
          <w:szCs w:val="28"/>
        </w:rPr>
        <w:t>0,0</w:t>
      </w:r>
      <w:r w:rsidRPr="000E2E4A"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:rsidR="00C732BA" w:rsidRDefault="00C732BA" w:rsidP="007E432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счет средств районного бюджета</w:t>
      </w:r>
      <w:r w:rsidRPr="000E2E4A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kern w:val="2"/>
          <w:sz w:val="28"/>
          <w:szCs w:val="28"/>
        </w:rPr>
        <w:t>55 371,7</w:t>
      </w:r>
      <w:r w:rsidRPr="006F52E6"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тыс. рублей;</w:t>
      </w:r>
    </w:p>
    <w:p w:rsidR="00C732BA" w:rsidRPr="000E2E4A" w:rsidRDefault="00C732BA" w:rsidP="009D440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счёт средств бюджета поселения – 0,0 тыс. рублей;</w:t>
      </w:r>
    </w:p>
    <w:p w:rsidR="00C732BA" w:rsidRPr="009D440B" w:rsidRDefault="00C732BA" w:rsidP="009D44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732BA" w:rsidRDefault="00C732BA" w:rsidP="001D296C">
      <w:pPr>
        <w:autoSpaceDE w:val="0"/>
        <w:autoSpaceDN w:val="0"/>
        <w:adjustRightInd w:val="0"/>
        <w:spacing w:after="0" w:line="240" w:lineRule="auto"/>
        <w:ind w:left="360"/>
        <w:jc w:val="center"/>
        <w:rPr>
          <w:rFonts w:ascii="Times New Roman" w:hAnsi="Times New Roman" w:cs="Times New Roman"/>
          <w:sz w:val="28"/>
          <w:szCs w:val="28"/>
        </w:rPr>
      </w:pPr>
    </w:p>
    <w:p w:rsidR="00C732BA" w:rsidRDefault="00C732BA" w:rsidP="00F56EBF">
      <w:pPr>
        <w:shd w:val="clear" w:color="auto" w:fill="FFFFFF"/>
        <w:spacing w:after="0" w:line="317" w:lineRule="exact"/>
        <w:ind w:right="1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C732BA" w:rsidRPr="00A5193B" w:rsidRDefault="00C732BA" w:rsidP="00F56EBF">
      <w:pPr>
        <w:shd w:val="clear" w:color="auto" w:fill="FFFFFF"/>
        <w:spacing w:after="0" w:line="317" w:lineRule="exact"/>
        <w:ind w:right="10"/>
        <w:jc w:val="both"/>
        <w:rPr>
          <w:rFonts w:ascii="Times New Roman" w:hAnsi="Times New Roman" w:cs="Times New Roman"/>
          <w:sz w:val="28"/>
          <w:szCs w:val="28"/>
        </w:rPr>
      </w:pPr>
      <w:r w:rsidRPr="00A5193B">
        <w:rPr>
          <w:rFonts w:ascii="Times New Roman" w:hAnsi="Times New Roman" w:cs="Times New Roman"/>
          <w:sz w:val="28"/>
          <w:szCs w:val="28"/>
        </w:rPr>
        <w:t xml:space="preserve">Ведущий специалист по </w:t>
      </w:r>
    </w:p>
    <w:p w:rsidR="00C732BA" w:rsidRPr="00A5193B" w:rsidRDefault="00C732BA" w:rsidP="00F56EBF">
      <w:pPr>
        <w:shd w:val="clear" w:color="auto" w:fill="FFFFFF"/>
        <w:spacing w:after="0" w:line="317" w:lineRule="exact"/>
        <w:ind w:right="10"/>
        <w:jc w:val="both"/>
        <w:rPr>
          <w:rFonts w:ascii="Times New Roman" w:hAnsi="Times New Roman" w:cs="Times New Roman"/>
          <w:sz w:val="28"/>
          <w:szCs w:val="28"/>
        </w:rPr>
      </w:pPr>
      <w:r w:rsidRPr="00A5193B">
        <w:rPr>
          <w:rFonts w:ascii="Times New Roman" w:hAnsi="Times New Roman" w:cs="Times New Roman"/>
          <w:sz w:val="28"/>
          <w:szCs w:val="28"/>
        </w:rPr>
        <w:t xml:space="preserve">делопроизводству и архивной работе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A5193B">
        <w:rPr>
          <w:rFonts w:ascii="Times New Roman" w:hAnsi="Times New Roman" w:cs="Times New Roman"/>
          <w:sz w:val="28"/>
          <w:szCs w:val="28"/>
        </w:rPr>
        <w:t>Е.А. Стаценко</w:t>
      </w:r>
    </w:p>
    <w:p w:rsidR="00C732BA" w:rsidRPr="00487CAE" w:rsidRDefault="00C732BA" w:rsidP="00F56EBF">
      <w:pPr>
        <w:shd w:val="clear" w:color="auto" w:fill="FFFFFF"/>
        <w:spacing w:after="0" w:line="317" w:lineRule="exact"/>
        <w:ind w:right="10"/>
        <w:jc w:val="both"/>
        <w:rPr>
          <w:rFonts w:ascii="Times New Roman" w:hAnsi="Times New Roman" w:cs="Times New Roman"/>
          <w:b/>
          <w:bCs/>
        </w:rPr>
      </w:pPr>
    </w:p>
    <w:p w:rsidR="00C732BA" w:rsidRPr="00F56EBF" w:rsidRDefault="00C732BA" w:rsidP="00AA6FB0">
      <w:pPr>
        <w:shd w:val="clear" w:color="auto" w:fill="FFFFFF"/>
        <w:spacing w:after="0" w:line="317" w:lineRule="exact"/>
        <w:ind w:right="10"/>
        <w:rPr>
          <w:rFonts w:ascii="Times New Roman" w:hAnsi="Times New Roman" w:cs="Times New Roman"/>
          <w:sz w:val="28"/>
          <w:szCs w:val="28"/>
        </w:rPr>
        <w:sectPr w:rsidR="00C732BA" w:rsidRPr="00F56EBF">
          <w:pgSz w:w="11909" w:h="16834"/>
          <w:pgMar w:top="864" w:right="912" w:bottom="360" w:left="1417" w:header="720" w:footer="720" w:gutter="0"/>
          <w:cols w:space="60"/>
          <w:noEndnote/>
        </w:sectPr>
      </w:pPr>
    </w:p>
    <w:p w:rsidR="00C732BA" w:rsidRDefault="00C732BA" w:rsidP="006A304B">
      <w:pPr>
        <w:suppressAutoHyphens/>
        <w:spacing w:after="0" w:line="240" w:lineRule="auto"/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XSpec="right" w:tblpY="-28"/>
        <w:tblW w:w="4719" w:type="dxa"/>
        <w:tblLook w:val="01E0"/>
      </w:tblPr>
      <w:tblGrid>
        <w:gridCol w:w="4719"/>
      </w:tblGrid>
      <w:tr w:rsidR="00C732BA" w:rsidRPr="006F52E6">
        <w:trPr>
          <w:trHeight w:val="1980"/>
        </w:trPr>
        <w:tc>
          <w:tcPr>
            <w:tcW w:w="4719" w:type="dxa"/>
          </w:tcPr>
          <w:p w:rsidR="00C732BA" w:rsidRPr="006F52E6" w:rsidRDefault="00C732BA" w:rsidP="00AF1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6F52E6">
              <w:rPr>
                <w:rFonts w:ascii="Times New Roman" w:hAnsi="Times New Roman" w:cs="Times New Roman"/>
                <w:sz w:val="28"/>
                <w:szCs w:val="28"/>
              </w:rPr>
              <w:t>Приложение № 4</w:t>
            </w:r>
          </w:p>
          <w:p w:rsidR="00C732BA" w:rsidRPr="006F52E6" w:rsidRDefault="00C732BA" w:rsidP="00AF1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6F52E6">
              <w:rPr>
                <w:rFonts w:ascii="Times New Roman" w:hAnsi="Times New Roman" w:cs="Times New Roman"/>
                <w:sz w:val="28"/>
                <w:szCs w:val="28"/>
              </w:rPr>
              <w:t>к муниципальной программе</w:t>
            </w:r>
          </w:p>
          <w:p w:rsidR="00C732BA" w:rsidRDefault="00C732BA" w:rsidP="00AF1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6F52E6">
              <w:rPr>
                <w:rFonts w:ascii="Times New Roman" w:hAnsi="Times New Roman" w:cs="Times New Roman"/>
                <w:sz w:val="28"/>
                <w:szCs w:val="28"/>
              </w:rPr>
              <w:t xml:space="preserve">Краснокутского сельского поселения </w:t>
            </w:r>
          </w:p>
          <w:p w:rsidR="00C732BA" w:rsidRDefault="00C732BA" w:rsidP="00AF1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Октябрьского района</w:t>
            </w:r>
          </w:p>
          <w:p w:rsidR="00C732BA" w:rsidRPr="006F52E6" w:rsidRDefault="00C732BA" w:rsidP="00AF1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6F52E6">
              <w:rPr>
                <w:rFonts w:ascii="Times New Roman" w:hAnsi="Times New Roman" w:cs="Times New Roman"/>
                <w:sz w:val="28"/>
                <w:szCs w:val="28"/>
              </w:rPr>
              <w:t>«Охрана окружающей среды и рациональное природопользование»</w:t>
            </w:r>
          </w:p>
        </w:tc>
      </w:tr>
    </w:tbl>
    <w:p w:rsidR="00C732BA" w:rsidRDefault="00C732BA" w:rsidP="00A80B3D">
      <w:pPr>
        <w:suppressAutoHyphens/>
        <w:spacing w:after="0" w:line="240" w:lineRule="auto"/>
        <w:jc w:val="right"/>
        <w:rPr>
          <w:rFonts w:ascii="Times New Roman" w:hAnsi="Times New Roman" w:cs="Times New Roman"/>
        </w:rPr>
      </w:pPr>
    </w:p>
    <w:p w:rsidR="00C732BA" w:rsidRDefault="00C732BA" w:rsidP="00A80B3D">
      <w:pPr>
        <w:suppressAutoHyphens/>
        <w:spacing w:after="0" w:line="240" w:lineRule="auto"/>
        <w:jc w:val="right"/>
        <w:rPr>
          <w:rFonts w:ascii="Times New Roman" w:hAnsi="Times New Roman" w:cs="Times New Roman"/>
        </w:rPr>
      </w:pPr>
    </w:p>
    <w:p w:rsidR="00C732BA" w:rsidRPr="00975056" w:rsidRDefault="00C732BA" w:rsidP="00A80B3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732BA" w:rsidRDefault="00C732BA" w:rsidP="00A80B3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732BA" w:rsidRDefault="00C732BA" w:rsidP="00A80B3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732BA" w:rsidRDefault="00C732BA" w:rsidP="00A80B3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732BA" w:rsidRDefault="00C732BA" w:rsidP="00A80B3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732BA" w:rsidRDefault="00C732BA" w:rsidP="00A80B3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732BA" w:rsidRDefault="00C732BA" w:rsidP="00A80B3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Расходы бюджета Краснокутского сельского поселения</w:t>
      </w:r>
    </w:p>
    <w:p w:rsidR="00C732BA" w:rsidRDefault="00C732BA" w:rsidP="00A80B3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реализацию муниципальной</w:t>
      </w:r>
      <w:r w:rsidRPr="00202059">
        <w:rPr>
          <w:rFonts w:ascii="Times New Roman" w:hAnsi="Times New Roman" w:cs="Times New Roman"/>
          <w:sz w:val="28"/>
          <w:szCs w:val="28"/>
        </w:rPr>
        <w:t xml:space="preserve"> программы</w:t>
      </w:r>
      <w:r>
        <w:rPr>
          <w:rFonts w:ascii="Times New Roman" w:hAnsi="Times New Roman" w:cs="Times New Roman"/>
          <w:sz w:val="28"/>
          <w:szCs w:val="28"/>
        </w:rPr>
        <w:t xml:space="preserve"> Краснокутского сельского поселения</w:t>
      </w:r>
      <w:r w:rsidRPr="0020205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Октябрьского района  </w:t>
      </w:r>
    </w:p>
    <w:p w:rsidR="00C732BA" w:rsidRDefault="00C732BA" w:rsidP="00A5193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«Охрана окружающей среды и рациональное природопользование»</w:t>
      </w:r>
    </w:p>
    <w:p w:rsidR="00C732BA" w:rsidRDefault="00C732BA" w:rsidP="00A80B3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5068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080"/>
        <w:gridCol w:w="1980"/>
        <w:gridCol w:w="1778"/>
        <w:gridCol w:w="550"/>
        <w:gridCol w:w="550"/>
        <w:gridCol w:w="550"/>
        <w:gridCol w:w="770"/>
        <w:gridCol w:w="1320"/>
        <w:gridCol w:w="1320"/>
        <w:gridCol w:w="1540"/>
        <w:gridCol w:w="1100"/>
        <w:gridCol w:w="1320"/>
        <w:gridCol w:w="1210"/>
      </w:tblGrid>
      <w:tr w:rsidR="00C732BA" w:rsidRPr="006F52E6">
        <w:tc>
          <w:tcPr>
            <w:tcW w:w="1080" w:type="dxa"/>
            <w:vMerge w:val="restart"/>
          </w:tcPr>
          <w:p w:rsidR="00C732BA" w:rsidRPr="008F5F26" w:rsidRDefault="00C732BA" w:rsidP="005E029B">
            <w:pPr>
              <w:pStyle w:val="ConsPlusCell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F26">
              <w:rPr>
                <w:rFonts w:ascii="Times New Roman" w:hAnsi="Times New Roman" w:cs="Times New Roman"/>
                <w:sz w:val="24"/>
                <w:szCs w:val="24"/>
              </w:rPr>
              <w:t>Статус</w:t>
            </w:r>
          </w:p>
        </w:tc>
        <w:tc>
          <w:tcPr>
            <w:tcW w:w="1980" w:type="dxa"/>
            <w:vMerge w:val="restart"/>
          </w:tcPr>
          <w:p w:rsidR="00C732BA" w:rsidRPr="008F5F26" w:rsidRDefault="00C732BA" w:rsidP="005E029B">
            <w:pPr>
              <w:pStyle w:val="ConsPlusCell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F26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     </w:t>
            </w:r>
            <w:r w:rsidRPr="008F5F26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муниципальной</w:t>
            </w:r>
            <w:r w:rsidRPr="008F5F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F5F26">
              <w:rPr>
                <w:rFonts w:ascii="Times New Roman" w:hAnsi="Times New Roman" w:cs="Times New Roman"/>
                <w:sz w:val="24"/>
                <w:szCs w:val="24"/>
              </w:rPr>
              <w:br/>
              <w:t>программы, подпрограммы</w:t>
            </w:r>
            <w:r w:rsidRPr="008F5F26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</w:t>
            </w:r>
            <w:r w:rsidRPr="008F5F26">
              <w:rPr>
                <w:rFonts w:ascii="Times New Roman" w:hAnsi="Times New Roman" w:cs="Times New Roman"/>
                <w:sz w:val="24"/>
                <w:szCs w:val="24"/>
              </w:rPr>
              <w:t xml:space="preserve">й    </w:t>
            </w:r>
            <w:r w:rsidRPr="008F5F26">
              <w:rPr>
                <w:rFonts w:ascii="Times New Roman" w:hAnsi="Times New Roman" w:cs="Times New Roman"/>
                <w:sz w:val="24"/>
                <w:szCs w:val="24"/>
              </w:rPr>
              <w:br/>
              <w:t>программы, основного мероприятия</w:t>
            </w:r>
          </w:p>
        </w:tc>
        <w:tc>
          <w:tcPr>
            <w:tcW w:w="1778" w:type="dxa"/>
            <w:vMerge w:val="restart"/>
          </w:tcPr>
          <w:p w:rsidR="00C732BA" w:rsidRPr="008F5F26" w:rsidRDefault="00C732BA" w:rsidP="005E029B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F26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 </w:t>
            </w:r>
            <w:r w:rsidRPr="008F5F26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исполнитель,   </w:t>
            </w:r>
            <w:r w:rsidRPr="008F5F26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соисполнители,  </w:t>
            </w:r>
            <w:r w:rsidRPr="008F5F26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участники</w:t>
            </w:r>
          </w:p>
        </w:tc>
        <w:tc>
          <w:tcPr>
            <w:tcW w:w="2420" w:type="dxa"/>
            <w:gridSpan w:val="4"/>
          </w:tcPr>
          <w:p w:rsidR="00C732BA" w:rsidRPr="006F52E6" w:rsidRDefault="00C732BA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 xml:space="preserve">Код бюджетной   </w:t>
            </w:r>
            <w:r w:rsidRPr="006F52E6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  классификации   </w:t>
            </w:r>
            <w:r w:rsidRPr="006F52E6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7810" w:type="dxa"/>
            <w:gridSpan w:val="6"/>
          </w:tcPr>
          <w:p w:rsidR="00C732BA" w:rsidRPr="008F5F26" w:rsidRDefault="00C732BA" w:rsidP="005E029B">
            <w:pPr>
              <w:pStyle w:val="ConsPlusCell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F26">
              <w:rPr>
                <w:rFonts w:ascii="Times New Roman" w:hAnsi="Times New Roman" w:cs="Times New Roman"/>
                <w:sz w:val="24"/>
                <w:szCs w:val="24"/>
              </w:rPr>
              <w:t>Расходы (тыс. руб.), годы</w:t>
            </w:r>
          </w:p>
        </w:tc>
      </w:tr>
      <w:tr w:rsidR="00C732BA" w:rsidRPr="006F52E6">
        <w:tc>
          <w:tcPr>
            <w:tcW w:w="1080" w:type="dxa"/>
            <w:vMerge/>
          </w:tcPr>
          <w:p w:rsidR="00C732BA" w:rsidRPr="006F52E6" w:rsidRDefault="00C732BA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0" w:type="dxa"/>
            <w:vMerge/>
          </w:tcPr>
          <w:p w:rsidR="00C732BA" w:rsidRPr="006F52E6" w:rsidRDefault="00C732BA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78" w:type="dxa"/>
            <w:vMerge/>
          </w:tcPr>
          <w:p w:rsidR="00C732BA" w:rsidRPr="006F52E6" w:rsidRDefault="00C732BA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0" w:type="dxa"/>
          </w:tcPr>
          <w:p w:rsidR="00C732BA" w:rsidRPr="008F5F26" w:rsidRDefault="00C732BA" w:rsidP="005E029B">
            <w:pPr>
              <w:pStyle w:val="ConsPlusCell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F26">
              <w:rPr>
                <w:rFonts w:ascii="Times New Roman" w:hAnsi="Times New Roman" w:cs="Times New Roman"/>
                <w:sz w:val="24"/>
                <w:szCs w:val="24"/>
              </w:rPr>
              <w:t>ГРБС</w:t>
            </w:r>
          </w:p>
        </w:tc>
        <w:tc>
          <w:tcPr>
            <w:tcW w:w="550" w:type="dxa"/>
          </w:tcPr>
          <w:p w:rsidR="00C732BA" w:rsidRPr="008F5F26" w:rsidRDefault="00C732BA" w:rsidP="005E029B">
            <w:pPr>
              <w:pStyle w:val="ConsPlusCell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F26">
              <w:rPr>
                <w:rFonts w:ascii="Times New Roman" w:hAnsi="Times New Roman" w:cs="Times New Roman"/>
                <w:sz w:val="24"/>
                <w:szCs w:val="24"/>
              </w:rPr>
              <w:t>РзПр</w:t>
            </w:r>
          </w:p>
        </w:tc>
        <w:tc>
          <w:tcPr>
            <w:tcW w:w="550" w:type="dxa"/>
          </w:tcPr>
          <w:p w:rsidR="00C732BA" w:rsidRPr="008F5F26" w:rsidRDefault="00C732BA" w:rsidP="005E029B">
            <w:pPr>
              <w:pStyle w:val="ConsPlusCell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F26">
              <w:rPr>
                <w:rFonts w:ascii="Times New Roman" w:hAnsi="Times New Roman" w:cs="Times New Roman"/>
                <w:sz w:val="24"/>
                <w:szCs w:val="24"/>
              </w:rPr>
              <w:t>ЦСР</w:t>
            </w:r>
          </w:p>
        </w:tc>
        <w:tc>
          <w:tcPr>
            <w:tcW w:w="770" w:type="dxa"/>
          </w:tcPr>
          <w:p w:rsidR="00C732BA" w:rsidRPr="008F5F26" w:rsidRDefault="00C732BA" w:rsidP="005E029B">
            <w:pPr>
              <w:pStyle w:val="ConsPlusCell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F26">
              <w:rPr>
                <w:rFonts w:ascii="Times New Roman" w:hAnsi="Times New Roman" w:cs="Times New Roman"/>
                <w:sz w:val="24"/>
                <w:szCs w:val="24"/>
              </w:rPr>
              <w:t>ВР</w:t>
            </w:r>
          </w:p>
        </w:tc>
        <w:tc>
          <w:tcPr>
            <w:tcW w:w="1320" w:type="dxa"/>
          </w:tcPr>
          <w:p w:rsidR="00C732BA" w:rsidRPr="006F52E6" w:rsidRDefault="00C732BA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1320" w:type="dxa"/>
          </w:tcPr>
          <w:p w:rsidR="00C732BA" w:rsidRPr="006F52E6" w:rsidRDefault="00C732BA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1540" w:type="dxa"/>
          </w:tcPr>
          <w:p w:rsidR="00C732BA" w:rsidRPr="006F52E6" w:rsidRDefault="00C732BA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100" w:type="dxa"/>
          </w:tcPr>
          <w:p w:rsidR="00C732BA" w:rsidRPr="006F52E6" w:rsidRDefault="00C732BA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320" w:type="dxa"/>
          </w:tcPr>
          <w:p w:rsidR="00C732BA" w:rsidRPr="006F52E6" w:rsidRDefault="00C732BA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210" w:type="dxa"/>
          </w:tcPr>
          <w:p w:rsidR="00C732BA" w:rsidRPr="006F52E6" w:rsidRDefault="00C732BA" w:rsidP="00DA5D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22" w:firstLine="33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</w:tr>
    </w:tbl>
    <w:p w:rsidR="00C732BA" w:rsidRPr="003F24F4" w:rsidRDefault="00C732BA" w:rsidP="00A80B3D">
      <w:pPr>
        <w:spacing w:after="0" w:line="240" w:lineRule="auto"/>
        <w:rPr>
          <w:sz w:val="2"/>
          <w:szCs w:val="2"/>
        </w:rPr>
      </w:pPr>
    </w:p>
    <w:tbl>
      <w:tblPr>
        <w:tblW w:w="15068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080"/>
        <w:gridCol w:w="1980"/>
        <w:gridCol w:w="1800"/>
        <w:gridCol w:w="540"/>
        <w:gridCol w:w="540"/>
        <w:gridCol w:w="540"/>
        <w:gridCol w:w="778"/>
        <w:gridCol w:w="1320"/>
        <w:gridCol w:w="1320"/>
        <w:gridCol w:w="1540"/>
        <w:gridCol w:w="1100"/>
        <w:gridCol w:w="1320"/>
        <w:gridCol w:w="1210"/>
      </w:tblGrid>
      <w:tr w:rsidR="00C732BA" w:rsidRPr="006F52E6">
        <w:trPr>
          <w:tblHeader/>
        </w:trPr>
        <w:tc>
          <w:tcPr>
            <w:tcW w:w="1080" w:type="dxa"/>
          </w:tcPr>
          <w:p w:rsidR="00C732BA" w:rsidRPr="006F52E6" w:rsidRDefault="00C732BA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0" w:type="dxa"/>
          </w:tcPr>
          <w:p w:rsidR="00C732BA" w:rsidRPr="006F52E6" w:rsidRDefault="00C732BA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00" w:type="dxa"/>
          </w:tcPr>
          <w:p w:rsidR="00C732BA" w:rsidRPr="006F52E6" w:rsidRDefault="00C732BA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0" w:type="dxa"/>
          </w:tcPr>
          <w:p w:rsidR="00C732BA" w:rsidRPr="006F52E6" w:rsidRDefault="00C732BA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0" w:type="dxa"/>
          </w:tcPr>
          <w:p w:rsidR="00C732BA" w:rsidRPr="006F52E6" w:rsidRDefault="00C732BA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0" w:type="dxa"/>
          </w:tcPr>
          <w:p w:rsidR="00C732BA" w:rsidRPr="006F52E6" w:rsidRDefault="00C732BA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78" w:type="dxa"/>
          </w:tcPr>
          <w:p w:rsidR="00C732BA" w:rsidRPr="006F52E6" w:rsidRDefault="00C732BA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320" w:type="dxa"/>
          </w:tcPr>
          <w:p w:rsidR="00C732BA" w:rsidRPr="006F52E6" w:rsidRDefault="00C732BA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320" w:type="dxa"/>
          </w:tcPr>
          <w:p w:rsidR="00C732BA" w:rsidRPr="006F52E6" w:rsidRDefault="00C732BA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40" w:type="dxa"/>
          </w:tcPr>
          <w:p w:rsidR="00C732BA" w:rsidRPr="006F52E6" w:rsidRDefault="00C732BA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00" w:type="dxa"/>
          </w:tcPr>
          <w:p w:rsidR="00C732BA" w:rsidRPr="006F52E6" w:rsidRDefault="00C732BA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320" w:type="dxa"/>
          </w:tcPr>
          <w:p w:rsidR="00C732BA" w:rsidRPr="006F52E6" w:rsidRDefault="00C732BA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210" w:type="dxa"/>
          </w:tcPr>
          <w:p w:rsidR="00C732BA" w:rsidRPr="006F52E6" w:rsidRDefault="00C732BA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</w:tr>
      <w:tr w:rsidR="00C732BA" w:rsidRPr="00E62537">
        <w:trPr>
          <w:trHeight w:val="1726"/>
        </w:trPr>
        <w:tc>
          <w:tcPr>
            <w:tcW w:w="1080" w:type="dxa"/>
          </w:tcPr>
          <w:p w:rsidR="00C732BA" w:rsidRPr="00E62537" w:rsidRDefault="00C732BA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Муниципальная </w:t>
            </w:r>
            <w:r w:rsidRPr="00E6253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br/>
              <w:t xml:space="preserve">прог-рамма       </w:t>
            </w:r>
          </w:p>
        </w:tc>
        <w:tc>
          <w:tcPr>
            <w:tcW w:w="1980" w:type="dxa"/>
          </w:tcPr>
          <w:p w:rsidR="00C732BA" w:rsidRPr="00E62537" w:rsidRDefault="00C732BA" w:rsidP="00E625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Охрана окружающей среды и</w:t>
            </w:r>
          </w:p>
          <w:p w:rsidR="00C732BA" w:rsidRPr="00E62537" w:rsidRDefault="00C732BA" w:rsidP="00E625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рациональное природопользова-ние</w:t>
            </w:r>
          </w:p>
        </w:tc>
        <w:tc>
          <w:tcPr>
            <w:tcW w:w="1800" w:type="dxa"/>
          </w:tcPr>
          <w:p w:rsidR="00C732BA" w:rsidRPr="00E62537" w:rsidRDefault="00C732BA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Администрация Краснокутского сельского поселения</w:t>
            </w:r>
          </w:p>
        </w:tc>
        <w:tc>
          <w:tcPr>
            <w:tcW w:w="540" w:type="dxa"/>
          </w:tcPr>
          <w:p w:rsidR="00C732BA" w:rsidRPr="00E62537" w:rsidRDefault="00C732BA" w:rsidP="005E029B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951</w:t>
            </w:r>
          </w:p>
        </w:tc>
        <w:tc>
          <w:tcPr>
            <w:tcW w:w="540" w:type="dxa"/>
          </w:tcPr>
          <w:p w:rsidR="00C732BA" w:rsidRPr="00E62537" w:rsidRDefault="00C732BA" w:rsidP="005E029B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Х</w:t>
            </w:r>
          </w:p>
        </w:tc>
        <w:tc>
          <w:tcPr>
            <w:tcW w:w="540" w:type="dxa"/>
          </w:tcPr>
          <w:p w:rsidR="00C732BA" w:rsidRPr="00E62537" w:rsidRDefault="00C732BA" w:rsidP="005E029B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Х</w:t>
            </w:r>
          </w:p>
        </w:tc>
        <w:tc>
          <w:tcPr>
            <w:tcW w:w="778" w:type="dxa"/>
          </w:tcPr>
          <w:p w:rsidR="00C732BA" w:rsidRPr="00E62537" w:rsidRDefault="00C732BA" w:rsidP="005E029B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Х</w:t>
            </w:r>
          </w:p>
        </w:tc>
        <w:tc>
          <w:tcPr>
            <w:tcW w:w="1320" w:type="dxa"/>
          </w:tcPr>
          <w:p w:rsidR="00C732BA" w:rsidRPr="00E62537" w:rsidRDefault="00C732BA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35 495,1</w:t>
            </w:r>
          </w:p>
        </w:tc>
        <w:tc>
          <w:tcPr>
            <w:tcW w:w="1320" w:type="dxa"/>
          </w:tcPr>
          <w:p w:rsidR="00C732BA" w:rsidRPr="00E62537" w:rsidRDefault="00C732BA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23 152,1</w:t>
            </w:r>
          </w:p>
        </w:tc>
        <w:tc>
          <w:tcPr>
            <w:tcW w:w="1540" w:type="dxa"/>
          </w:tcPr>
          <w:p w:rsidR="00C732BA" w:rsidRPr="00E62537" w:rsidRDefault="00C732BA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100" w:type="dxa"/>
          </w:tcPr>
          <w:p w:rsidR="00C732BA" w:rsidRPr="00E62537" w:rsidRDefault="00C732BA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b/>
                <w:bCs/>
                <w:spacing w:val="-6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b/>
                <w:bCs/>
                <w:spacing w:val="-6"/>
                <w:sz w:val="20"/>
                <w:szCs w:val="20"/>
              </w:rPr>
              <w:t>-</w:t>
            </w:r>
          </w:p>
        </w:tc>
        <w:tc>
          <w:tcPr>
            <w:tcW w:w="1320" w:type="dxa"/>
          </w:tcPr>
          <w:p w:rsidR="00C732BA" w:rsidRPr="00E62537" w:rsidRDefault="00C732BA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b/>
                <w:bCs/>
                <w:spacing w:val="-6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b/>
                <w:bCs/>
                <w:spacing w:val="-6"/>
                <w:sz w:val="20"/>
                <w:szCs w:val="20"/>
              </w:rPr>
              <w:t>-</w:t>
            </w:r>
          </w:p>
        </w:tc>
        <w:tc>
          <w:tcPr>
            <w:tcW w:w="1210" w:type="dxa"/>
          </w:tcPr>
          <w:p w:rsidR="00C732BA" w:rsidRPr="00E62537" w:rsidRDefault="00C732BA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b/>
                <w:bCs/>
                <w:spacing w:val="-6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b/>
                <w:bCs/>
                <w:spacing w:val="-6"/>
                <w:sz w:val="20"/>
                <w:szCs w:val="20"/>
              </w:rPr>
              <w:t>-</w:t>
            </w:r>
          </w:p>
        </w:tc>
      </w:tr>
      <w:tr w:rsidR="00C732BA" w:rsidRPr="00E62537">
        <w:tc>
          <w:tcPr>
            <w:tcW w:w="1080" w:type="dxa"/>
          </w:tcPr>
          <w:p w:rsidR="00C732BA" w:rsidRPr="00E62537" w:rsidRDefault="00C732BA" w:rsidP="009E2B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 xml:space="preserve">1. Под-програм-ма </w:t>
            </w:r>
          </w:p>
        </w:tc>
        <w:tc>
          <w:tcPr>
            <w:tcW w:w="1980" w:type="dxa"/>
          </w:tcPr>
          <w:p w:rsidR="00C732BA" w:rsidRPr="00E62537" w:rsidRDefault="00C732BA" w:rsidP="009E2B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Охрана окружающей среды в Краснокутском сельском поселении»</w:t>
            </w:r>
          </w:p>
        </w:tc>
        <w:tc>
          <w:tcPr>
            <w:tcW w:w="1800" w:type="dxa"/>
          </w:tcPr>
          <w:p w:rsidR="00C732BA" w:rsidRPr="00E62537" w:rsidRDefault="00C732BA" w:rsidP="00EC54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Краснокутского сельского поселения </w:t>
            </w:r>
          </w:p>
        </w:tc>
        <w:tc>
          <w:tcPr>
            <w:tcW w:w="540" w:type="dxa"/>
          </w:tcPr>
          <w:p w:rsidR="00C732BA" w:rsidRPr="00E62537" w:rsidRDefault="00C732BA" w:rsidP="005E029B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951</w:t>
            </w:r>
          </w:p>
        </w:tc>
        <w:tc>
          <w:tcPr>
            <w:tcW w:w="540" w:type="dxa"/>
          </w:tcPr>
          <w:p w:rsidR="00C732BA" w:rsidRPr="00E62537" w:rsidRDefault="00C732BA" w:rsidP="005E029B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40" w:type="dxa"/>
          </w:tcPr>
          <w:p w:rsidR="00C732BA" w:rsidRPr="00E62537" w:rsidRDefault="00C732BA" w:rsidP="005E029B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78" w:type="dxa"/>
          </w:tcPr>
          <w:p w:rsidR="00C732BA" w:rsidRPr="00E62537" w:rsidRDefault="00C732BA" w:rsidP="005E029B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320" w:type="dxa"/>
          </w:tcPr>
          <w:p w:rsidR="00C732BA" w:rsidRPr="00E62537" w:rsidRDefault="00C732BA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-</w:t>
            </w:r>
          </w:p>
        </w:tc>
        <w:tc>
          <w:tcPr>
            <w:tcW w:w="1320" w:type="dxa"/>
          </w:tcPr>
          <w:p w:rsidR="00C732BA" w:rsidRPr="00E62537" w:rsidRDefault="00C732BA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-</w:t>
            </w:r>
          </w:p>
        </w:tc>
        <w:tc>
          <w:tcPr>
            <w:tcW w:w="1540" w:type="dxa"/>
          </w:tcPr>
          <w:p w:rsidR="00C732BA" w:rsidRPr="00E62537" w:rsidRDefault="00C732BA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-</w:t>
            </w:r>
          </w:p>
        </w:tc>
        <w:tc>
          <w:tcPr>
            <w:tcW w:w="1100" w:type="dxa"/>
          </w:tcPr>
          <w:p w:rsidR="00C732BA" w:rsidRPr="00E62537" w:rsidRDefault="00C732BA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-</w:t>
            </w:r>
          </w:p>
        </w:tc>
        <w:tc>
          <w:tcPr>
            <w:tcW w:w="1320" w:type="dxa"/>
          </w:tcPr>
          <w:p w:rsidR="00C732BA" w:rsidRPr="00E62537" w:rsidRDefault="00C732BA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-</w:t>
            </w:r>
          </w:p>
        </w:tc>
        <w:tc>
          <w:tcPr>
            <w:tcW w:w="1210" w:type="dxa"/>
          </w:tcPr>
          <w:p w:rsidR="00C732BA" w:rsidRPr="00E62537" w:rsidRDefault="00C732BA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-</w:t>
            </w:r>
          </w:p>
        </w:tc>
      </w:tr>
      <w:tr w:rsidR="00C732BA" w:rsidRPr="00E62537">
        <w:tc>
          <w:tcPr>
            <w:tcW w:w="1080" w:type="dxa"/>
          </w:tcPr>
          <w:p w:rsidR="00C732BA" w:rsidRPr="00E62537" w:rsidRDefault="00C732BA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Основное мероприя-</w:t>
            </w: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тие 1.1.</w:t>
            </w:r>
          </w:p>
        </w:tc>
        <w:tc>
          <w:tcPr>
            <w:tcW w:w="1980" w:type="dxa"/>
          </w:tcPr>
          <w:p w:rsidR="00C732BA" w:rsidRPr="00E62537" w:rsidRDefault="00C732BA" w:rsidP="008822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Экологическое просвещение и формирование экологической культуры, обеспечение  информацией о состоянии окружающей среды</w:t>
            </w:r>
          </w:p>
        </w:tc>
        <w:tc>
          <w:tcPr>
            <w:tcW w:w="1800" w:type="dxa"/>
          </w:tcPr>
          <w:p w:rsidR="00C732BA" w:rsidRDefault="00C732BA" w:rsidP="00C25A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Администрация Краснокутского</w:t>
            </w:r>
          </w:p>
          <w:p w:rsidR="00C732BA" w:rsidRPr="00E62537" w:rsidRDefault="00C732BA" w:rsidP="00C25A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сельского поселения</w:t>
            </w:r>
          </w:p>
        </w:tc>
        <w:tc>
          <w:tcPr>
            <w:tcW w:w="540" w:type="dxa"/>
          </w:tcPr>
          <w:p w:rsidR="00C732BA" w:rsidRPr="00E62537" w:rsidRDefault="00C732BA" w:rsidP="005E029B">
            <w:pPr>
              <w:pStyle w:val="ConsPlusCell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951</w:t>
            </w:r>
          </w:p>
        </w:tc>
        <w:tc>
          <w:tcPr>
            <w:tcW w:w="540" w:type="dxa"/>
          </w:tcPr>
          <w:p w:rsidR="00C732BA" w:rsidRPr="00E62537" w:rsidRDefault="00C732BA" w:rsidP="005E029B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40" w:type="dxa"/>
          </w:tcPr>
          <w:p w:rsidR="00C732BA" w:rsidRPr="00E62537" w:rsidRDefault="00C732BA" w:rsidP="005E029B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78" w:type="dxa"/>
          </w:tcPr>
          <w:p w:rsidR="00C732BA" w:rsidRPr="00E62537" w:rsidRDefault="00C732BA" w:rsidP="005E029B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320" w:type="dxa"/>
          </w:tcPr>
          <w:p w:rsidR="00C732BA" w:rsidRPr="00E62537" w:rsidRDefault="00C732BA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320" w:type="dxa"/>
          </w:tcPr>
          <w:p w:rsidR="00C732BA" w:rsidRPr="00E62537" w:rsidRDefault="00C732BA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40" w:type="dxa"/>
          </w:tcPr>
          <w:p w:rsidR="00C732BA" w:rsidRPr="00E62537" w:rsidRDefault="00C732BA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00" w:type="dxa"/>
          </w:tcPr>
          <w:p w:rsidR="00C732BA" w:rsidRPr="00E62537" w:rsidRDefault="00C732BA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320" w:type="dxa"/>
          </w:tcPr>
          <w:p w:rsidR="00C732BA" w:rsidRPr="00E62537" w:rsidRDefault="00C732BA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10" w:type="dxa"/>
          </w:tcPr>
          <w:p w:rsidR="00C732BA" w:rsidRPr="00E62537" w:rsidRDefault="00C732BA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C732BA" w:rsidRPr="00E62537">
        <w:trPr>
          <w:trHeight w:val="1800"/>
        </w:trPr>
        <w:tc>
          <w:tcPr>
            <w:tcW w:w="1080" w:type="dxa"/>
          </w:tcPr>
          <w:p w:rsidR="00C732BA" w:rsidRPr="00E62537" w:rsidRDefault="00C732BA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Основное мероприя-</w:t>
            </w: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тие 1.2.</w:t>
            </w:r>
          </w:p>
        </w:tc>
        <w:tc>
          <w:tcPr>
            <w:tcW w:w="1980" w:type="dxa"/>
          </w:tcPr>
          <w:p w:rsidR="00C732BA" w:rsidRPr="00E62537" w:rsidRDefault="00C732BA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Организация детско-юношеского экологического движения</w:t>
            </w:r>
          </w:p>
        </w:tc>
        <w:tc>
          <w:tcPr>
            <w:tcW w:w="1800" w:type="dxa"/>
          </w:tcPr>
          <w:p w:rsidR="00C732BA" w:rsidRPr="00E62537" w:rsidRDefault="00C732BA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Администрация Краснокутского сельского поселения</w:t>
            </w:r>
          </w:p>
          <w:p w:rsidR="00C732BA" w:rsidRPr="00E62537" w:rsidRDefault="00C732BA" w:rsidP="005E029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</w:tcPr>
          <w:p w:rsidR="00C732BA" w:rsidRPr="00E62537" w:rsidRDefault="00C732BA" w:rsidP="005E029B">
            <w:pPr>
              <w:pStyle w:val="ConsPlusCell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951</w:t>
            </w:r>
          </w:p>
        </w:tc>
        <w:tc>
          <w:tcPr>
            <w:tcW w:w="540" w:type="dxa"/>
          </w:tcPr>
          <w:p w:rsidR="00C732BA" w:rsidRPr="00E62537" w:rsidRDefault="00C732BA" w:rsidP="005E029B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40" w:type="dxa"/>
          </w:tcPr>
          <w:p w:rsidR="00C732BA" w:rsidRPr="00E62537" w:rsidRDefault="00C732BA" w:rsidP="005E029B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78" w:type="dxa"/>
          </w:tcPr>
          <w:p w:rsidR="00C732BA" w:rsidRPr="00E62537" w:rsidRDefault="00C732BA" w:rsidP="005E029B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320" w:type="dxa"/>
          </w:tcPr>
          <w:p w:rsidR="00C732BA" w:rsidRPr="00E62537" w:rsidRDefault="00C732BA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320" w:type="dxa"/>
          </w:tcPr>
          <w:p w:rsidR="00C732BA" w:rsidRPr="00E62537" w:rsidRDefault="00C732BA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40" w:type="dxa"/>
          </w:tcPr>
          <w:p w:rsidR="00C732BA" w:rsidRPr="00E62537" w:rsidRDefault="00C732BA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00" w:type="dxa"/>
          </w:tcPr>
          <w:p w:rsidR="00C732BA" w:rsidRPr="00E62537" w:rsidRDefault="00C732BA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320" w:type="dxa"/>
          </w:tcPr>
          <w:p w:rsidR="00C732BA" w:rsidRPr="00E62537" w:rsidRDefault="00C732BA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10" w:type="dxa"/>
          </w:tcPr>
          <w:p w:rsidR="00C732BA" w:rsidRPr="00E62537" w:rsidRDefault="00C732BA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C732BA" w:rsidRPr="00E62537">
        <w:tc>
          <w:tcPr>
            <w:tcW w:w="1080" w:type="dxa"/>
          </w:tcPr>
          <w:p w:rsidR="00C732BA" w:rsidRPr="00E62537" w:rsidRDefault="00C732BA" w:rsidP="009E2B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2. Под-програм-ма </w:t>
            </w:r>
          </w:p>
        </w:tc>
        <w:tc>
          <w:tcPr>
            <w:tcW w:w="1980" w:type="dxa"/>
          </w:tcPr>
          <w:p w:rsidR="00C732BA" w:rsidRPr="00E62537" w:rsidRDefault="00C732BA" w:rsidP="009E2B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Развитие водохозяйствен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  <w:r w:rsidRPr="00E6253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ного комплекса </w:t>
            </w:r>
          </w:p>
        </w:tc>
        <w:tc>
          <w:tcPr>
            <w:tcW w:w="1800" w:type="dxa"/>
          </w:tcPr>
          <w:p w:rsidR="00C732BA" w:rsidRPr="00E62537" w:rsidRDefault="00C732BA" w:rsidP="00EC54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Администрация Краснокутского сельского поселения</w:t>
            </w:r>
          </w:p>
        </w:tc>
        <w:tc>
          <w:tcPr>
            <w:tcW w:w="540" w:type="dxa"/>
          </w:tcPr>
          <w:p w:rsidR="00C732BA" w:rsidRPr="00E62537" w:rsidRDefault="00C732BA" w:rsidP="005E029B">
            <w:pPr>
              <w:pStyle w:val="ConsPlusCell"/>
              <w:ind w:left="-113" w:right="-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951</w:t>
            </w:r>
          </w:p>
        </w:tc>
        <w:tc>
          <w:tcPr>
            <w:tcW w:w="540" w:type="dxa"/>
          </w:tcPr>
          <w:p w:rsidR="00C732BA" w:rsidRPr="00E62537" w:rsidRDefault="00C732BA" w:rsidP="005E029B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Х</w:t>
            </w:r>
          </w:p>
        </w:tc>
        <w:tc>
          <w:tcPr>
            <w:tcW w:w="540" w:type="dxa"/>
          </w:tcPr>
          <w:p w:rsidR="00C732BA" w:rsidRPr="00E62537" w:rsidRDefault="00C732BA" w:rsidP="005E029B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Х</w:t>
            </w:r>
          </w:p>
        </w:tc>
        <w:tc>
          <w:tcPr>
            <w:tcW w:w="778" w:type="dxa"/>
          </w:tcPr>
          <w:p w:rsidR="00C732BA" w:rsidRPr="00E62537" w:rsidRDefault="00C732BA" w:rsidP="005E029B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Х</w:t>
            </w:r>
          </w:p>
        </w:tc>
        <w:tc>
          <w:tcPr>
            <w:tcW w:w="1320" w:type="dxa"/>
          </w:tcPr>
          <w:p w:rsidR="00C732BA" w:rsidRPr="00E62537" w:rsidRDefault="00C732BA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35 495,1</w:t>
            </w:r>
          </w:p>
        </w:tc>
        <w:tc>
          <w:tcPr>
            <w:tcW w:w="1320" w:type="dxa"/>
          </w:tcPr>
          <w:p w:rsidR="00C732BA" w:rsidRPr="00E62537" w:rsidRDefault="00C732BA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23 152,1</w:t>
            </w:r>
          </w:p>
        </w:tc>
        <w:tc>
          <w:tcPr>
            <w:tcW w:w="1540" w:type="dxa"/>
          </w:tcPr>
          <w:p w:rsidR="00C732BA" w:rsidRPr="00E62537" w:rsidRDefault="00C732BA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100" w:type="dxa"/>
          </w:tcPr>
          <w:p w:rsidR="00C732BA" w:rsidRPr="00E62537" w:rsidRDefault="00C732BA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320" w:type="dxa"/>
          </w:tcPr>
          <w:p w:rsidR="00C732BA" w:rsidRPr="00E62537" w:rsidRDefault="00C732BA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210" w:type="dxa"/>
          </w:tcPr>
          <w:p w:rsidR="00C732BA" w:rsidRPr="00E62537" w:rsidRDefault="00C732BA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</w:p>
        </w:tc>
      </w:tr>
      <w:tr w:rsidR="00C732BA" w:rsidRPr="00E62537">
        <w:trPr>
          <w:trHeight w:val="2484"/>
        </w:trPr>
        <w:tc>
          <w:tcPr>
            <w:tcW w:w="1080" w:type="dxa"/>
          </w:tcPr>
          <w:p w:rsidR="00C732BA" w:rsidRPr="00E62537" w:rsidRDefault="00C732BA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Основное мероприя-</w:t>
            </w: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тие 2.1.</w:t>
            </w:r>
          </w:p>
        </w:tc>
        <w:tc>
          <w:tcPr>
            <w:tcW w:w="1980" w:type="dxa"/>
          </w:tcPr>
          <w:p w:rsidR="00C732BA" w:rsidRPr="00E62537" w:rsidRDefault="00C732BA" w:rsidP="00584D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Осуществление мероприятий по защите от негативного воздействия вод в результате обеспечения безопасности ГТС</w:t>
            </w:r>
          </w:p>
        </w:tc>
        <w:tc>
          <w:tcPr>
            <w:tcW w:w="1800" w:type="dxa"/>
          </w:tcPr>
          <w:p w:rsidR="00C732BA" w:rsidRPr="00E62537" w:rsidRDefault="00C732BA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Администрация Краснокутского сельского поселения</w:t>
            </w:r>
          </w:p>
          <w:p w:rsidR="00C732BA" w:rsidRPr="00E62537" w:rsidRDefault="00C732BA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</w:tcPr>
          <w:p w:rsidR="00C732BA" w:rsidRPr="00E62537" w:rsidRDefault="00C732BA" w:rsidP="0003611A">
            <w:pPr>
              <w:pStyle w:val="ConsPlusCell"/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951</w:t>
            </w:r>
          </w:p>
          <w:p w:rsidR="00C732BA" w:rsidRPr="00E62537" w:rsidRDefault="00C732BA" w:rsidP="005E029B">
            <w:pPr>
              <w:pStyle w:val="ConsPlusCell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</w:tcPr>
          <w:p w:rsidR="00C732BA" w:rsidRPr="00E62537" w:rsidRDefault="00C732BA" w:rsidP="005E029B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40" w:type="dxa"/>
          </w:tcPr>
          <w:p w:rsidR="00C732BA" w:rsidRPr="00E62537" w:rsidRDefault="00C732BA" w:rsidP="005E029B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78" w:type="dxa"/>
          </w:tcPr>
          <w:p w:rsidR="00C732BA" w:rsidRPr="00E62537" w:rsidRDefault="00C732BA" w:rsidP="005E029B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320" w:type="dxa"/>
          </w:tcPr>
          <w:p w:rsidR="00C732BA" w:rsidRPr="00E62537" w:rsidRDefault="00C732BA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78,0</w:t>
            </w:r>
          </w:p>
          <w:p w:rsidR="00C732BA" w:rsidRPr="00E62537" w:rsidRDefault="00C732BA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0" w:type="dxa"/>
          </w:tcPr>
          <w:p w:rsidR="00C732BA" w:rsidRPr="00E62537" w:rsidRDefault="00C732BA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:rsidR="00C732BA" w:rsidRPr="00E62537" w:rsidRDefault="00C732BA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0" w:type="dxa"/>
          </w:tcPr>
          <w:p w:rsidR="00C732BA" w:rsidRPr="00E62537" w:rsidRDefault="00C732BA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:rsidR="00C732BA" w:rsidRPr="00E62537" w:rsidRDefault="00C732BA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</w:tcPr>
          <w:p w:rsidR="00C732BA" w:rsidRPr="00E62537" w:rsidRDefault="00C732BA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:rsidR="00C732BA" w:rsidRPr="00E62537" w:rsidRDefault="00C732BA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0" w:type="dxa"/>
          </w:tcPr>
          <w:p w:rsidR="00C732BA" w:rsidRPr="00E62537" w:rsidRDefault="00C732BA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:rsidR="00C732BA" w:rsidRPr="00E62537" w:rsidRDefault="00C732BA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0" w:type="dxa"/>
          </w:tcPr>
          <w:p w:rsidR="00C732BA" w:rsidRPr="00E62537" w:rsidRDefault="00C732BA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:rsidR="00C732BA" w:rsidRPr="00E62537" w:rsidRDefault="00C732BA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732BA" w:rsidRPr="00E62537">
        <w:trPr>
          <w:trHeight w:val="2484"/>
        </w:trPr>
        <w:tc>
          <w:tcPr>
            <w:tcW w:w="1080" w:type="dxa"/>
          </w:tcPr>
          <w:p w:rsidR="00C732BA" w:rsidRPr="00E62537" w:rsidRDefault="00C732BA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Основное мероприя-</w:t>
            </w: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тие 2.2.</w:t>
            </w:r>
          </w:p>
        </w:tc>
        <w:tc>
          <w:tcPr>
            <w:tcW w:w="1980" w:type="dxa"/>
          </w:tcPr>
          <w:p w:rsidR="00C732BA" w:rsidRPr="00E62537" w:rsidRDefault="00C732BA" w:rsidP="00584D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Обеспечение деятельности (оказание услуг)</w:t>
            </w:r>
          </w:p>
          <w:p w:rsidR="00C732BA" w:rsidRPr="00E62537" w:rsidRDefault="00C732BA" w:rsidP="00584D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муниципальных учреждений Краснокутского сельского поселения</w:t>
            </w:r>
          </w:p>
        </w:tc>
        <w:tc>
          <w:tcPr>
            <w:tcW w:w="1800" w:type="dxa"/>
          </w:tcPr>
          <w:p w:rsidR="00C732BA" w:rsidRPr="00E62537" w:rsidRDefault="00C732BA" w:rsidP="00A519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Администрация Краснокутского сельского поселения</w:t>
            </w:r>
          </w:p>
          <w:p w:rsidR="00C732BA" w:rsidRPr="00E62537" w:rsidRDefault="00C732BA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</w:tcPr>
          <w:p w:rsidR="00C732BA" w:rsidRPr="00E62537" w:rsidRDefault="00C732BA" w:rsidP="009E2B07">
            <w:pPr>
              <w:pStyle w:val="ConsPlusCell"/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951</w:t>
            </w:r>
          </w:p>
          <w:p w:rsidR="00C732BA" w:rsidRPr="00E62537" w:rsidRDefault="00C732BA" w:rsidP="009E2B07">
            <w:pPr>
              <w:pStyle w:val="ConsPlusCell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</w:tcPr>
          <w:p w:rsidR="00C732BA" w:rsidRPr="00E62537" w:rsidRDefault="00C732BA" w:rsidP="009E2B07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40" w:type="dxa"/>
          </w:tcPr>
          <w:p w:rsidR="00C732BA" w:rsidRPr="00E62537" w:rsidRDefault="00C732BA" w:rsidP="009E2B07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78" w:type="dxa"/>
          </w:tcPr>
          <w:p w:rsidR="00C732BA" w:rsidRPr="00E62537" w:rsidRDefault="00C732BA" w:rsidP="009E2B07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320" w:type="dxa"/>
          </w:tcPr>
          <w:p w:rsidR="00C732BA" w:rsidRPr="00E62537" w:rsidRDefault="00C732BA" w:rsidP="009E2B07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6 507,1</w:t>
            </w:r>
          </w:p>
          <w:p w:rsidR="00C732BA" w:rsidRPr="00E62537" w:rsidRDefault="00C732BA" w:rsidP="009E2B07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0" w:type="dxa"/>
          </w:tcPr>
          <w:p w:rsidR="00C732BA" w:rsidRPr="00E62537" w:rsidRDefault="00C732BA" w:rsidP="009E2B07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9 730,4</w:t>
            </w:r>
          </w:p>
          <w:p w:rsidR="00C732BA" w:rsidRPr="00E62537" w:rsidRDefault="00C732BA" w:rsidP="009E2B07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0" w:type="dxa"/>
          </w:tcPr>
          <w:p w:rsidR="00C732BA" w:rsidRPr="00E62537" w:rsidRDefault="00C732BA" w:rsidP="009E2B07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:rsidR="00C732BA" w:rsidRPr="00E62537" w:rsidRDefault="00C732BA" w:rsidP="009E2B07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</w:tcPr>
          <w:p w:rsidR="00C732BA" w:rsidRPr="00E62537" w:rsidRDefault="00C732BA" w:rsidP="009E2B07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:rsidR="00C732BA" w:rsidRPr="00E62537" w:rsidRDefault="00C732BA" w:rsidP="009E2B07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0" w:type="dxa"/>
          </w:tcPr>
          <w:p w:rsidR="00C732BA" w:rsidRPr="00E62537" w:rsidRDefault="00C732BA" w:rsidP="009E2B07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:rsidR="00C732BA" w:rsidRPr="00E62537" w:rsidRDefault="00C732BA" w:rsidP="009E2B07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0" w:type="dxa"/>
          </w:tcPr>
          <w:p w:rsidR="00C732BA" w:rsidRPr="00E62537" w:rsidRDefault="00C732BA" w:rsidP="009E2B07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:rsidR="00C732BA" w:rsidRPr="00E62537" w:rsidRDefault="00C732BA" w:rsidP="009E2B07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732BA" w:rsidRPr="00E62537">
        <w:trPr>
          <w:trHeight w:val="2484"/>
        </w:trPr>
        <w:tc>
          <w:tcPr>
            <w:tcW w:w="1080" w:type="dxa"/>
          </w:tcPr>
          <w:p w:rsidR="00C732BA" w:rsidRPr="00E62537" w:rsidRDefault="00C732BA" w:rsidP="009E2B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Основное мероприя-</w:t>
            </w: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тие 2.3.</w:t>
            </w:r>
          </w:p>
        </w:tc>
        <w:tc>
          <w:tcPr>
            <w:tcW w:w="1980" w:type="dxa"/>
          </w:tcPr>
          <w:p w:rsidR="00C732BA" w:rsidRPr="00E62537" w:rsidRDefault="00C732BA" w:rsidP="009E2B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Обеспечение безаварийной работы комплекса сооружений по приемке и очистке шахтных вод шахты им. Кирова</w:t>
            </w:r>
          </w:p>
        </w:tc>
        <w:tc>
          <w:tcPr>
            <w:tcW w:w="1800" w:type="dxa"/>
          </w:tcPr>
          <w:p w:rsidR="00C732BA" w:rsidRPr="00E62537" w:rsidRDefault="00C732BA" w:rsidP="009E2B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Администрация Краснокутского сельского поселения</w:t>
            </w:r>
          </w:p>
          <w:p w:rsidR="00C732BA" w:rsidRPr="00E62537" w:rsidRDefault="00C732BA" w:rsidP="009E2B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</w:tcPr>
          <w:p w:rsidR="00C732BA" w:rsidRPr="00E62537" w:rsidRDefault="00C732BA" w:rsidP="009E2B07">
            <w:pPr>
              <w:pStyle w:val="ConsPlusCell"/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951</w:t>
            </w:r>
          </w:p>
          <w:p w:rsidR="00C732BA" w:rsidRPr="00E62537" w:rsidRDefault="00C732BA" w:rsidP="009E2B07">
            <w:pPr>
              <w:pStyle w:val="ConsPlusCell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</w:tcPr>
          <w:p w:rsidR="00C732BA" w:rsidRPr="00E62537" w:rsidRDefault="00C732BA" w:rsidP="009E2B07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40" w:type="dxa"/>
          </w:tcPr>
          <w:p w:rsidR="00C732BA" w:rsidRPr="00E62537" w:rsidRDefault="00C732BA" w:rsidP="009E2B07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78" w:type="dxa"/>
          </w:tcPr>
          <w:p w:rsidR="00C732BA" w:rsidRPr="00E62537" w:rsidRDefault="00C732BA" w:rsidP="009E2B07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320" w:type="dxa"/>
          </w:tcPr>
          <w:p w:rsidR="00C732BA" w:rsidRPr="00E62537" w:rsidRDefault="00C732BA" w:rsidP="009E2B07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1 542,6</w:t>
            </w:r>
          </w:p>
          <w:p w:rsidR="00C732BA" w:rsidRPr="00E62537" w:rsidRDefault="00C732BA" w:rsidP="009E2B07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0" w:type="dxa"/>
          </w:tcPr>
          <w:p w:rsidR="00C732BA" w:rsidRPr="00E62537" w:rsidRDefault="00C732BA" w:rsidP="009E2B07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:rsidR="00C732BA" w:rsidRPr="00E62537" w:rsidRDefault="00C732BA" w:rsidP="009E2B07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0" w:type="dxa"/>
          </w:tcPr>
          <w:p w:rsidR="00C732BA" w:rsidRPr="00E62537" w:rsidRDefault="00C732BA" w:rsidP="009E2B07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:rsidR="00C732BA" w:rsidRPr="00E62537" w:rsidRDefault="00C732BA" w:rsidP="009E2B07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</w:tcPr>
          <w:p w:rsidR="00C732BA" w:rsidRPr="00E62537" w:rsidRDefault="00C732BA" w:rsidP="009E2B07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:rsidR="00C732BA" w:rsidRPr="00E62537" w:rsidRDefault="00C732BA" w:rsidP="009E2B07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0" w:type="dxa"/>
          </w:tcPr>
          <w:p w:rsidR="00C732BA" w:rsidRPr="00E62537" w:rsidRDefault="00C732BA" w:rsidP="009E2B07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:rsidR="00C732BA" w:rsidRPr="00E62537" w:rsidRDefault="00C732BA" w:rsidP="009E2B07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0" w:type="dxa"/>
          </w:tcPr>
          <w:p w:rsidR="00C732BA" w:rsidRPr="00E62537" w:rsidRDefault="00C732BA" w:rsidP="009E2B07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:rsidR="00C732BA" w:rsidRPr="00E62537" w:rsidRDefault="00C732BA" w:rsidP="009E2B07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732BA" w:rsidRPr="00E62537">
        <w:trPr>
          <w:trHeight w:val="1619"/>
        </w:trPr>
        <w:tc>
          <w:tcPr>
            <w:tcW w:w="1080" w:type="dxa"/>
          </w:tcPr>
          <w:p w:rsidR="00C732BA" w:rsidRPr="00E62537" w:rsidRDefault="00C732BA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Основ</w:t>
            </w: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ное мероприя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тие 2.4.</w:t>
            </w:r>
          </w:p>
        </w:tc>
        <w:tc>
          <w:tcPr>
            <w:tcW w:w="1980" w:type="dxa"/>
          </w:tcPr>
          <w:p w:rsidR="00C732BA" w:rsidRPr="00E62537" w:rsidRDefault="00C732BA" w:rsidP="00584D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Обслуживание водоотливного комплекса шахтных вод ш. им. Кирова</w:t>
            </w:r>
          </w:p>
          <w:p w:rsidR="00C732BA" w:rsidRPr="00E62537" w:rsidRDefault="00C732BA" w:rsidP="00AE02C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</w:tcPr>
          <w:p w:rsidR="00C732BA" w:rsidRPr="00E62537" w:rsidRDefault="00C732BA" w:rsidP="00AE02C6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Администра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ц</w:t>
            </w: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ия Краснокутского сельского поселения;</w:t>
            </w:r>
          </w:p>
          <w:p w:rsidR="00C732BA" w:rsidRPr="00E62537" w:rsidRDefault="00C732BA" w:rsidP="00AE02C6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муниципальное бюджетное учреждение «Эксплуатация и благо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устройство»</w:t>
            </w: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 xml:space="preserve"> Краснокутского сельского поселения</w:t>
            </w:r>
          </w:p>
          <w:p w:rsidR="00C732BA" w:rsidRPr="00E62537" w:rsidRDefault="00C732BA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</w:tcPr>
          <w:p w:rsidR="00C732BA" w:rsidRPr="00E62537" w:rsidRDefault="00C732BA" w:rsidP="0003611A">
            <w:pPr>
              <w:pStyle w:val="ConsPlusCell"/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951</w:t>
            </w:r>
          </w:p>
        </w:tc>
        <w:tc>
          <w:tcPr>
            <w:tcW w:w="540" w:type="dxa"/>
          </w:tcPr>
          <w:p w:rsidR="00C732BA" w:rsidRPr="00E62537" w:rsidRDefault="00C732BA" w:rsidP="00D93483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40" w:type="dxa"/>
          </w:tcPr>
          <w:p w:rsidR="00C732BA" w:rsidRPr="00E62537" w:rsidRDefault="00C732BA" w:rsidP="00D93483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78" w:type="dxa"/>
          </w:tcPr>
          <w:p w:rsidR="00C732BA" w:rsidRPr="00E62537" w:rsidRDefault="00C732BA" w:rsidP="00D93483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320" w:type="dxa"/>
          </w:tcPr>
          <w:p w:rsidR="00C732BA" w:rsidRPr="00E62537" w:rsidRDefault="00C732BA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15 905,9</w:t>
            </w:r>
          </w:p>
        </w:tc>
        <w:tc>
          <w:tcPr>
            <w:tcW w:w="1320" w:type="dxa"/>
          </w:tcPr>
          <w:p w:rsidR="00C732BA" w:rsidRPr="00E62537" w:rsidRDefault="00C732BA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13 421,7</w:t>
            </w:r>
          </w:p>
        </w:tc>
        <w:tc>
          <w:tcPr>
            <w:tcW w:w="1540" w:type="dxa"/>
          </w:tcPr>
          <w:p w:rsidR="00C732BA" w:rsidRPr="00E62537" w:rsidRDefault="00C732BA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00" w:type="dxa"/>
          </w:tcPr>
          <w:p w:rsidR="00C732BA" w:rsidRPr="00E62537" w:rsidRDefault="00C732BA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320" w:type="dxa"/>
          </w:tcPr>
          <w:p w:rsidR="00C732BA" w:rsidRPr="00E62537" w:rsidRDefault="00C732BA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10" w:type="dxa"/>
          </w:tcPr>
          <w:p w:rsidR="00C732BA" w:rsidRPr="00E62537" w:rsidRDefault="00C732BA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C732BA" w:rsidRPr="00E62537">
        <w:trPr>
          <w:trHeight w:val="1619"/>
        </w:trPr>
        <w:tc>
          <w:tcPr>
            <w:tcW w:w="1080" w:type="dxa"/>
          </w:tcPr>
          <w:p w:rsidR="00C732BA" w:rsidRPr="00E62537" w:rsidRDefault="00C732BA" w:rsidP="009E2B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Основ</w:t>
            </w: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ное мероприя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тие 2.5.</w:t>
            </w:r>
          </w:p>
        </w:tc>
        <w:tc>
          <w:tcPr>
            <w:tcW w:w="1980" w:type="dxa"/>
          </w:tcPr>
          <w:p w:rsidR="00C732BA" w:rsidRPr="00E62537" w:rsidRDefault="00C732BA" w:rsidP="009E2B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Очистка ствола скважины для выброса илового осадка от вывалов (металла) и размыв канализационного осадка в сечении горной выработки</w:t>
            </w:r>
          </w:p>
          <w:p w:rsidR="00C732BA" w:rsidRPr="00E62537" w:rsidRDefault="00C732BA" w:rsidP="009E2B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</w:tcPr>
          <w:p w:rsidR="00C732BA" w:rsidRPr="00E62537" w:rsidRDefault="00C732BA" w:rsidP="002603DE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Администра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ц</w:t>
            </w: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ия Краснокутского сельского поселения;</w:t>
            </w:r>
          </w:p>
          <w:p w:rsidR="00C732BA" w:rsidRPr="00E62537" w:rsidRDefault="00C732BA" w:rsidP="002603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муниципальное бюджетное учреждение «Эксплуатация и благо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устройство»</w:t>
            </w: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 xml:space="preserve"> Краснокутского сельского поселения </w:t>
            </w:r>
          </w:p>
        </w:tc>
        <w:tc>
          <w:tcPr>
            <w:tcW w:w="540" w:type="dxa"/>
          </w:tcPr>
          <w:p w:rsidR="00C732BA" w:rsidRPr="00E62537" w:rsidRDefault="00C732BA" w:rsidP="009E2B07">
            <w:pPr>
              <w:pStyle w:val="ConsPlusCell"/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951</w:t>
            </w:r>
          </w:p>
        </w:tc>
        <w:tc>
          <w:tcPr>
            <w:tcW w:w="540" w:type="dxa"/>
          </w:tcPr>
          <w:p w:rsidR="00C732BA" w:rsidRPr="00E62537" w:rsidRDefault="00C732BA" w:rsidP="009E2B07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40" w:type="dxa"/>
          </w:tcPr>
          <w:p w:rsidR="00C732BA" w:rsidRPr="00E62537" w:rsidRDefault="00C732BA" w:rsidP="009E2B07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78" w:type="dxa"/>
          </w:tcPr>
          <w:p w:rsidR="00C732BA" w:rsidRPr="00E62537" w:rsidRDefault="00C732BA" w:rsidP="009E2B07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320" w:type="dxa"/>
          </w:tcPr>
          <w:p w:rsidR="00C732BA" w:rsidRPr="00E62537" w:rsidRDefault="00C732BA" w:rsidP="009E2B07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1 860,5</w:t>
            </w:r>
          </w:p>
        </w:tc>
        <w:tc>
          <w:tcPr>
            <w:tcW w:w="1320" w:type="dxa"/>
          </w:tcPr>
          <w:p w:rsidR="00C732BA" w:rsidRPr="00E62537" w:rsidRDefault="00C732BA" w:rsidP="009E2B07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40" w:type="dxa"/>
          </w:tcPr>
          <w:p w:rsidR="00C732BA" w:rsidRPr="00E62537" w:rsidRDefault="00C732BA" w:rsidP="009E2B07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00" w:type="dxa"/>
          </w:tcPr>
          <w:p w:rsidR="00C732BA" w:rsidRPr="00E62537" w:rsidRDefault="00C732BA" w:rsidP="009E2B07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320" w:type="dxa"/>
          </w:tcPr>
          <w:p w:rsidR="00C732BA" w:rsidRPr="00E62537" w:rsidRDefault="00C732BA" w:rsidP="009E2B07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10" w:type="dxa"/>
          </w:tcPr>
          <w:p w:rsidR="00C732BA" w:rsidRPr="00E62537" w:rsidRDefault="00C732BA" w:rsidP="009E2B07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C732BA" w:rsidRPr="00E62537">
        <w:trPr>
          <w:trHeight w:val="1619"/>
        </w:trPr>
        <w:tc>
          <w:tcPr>
            <w:tcW w:w="1080" w:type="dxa"/>
          </w:tcPr>
          <w:p w:rsidR="00C732BA" w:rsidRPr="00E62537" w:rsidRDefault="00C732BA" w:rsidP="009E2B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Основ</w:t>
            </w: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ное мероприя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тие 2.6.</w:t>
            </w:r>
          </w:p>
        </w:tc>
        <w:tc>
          <w:tcPr>
            <w:tcW w:w="1980" w:type="dxa"/>
          </w:tcPr>
          <w:p w:rsidR="00C732BA" w:rsidRPr="00E62537" w:rsidRDefault="00C732BA" w:rsidP="009E2B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Подготовка и ликвидационное тампонирование фонтанирующей водоотливной скважины</w:t>
            </w:r>
          </w:p>
          <w:p w:rsidR="00C732BA" w:rsidRPr="00E62537" w:rsidRDefault="00C732BA" w:rsidP="009E2B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</w:tcPr>
          <w:p w:rsidR="00C732BA" w:rsidRPr="00E62537" w:rsidRDefault="00C732BA" w:rsidP="002603DE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Администра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ц</w:t>
            </w: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ия Краснокутского сельского поселения;</w:t>
            </w:r>
          </w:p>
          <w:p w:rsidR="00C732BA" w:rsidRPr="00E62537" w:rsidRDefault="00C732BA" w:rsidP="002603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муниципальное бюджетное учреждение «Эксплуатация и благо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устройство»</w:t>
            </w: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 xml:space="preserve"> Краснокутского сельского поселения </w:t>
            </w:r>
          </w:p>
        </w:tc>
        <w:tc>
          <w:tcPr>
            <w:tcW w:w="540" w:type="dxa"/>
          </w:tcPr>
          <w:p w:rsidR="00C732BA" w:rsidRPr="00E62537" w:rsidRDefault="00C732BA" w:rsidP="009E2B07">
            <w:pPr>
              <w:pStyle w:val="ConsPlusCell"/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951</w:t>
            </w:r>
          </w:p>
        </w:tc>
        <w:tc>
          <w:tcPr>
            <w:tcW w:w="540" w:type="dxa"/>
          </w:tcPr>
          <w:p w:rsidR="00C732BA" w:rsidRPr="00E62537" w:rsidRDefault="00C732BA" w:rsidP="009E2B07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40" w:type="dxa"/>
          </w:tcPr>
          <w:p w:rsidR="00C732BA" w:rsidRPr="00E62537" w:rsidRDefault="00C732BA" w:rsidP="009E2B07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78" w:type="dxa"/>
          </w:tcPr>
          <w:p w:rsidR="00C732BA" w:rsidRPr="00E62537" w:rsidRDefault="00C732BA" w:rsidP="009E2B07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320" w:type="dxa"/>
          </w:tcPr>
          <w:p w:rsidR="00C732BA" w:rsidRPr="00E62537" w:rsidRDefault="00C732BA" w:rsidP="009E2B07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3 761,7</w:t>
            </w:r>
          </w:p>
        </w:tc>
        <w:tc>
          <w:tcPr>
            <w:tcW w:w="1320" w:type="dxa"/>
          </w:tcPr>
          <w:p w:rsidR="00C732BA" w:rsidRPr="00E62537" w:rsidRDefault="00C732BA" w:rsidP="009E2B07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40" w:type="dxa"/>
          </w:tcPr>
          <w:p w:rsidR="00C732BA" w:rsidRPr="00E62537" w:rsidRDefault="00C732BA" w:rsidP="009E2B07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00" w:type="dxa"/>
          </w:tcPr>
          <w:p w:rsidR="00C732BA" w:rsidRPr="00E62537" w:rsidRDefault="00C732BA" w:rsidP="009E2B07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320" w:type="dxa"/>
          </w:tcPr>
          <w:p w:rsidR="00C732BA" w:rsidRPr="00E62537" w:rsidRDefault="00C732BA" w:rsidP="009E2B07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10" w:type="dxa"/>
          </w:tcPr>
          <w:p w:rsidR="00C732BA" w:rsidRPr="00E62537" w:rsidRDefault="00C732BA" w:rsidP="009E2B07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C732BA" w:rsidRPr="00E62537">
        <w:trPr>
          <w:trHeight w:val="1619"/>
        </w:trPr>
        <w:tc>
          <w:tcPr>
            <w:tcW w:w="1080" w:type="dxa"/>
          </w:tcPr>
          <w:p w:rsidR="00C732BA" w:rsidRPr="00E62537" w:rsidRDefault="00C732BA" w:rsidP="009E2B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Основ</w:t>
            </w: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ное мероприя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тие 2.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980" w:type="dxa"/>
          </w:tcPr>
          <w:p w:rsidR="00C732BA" w:rsidRDefault="00C732BA" w:rsidP="009E2B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Капитальный ремонт ГТС руслового водохранилища на </w:t>
            </w:r>
          </w:p>
          <w:p w:rsidR="00C732BA" w:rsidRPr="00E62537" w:rsidRDefault="00C732BA" w:rsidP="009E2B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Р. Аюта в 1,2 км северо-восточнее х. Новогригорьевка Краснокутского сельского поселения Октябрьского района Ростовской области</w:t>
            </w:r>
          </w:p>
          <w:p w:rsidR="00C732BA" w:rsidRPr="00E62537" w:rsidRDefault="00C732BA" w:rsidP="009E2B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</w:tcPr>
          <w:p w:rsidR="00C732BA" w:rsidRPr="00E62537" w:rsidRDefault="00C732BA" w:rsidP="009E2B07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Администра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ц</w:t>
            </w: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ия Краснокутс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кого сельского поселения</w:t>
            </w:r>
          </w:p>
          <w:p w:rsidR="00C732BA" w:rsidRPr="00E62537" w:rsidRDefault="00C732BA" w:rsidP="009E2B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</w:tcPr>
          <w:p w:rsidR="00C732BA" w:rsidRPr="00E62537" w:rsidRDefault="00C732BA" w:rsidP="009E2B07">
            <w:pPr>
              <w:pStyle w:val="ConsPlusCell"/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951</w:t>
            </w:r>
          </w:p>
        </w:tc>
        <w:tc>
          <w:tcPr>
            <w:tcW w:w="540" w:type="dxa"/>
          </w:tcPr>
          <w:p w:rsidR="00C732BA" w:rsidRPr="00E62537" w:rsidRDefault="00C732BA" w:rsidP="009E2B07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40" w:type="dxa"/>
          </w:tcPr>
          <w:p w:rsidR="00C732BA" w:rsidRPr="00E62537" w:rsidRDefault="00C732BA" w:rsidP="009E2B07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78" w:type="dxa"/>
          </w:tcPr>
          <w:p w:rsidR="00C732BA" w:rsidRPr="00E62537" w:rsidRDefault="00C732BA" w:rsidP="009E2B07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320" w:type="dxa"/>
          </w:tcPr>
          <w:p w:rsidR="00C732BA" w:rsidRPr="00E62537" w:rsidRDefault="00C732BA" w:rsidP="009E2B07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5 839,3</w:t>
            </w:r>
          </w:p>
        </w:tc>
        <w:tc>
          <w:tcPr>
            <w:tcW w:w="1320" w:type="dxa"/>
          </w:tcPr>
          <w:p w:rsidR="00C732BA" w:rsidRPr="00E62537" w:rsidRDefault="00C732BA" w:rsidP="009E2B07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40" w:type="dxa"/>
          </w:tcPr>
          <w:p w:rsidR="00C732BA" w:rsidRPr="00E62537" w:rsidRDefault="00C732BA" w:rsidP="009E2B07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00" w:type="dxa"/>
          </w:tcPr>
          <w:p w:rsidR="00C732BA" w:rsidRPr="00E62537" w:rsidRDefault="00C732BA" w:rsidP="009E2B07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320" w:type="dxa"/>
          </w:tcPr>
          <w:p w:rsidR="00C732BA" w:rsidRPr="00E62537" w:rsidRDefault="00C732BA" w:rsidP="009E2B07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10" w:type="dxa"/>
          </w:tcPr>
          <w:p w:rsidR="00C732BA" w:rsidRPr="00E62537" w:rsidRDefault="00C732BA" w:rsidP="009E2B07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C732BA" w:rsidRPr="00E62537">
        <w:trPr>
          <w:trHeight w:val="1245"/>
        </w:trPr>
        <w:tc>
          <w:tcPr>
            <w:tcW w:w="1080" w:type="dxa"/>
          </w:tcPr>
          <w:p w:rsidR="00C732BA" w:rsidRPr="002603DE" w:rsidRDefault="00C732BA" w:rsidP="009E2B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603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3. Под-програм-ма</w:t>
            </w:r>
          </w:p>
        </w:tc>
        <w:tc>
          <w:tcPr>
            <w:tcW w:w="1980" w:type="dxa"/>
          </w:tcPr>
          <w:p w:rsidR="00C732BA" w:rsidRPr="002603DE" w:rsidRDefault="00C732BA" w:rsidP="009E2B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603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Повышение эффективности деятельности по обращению с отходами на территории Краснокутского сельского поселения</w:t>
            </w:r>
          </w:p>
        </w:tc>
        <w:tc>
          <w:tcPr>
            <w:tcW w:w="1800" w:type="dxa"/>
          </w:tcPr>
          <w:p w:rsidR="00C732BA" w:rsidRPr="002603DE" w:rsidRDefault="00C732BA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603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Администрация Краснокутского сельского поселения</w:t>
            </w:r>
          </w:p>
          <w:p w:rsidR="00C732BA" w:rsidRPr="002603DE" w:rsidRDefault="00C732BA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40" w:type="dxa"/>
          </w:tcPr>
          <w:p w:rsidR="00C732BA" w:rsidRPr="002603DE" w:rsidRDefault="00C732BA" w:rsidP="005E029B">
            <w:pPr>
              <w:pStyle w:val="ConsPlusCell"/>
              <w:ind w:left="-113" w:right="-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603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951</w:t>
            </w:r>
          </w:p>
        </w:tc>
        <w:tc>
          <w:tcPr>
            <w:tcW w:w="540" w:type="dxa"/>
          </w:tcPr>
          <w:p w:rsidR="00C732BA" w:rsidRPr="002603DE" w:rsidRDefault="00C732BA" w:rsidP="005E029B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603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Х</w:t>
            </w:r>
          </w:p>
        </w:tc>
        <w:tc>
          <w:tcPr>
            <w:tcW w:w="540" w:type="dxa"/>
          </w:tcPr>
          <w:p w:rsidR="00C732BA" w:rsidRPr="002603DE" w:rsidRDefault="00C732BA" w:rsidP="005E029B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603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Х</w:t>
            </w:r>
          </w:p>
        </w:tc>
        <w:tc>
          <w:tcPr>
            <w:tcW w:w="778" w:type="dxa"/>
          </w:tcPr>
          <w:p w:rsidR="00C732BA" w:rsidRPr="002603DE" w:rsidRDefault="00C732BA" w:rsidP="005E029B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603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Х</w:t>
            </w:r>
          </w:p>
        </w:tc>
        <w:tc>
          <w:tcPr>
            <w:tcW w:w="1320" w:type="dxa"/>
          </w:tcPr>
          <w:p w:rsidR="00C732BA" w:rsidRPr="002603DE" w:rsidRDefault="00C732BA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603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320" w:type="dxa"/>
          </w:tcPr>
          <w:p w:rsidR="00C732BA" w:rsidRPr="002603DE" w:rsidRDefault="00C732BA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603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540" w:type="dxa"/>
          </w:tcPr>
          <w:p w:rsidR="00C732BA" w:rsidRPr="002603DE" w:rsidRDefault="00C732BA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603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100" w:type="dxa"/>
          </w:tcPr>
          <w:p w:rsidR="00C732BA" w:rsidRPr="002603DE" w:rsidRDefault="00C732BA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603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320" w:type="dxa"/>
          </w:tcPr>
          <w:p w:rsidR="00C732BA" w:rsidRPr="002603DE" w:rsidRDefault="00C732BA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603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210" w:type="dxa"/>
          </w:tcPr>
          <w:p w:rsidR="00C732BA" w:rsidRPr="002603DE" w:rsidRDefault="00C732BA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603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</w:p>
        </w:tc>
      </w:tr>
      <w:tr w:rsidR="00C732BA" w:rsidRPr="00E62537">
        <w:tc>
          <w:tcPr>
            <w:tcW w:w="1080" w:type="dxa"/>
          </w:tcPr>
          <w:p w:rsidR="00C732BA" w:rsidRPr="00E62537" w:rsidRDefault="00C732BA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Основное мероприя-</w:t>
            </w: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тие 3.1</w:t>
            </w:r>
          </w:p>
          <w:p w:rsidR="00C732BA" w:rsidRPr="00E62537" w:rsidRDefault="00C732BA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0" w:type="dxa"/>
          </w:tcPr>
          <w:p w:rsidR="00C732BA" w:rsidRPr="00E62537" w:rsidRDefault="00C732BA" w:rsidP="002603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 xml:space="preserve">Организация утилизации и переработки бытовых и промышленных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отходов на территории поселения</w:t>
            </w:r>
          </w:p>
        </w:tc>
        <w:tc>
          <w:tcPr>
            <w:tcW w:w="1800" w:type="dxa"/>
          </w:tcPr>
          <w:p w:rsidR="00C732BA" w:rsidRPr="00E62537" w:rsidRDefault="00C732BA" w:rsidP="00C25A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Администрация Краснокутского сельского поселения</w:t>
            </w:r>
          </w:p>
        </w:tc>
        <w:tc>
          <w:tcPr>
            <w:tcW w:w="540" w:type="dxa"/>
          </w:tcPr>
          <w:p w:rsidR="00C732BA" w:rsidRPr="00E62537" w:rsidRDefault="00C732BA" w:rsidP="005E029B">
            <w:pPr>
              <w:pStyle w:val="ConsPlusCell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951</w:t>
            </w:r>
          </w:p>
        </w:tc>
        <w:tc>
          <w:tcPr>
            <w:tcW w:w="540" w:type="dxa"/>
          </w:tcPr>
          <w:p w:rsidR="00C732BA" w:rsidRPr="00E62537" w:rsidRDefault="00C732BA" w:rsidP="005E029B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40" w:type="dxa"/>
          </w:tcPr>
          <w:p w:rsidR="00C732BA" w:rsidRPr="00E62537" w:rsidRDefault="00C732BA" w:rsidP="005E029B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78" w:type="dxa"/>
          </w:tcPr>
          <w:p w:rsidR="00C732BA" w:rsidRPr="00E62537" w:rsidRDefault="00C732BA" w:rsidP="005E029B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320" w:type="dxa"/>
          </w:tcPr>
          <w:p w:rsidR="00C732BA" w:rsidRPr="00E62537" w:rsidRDefault="00C732BA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</w:p>
        </w:tc>
        <w:tc>
          <w:tcPr>
            <w:tcW w:w="1320" w:type="dxa"/>
          </w:tcPr>
          <w:p w:rsidR="00C732BA" w:rsidRPr="00E62537" w:rsidRDefault="00C732BA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40" w:type="dxa"/>
          </w:tcPr>
          <w:p w:rsidR="00C732BA" w:rsidRPr="00E62537" w:rsidRDefault="00C732BA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00" w:type="dxa"/>
          </w:tcPr>
          <w:p w:rsidR="00C732BA" w:rsidRPr="00E62537" w:rsidRDefault="00C732BA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320" w:type="dxa"/>
          </w:tcPr>
          <w:p w:rsidR="00C732BA" w:rsidRPr="00E62537" w:rsidRDefault="00C732BA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10" w:type="dxa"/>
          </w:tcPr>
          <w:p w:rsidR="00C732BA" w:rsidRPr="00E62537" w:rsidRDefault="00C732BA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C732BA" w:rsidRPr="00E62537">
        <w:tc>
          <w:tcPr>
            <w:tcW w:w="1080" w:type="dxa"/>
          </w:tcPr>
          <w:p w:rsidR="00C732BA" w:rsidRDefault="00C732BA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Основное мероприя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:rsidR="00C732BA" w:rsidRPr="00E62537" w:rsidRDefault="00C732BA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тие 3.2</w:t>
            </w:r>
          </w:p>
        </w:tc>
        <w:tc>
          <w:tcPr>
            <w:tcW w:w="1980" w:type="dxa"/>
          </w:tcPr>
          <w:p w:rsidR="00C732BA" w:rsidRPr="00E62537" w:rsidRDefault="00C732BA" w:rsidP="00584D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Повышение % охвата населения планово-регулярной системой сбора 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вывоза твердых бытовых отходов</w:t>
            </w:r>
          </w:p>
        </w:tc>
        <w:tc>
          <w:tcPr>
            <w:tcW w:w="1800" w:type="dxa"/>
          </w:tcPr>
          <w:p w:rsidR="00C732BA" w:rsidRPr="00E62537" w:rsidRDefault="00C732BA" w:rsidP="00C25A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Администрация Краснокутского сельского поселения</w:t>
            </w:r>
          </w:p>
        </w:tc>
        <w:tc>
          <w:tcPr>
            <w:tcW w:w="540" w:type="dxa"/>
          </w:tcPr>
          <w:p w:rsidR="00C732BA" w:rsidRPr="00E62537" w:rsidRDefault="00C732BA" w:rsidP="005E029B">
            <w:pPr>
              <w:pStyle w:val="ConsPlusCell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951</w:t>
            </w:r>
          </w:p>
        </w:tc>
        <w:tc>
          <w:tcPr>
            <w:tcW w:w="540" w:type="dxa"/>
          </w:tcPr>
          <w:p w:rsidR="00C732BA" w:rsidRPr="00E62537" w:rsidRDefault="00C732BA" w:rsidP="005E029B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40" w:type="dxa"/>
          </w:tcPr>
          <w:p w:rsidR="00C732BA" w:rsidRPr="00E62537" w:rsidRDefault="00C732BA" w:rsidP="005E029B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78" w:type="dxa"/>
          </w:tcPr>
          <w:p w:rsidR="00C732BA" w:rsidRPr="00E62537" w:rsidRDefault="00C732BA" w:rsidP="005E029B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320" w:type="dxa"/>
          </w:tcPr>
          <w:p w:rsidR="00C732BA" w:rsidRPr="00E62537" w:rsidRDefault="00C732BA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320" w:type="dxa"/>
          </w:tcPr>
          <w:p w:rsidR="00C732BA" w:rsidRPr="00E62537" w:rsidRDefault="00C732BA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40" w:type="dxa"/>
          </w:tcPr>
          <w:p w:rsidR="00C732BA" w:rsidRPr="00E62537" w:rsidRDefault="00C732BA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00" w:type="dxa"/>
          </w:tcPr>
          <w:p w:rsidR="00C732BA" w:rsidRPr="00E62537" w:rsidRDefault="00C732BA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320" w:type="dxa"/>
          </w:tcPr>
          <w:p w:rsidR="00C732BA" w:rsidRPr="00E62537" w:rsidRDefault="00C732BA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10" w:type="dxa"/>
          </w:tcPr>
          <w:p w:rsidR="00C732BA" w:rsidRPr="00E62537" w:rsidRDefault="00C732BA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</w:tbl>
    <w:p w:rsidR="00C732BA" w:rsidRDefault="00C732BA" w:rsidP="00A57E69">
      <w:pPr>
        <w:rPr>
          <w:rFonts w:ascii="Times New Roman" w:hAnsi="Times New Roman" w:cs="Times New Roman"/>
          <w:sz w:val="28"/>
          <w:szCs w:val="28"/>
        </w:rPr>
      </w:pPr>
    </w:p>
    <w:p w:rsidR="00C732BA" w:rsidRDefault="00C732BA" w:rsidP="0009450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Par879"/>
      <w:bookmarkEnd w:id="0"/>
    </w:p>
    <w:p w:rsidR="00C732BA" w:rsidRPr="002603DE" w:rsidRDefault="00C732BA" w:rsidP="00094509">
      <w:pPr>
        <w:shd w:val="clear" w:color="auto" w:fill="FFFFFF"/>
        <w:spacing w:after="0" w:line="317" w:lineRule="exact"/>
        <w:ind w:right="10"/>
        <w:jc w:val="both"/>
        <w:rPr>
          <w:rFonts w:ascii="Times New Roman" w:hAnsi="Times New Roman" w:cs="Times New Roman"/>
          <w:sz w:val="28"/>
          <w:szCs w:val="28"/>
        </w:rPr>
      </w:pPr>
      <w:r w:rsidRPr="002603DE">
        <w:rPr>
          <w:rFonts w:ascii="Times New Roman" w:hAnsi="Times New Roman" w:cs="Times New Roman"/>
          <w:sz w:val="28"/>
          <w:szCs w:val="28"/>
        </w:rPr>
        <w:t xml:space="preserve">Ведущий специалист по </w:t>
      </w:r>
    </w:p>
    <w:p w:rsidR="00C732BA" w:rsidRPr="002603DE" w:rsidRDefault="00C732BA" w:rsidP="00094509">
      <w:pPr>
        <w:shd w:val="clear" w:color="auto" w:fill="FFFFFF"/>
        <w:spacing w:after="0" w:line="317" w:lineRule="exact"/>
        <w:ind w:right="10"/>
        <w:jc w:val="both"/>
        <w:rPr>
          <w:rFonts w:ascii="Times New Roman" w:hAnsi="Times New Roman" w:cs="Times New Roman"/>
          <w:sz w:val="28"/>
          <w:szCs w:val="28"/>
        </w:rPr>
      </w:pPr>
      <w:r w:rsidRPr="002603DE">
        <w:rPr>
          <w:rFonts w:ascii="Times New Roman" w:hAnsi="Times New Roman" w:cs="Times New Roman"/>
          <w:sz w:val="28"/>
          <w:szCs w:val="28"/>
        </w:rPr>
        <w:t xml:space="preserve">делопроизводству и архивной работе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2603DE">
        <w:rPr>
          <w:rFonts w:ascii="Times New Roman" w:hAnsi="Times New Roman" w:cs="Times New Roman"/>
          <w:sz w:val="28"/>
          <w:szCs w:val="28"/>
        </w:rPr>
        <w:t>Е.А. Стаценко</w:t>
      </w:r>
    </w:p>
    <w:p w:rsidR="00C732BA" w:rsidRDefault="00C732BA" w:rsidP="0009450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732BA" w:rsidRDefault="00C732BA" w:rsidP="00A80B3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732BA" w:rsidRDefault="00C732BA" w:rsidP="004112F8">
      <w:pPr>
        <w:widowControl w:val="0"/>
        <w:autoSpaceDE w:val="0"/>
        <w:autoSpaceDN w:val="0"/>
        <w:adjustRightInd w:val="0"/>
        <w:spacing w:after="0" w:line="240" w:lineRule="auto"/>
        <w:outlineLvl w:val="2"/>
        <w:rPr>
          <w:rFonts w:ascii="Times New Roman" w:hAnsi="Times New Roman" w:cs="Times New Roman"/>
          <w:sz w:val="28"/>
          <w:szCs w:val="28"/>
        </w:rPr>
      </w:pPr>
    </w:p>
    <w:p w:rsidR="00C732BA" w:rsidRDefault="00C732BA" w:rsidP="004112F8">
      <w:pPr>
        <w:widowControl w:val="0"/>
        <w:autoSpaceDE w:val="0"/>
        <w:autoSpaceDN w:val="0"/>
        <w:adjustRightInd w:val="0"/>
        <w:spacing w:after="0" w:line="240" w:lineRule="auto"/>
        <w:outlineLvl w:val="2"/>
        <w:rPr>
          <w:rFonts w:ascii="Times New Roman" w:hAnsi="Times New Roman" w:cs="Times New Roman"/>
          <w:sz w:val="28"/>
          <w:szCs w:val="28"/>
        </w:rPr>
      </w:pPr>
    </w:p>
    <w:p w:rsidR="00C732BA" w:rsidRDefault="00C732BA" w:rsidP="008822BB">
      <w:pPr>
        <w:widowControl w:val="0"/>
        <w:autoSpaceDE w:val="0"/>
        <w:autoSpaceDN w:val="0"/>
        <w:adjustRightInd w:val="0"/>
        <w:spacing w:after="0" w:line="240" w:lineRule="auto"/>
        <w:outlineLvl w:val="2"/>
        <w:rPr>
          <w:rFonts w:ascii="Times New Roman" w:hAnsi="Times New Roman" w:cs="Times New Roman"/>
          <w:sz w:val="28"/>
          <w:szCs w:val="28"/>
        </w:rPr>
      </w:pPr>
    </w:p>
    <w:p w:rsidR="00C732BA" w:rsidRDefault="00C732BA" w:rsidP="008822BB">
      <w:pPr>
        <w:widowControl w:val="0"/>
        <w:autoSpaceDE w:val="0"/>
        <w:autoSpaceDN w:val="0"/>
        <w:adjustRightInd w:val="0"/>
        <w:spacing w:after="0" w:line="240" w:lineRule="auto"/>
        <w:outlineLvl w:val="2"/>
        <w:rPr>
          <w:rFonts w:ascii="Times New Roman" w:hAnsi="Times New Roman" w:cs="Times New Roman"/>
          <w:sz w:val="28"/>
          <w:szCs w:val="28"/>
        </w:rPr>
      </w:pPr>
    </w:p>
    <w:p w:rsidR="00C732BA" w:rsidRPr="008F5F26" w:rsidRDefault="00C732BA" w:rsidP="0009450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  <w:sz w:val="28"/>
          <w:szCs w:val="28"/>
        </w:rPr>
      </w:pPr>
      <w:r w:rsidRPr="008F5F26">
        <w:rPr>
          <w:rFonts w:ascii="Times New Roman" w:hAnsi="Times New Roman" w:cs="Times New Roman"/>
          <w:sz w:val="28"/>
          <w:szCs w:val="28"/>
        </w:rPr>
        <w:t xml:space="preserve">Приложение № </w:t>
      </w:r>
      <w:r>
        <w:rPr>
          <w:rFonts w:ascii="Times New Roman" w:hAnsi="Times New Roman" w:cs="Times New Roman"/>
          <w:sz w:val="28"/>
          <w:szCs w:val="28"/>
        </w:rPr>
        <w:t>5</w:t>
      </w:r>
    </w:p>
    <w:p w:rsidR="00C732BA" w:rsidRPr="008F5F26" w:rsidRDefault="00C732BA" w:rsidP="0009450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  <w:sz w:val="28"/>
          <w:szCs w:val="28"/>
        </w:rPr>
      </w:pPr>
      <w:r w:rsidRPr="008F5F26">
        <w:rPr>
          <w:rFonts w:ascii="Times New Roman" w:hAnsi="Times New Roman" w:cs="Times New Roman"/>
          <w:sz w:val="28"/>
          <w:szCs w:val="28"/>
        </w:rPr>
        <w:t xml:space="preserve">к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8F5F26">
        <w:rPr>
          <w:rFonts w:ascii="Times New Roman" w:hAnsi="Times New Roman" w:cs="Times New Roman"/>
          <w:sz w:val="28"/>
          <w:szCs w:val="28"/>
        </w:rPr>
        <w:t xml:space="preserve"> программе</w:t>
      </w:r>
    </w:p>
    <w:p w:rsidR="00C732BA" w:rsidRDefault="00C732BA" w:rsidP="0009450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Краснокутского сельского поселения</w:t>
      </w:r>
    </w:p>
    <w:p w:rsidR="00C732BA" w:rsidRDefault="00C732BA" w:rsidP="0009450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Октябрьского района </w:t>
      </w:r>
      <w:r w:rsidRPr="008F5F26">
        <w:rPr>
          <w:rFonts w:ascii="Times New Roman" w:hAnsi="Times New Roman" w:cs="Times New Roman"/>
          <w:sz w:val="28"/>
          <w:szCs w:val="28"/>
        </w:rPr>
        <w:t xml:space="preserve">«Охрана окружающей </w:t>
      </w:r>
    </w:p>
    <w:p w:rsidR="00C732BA" w:rsidRDefault="00C732BA" w:rsidP="008822B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8F5F26">
        <w:rPr>
          <w:rFonts w:ascii="Times New Roman" w:hAnsi="Times New Roman" w:cs="Times New Roman"/>
          <w:sz w:val="28"/>
          <w:szCs w:val="28"/>
        </w:rPr>
        <w:t>среды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F5F26">
        <w:rPr>
          <w:rFonts w:ascii="Times New Roman" w:hAnsi="Times New Roman" w:cs="Times New Roman"/>
          <w:sz w:val="28"/>
          <w:szCs w:val="28"/>
        </w:rPr>
        <w:t>рациональное природопользование»</w:t>
      </w:r>
    </w:p>
    <w:p w:rsidR="00C732BA" w:rsidRDefault="00C732BA" w:rsidP="00A80B3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732BA" w:rsidRPr="00202059" w:rsidRDefault="00C732BA" w:rsidP="00A80B3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Расходы</w:t>
      </w:r>
    </w:p>
    <w:p w:rsidR="00C732BA" w:rsidRPr="00202059" w:rsidRDefault="00C732BA" w:rsidP="0009450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федерального бюджета,</w:t>
      </w:r>
      <w:r w:rsidRPr="0009450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областного бюджета, местного бюджета и внебюджетных средств на реализацию муниципальной программы</w:t>
      </w:r>
      <w:r w:rsidRPr="0020205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Краснокутского сельского поселения Октябрьского района «Охрана окружающей среды и рациональное природопользование»</w:t>
      </w:r>
    </w:p>
    <w:p w:rsidR="00C732BA" w:rsidRPr="006D1BDB" w:rsidRDefault="00C732BA" w:rsidP="00A80B3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4925" w:type="dxa"/>
        <w:tblCellSpacing w:w="5" w:type="nil"/>
        <w:tblInd w:w="-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/>
      </w:tblPr>
      <w:tblGrid>
        <w:gridCol w:w="1920"/>
        <w:gridCol w:w="3118"/>
        <w:gridCol w:w="1701"/>
        <w:gridCol w:w="1146"/>
        <w:gridCol w:w="1210"/>
        <w:gridCol w:w="1100"/>
        <w:gridCol w:w="1100"/>
        <w:gridCol w:w="1320"/>
        <w:gridCol w:w="1100"/>
        <w:gridCol w:w="1210"/>
      </w:tblGrid>
      <w:tr w:rsidR="00C732BA" w:rsidRPr="006F52E6">
        <w:trPr>
          <w:tblCellSpacing w:w="5" w:type="nil"/>
        </w:trPr>
        <w:tc>
          <w:tcPr>
            <w:tcW w:w="1920" w:type="dxa"/>
            <w:vMerge w:val="restart"/>
          </w:tcPr>
          <w:p w:rsidR="00C732BA" w:rsidRPr="00643598" w:rsidRDefault="00C732BA" w:rsidP="005E029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643598">
              <w:rPr>
                <w:rFonts w:ascii="Times New Roman" w:hAnsi="Times New Roman" w:cs="Times New Roman"/>
                <w:sz w:val="24"/>
                <w:szCs w:val="24"/>
              </w:rPr>
              <w:t xml:space="preserve">     Статус      </w:t>
            </w:r>
          </w:p>
        </w:tc>
        <w:tc>
          <w:tcPr>
            <w:tcW w:w="3118" w:type="dxa"/>
            <w:vMerge w:val="restart"/>
          </w:tcPr>
          <w:p w:rsidR="00C732BA" w:rsidRPr="00643598" w:rsidRDefault="00C732BA" w:rsidP="005E029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3598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     </w:t>
            </w:r>
            <w:r w:rsidRPr="0064359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муниципальной</w:t>
            </w:r>
            <w:r w:rsidRPr="00643598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643598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программы, подпрограммы </w:t>
            </w:r>
            <w:r w:rsidRPr="0064359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муниципальной</w:t>
            </w:r>
            <w:r w:rsidRPr="00643598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Pr="00643598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программы</w:t>
            </w:r>
          </w:p>
        </w:tc>
        <w:tc>
          <w:tcPr>
            <w:tcW w:w="1701" w:type="dxa"/>
            <w:vMerge w:val="restart"/>
          </w:tcPr>
          <w:p w:rsidR="00C732BA" w:rsidRPr="00643598" w:rsidRDefault="00C732BA" w:rsidP="005E029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3598">
              <w:rPr>
                <w:rFonts w:ascii="Times New Roman" w:hAnsi="Times New Roman" w:cs="Times New Roman"/>
                <w:sz w:val="24"/>
                <w:szCs w:val="24"/>
              </w:rPr>
              <w:t>Источники финансирования</w:t>
            </w:r>
          </w:p>
        </w:tc>
        <w:tc>
          <w:tcPr>
            <w:tcW w:w="8186" w:type="dxa"/>
            <w:gridSpan w:val="7"/>
          </w:tcPr>
          <w:p w:rsidR="00C732BA" w:rsidRPr="00643598" w:rsidRDefault="00C732BA" w:rsidP="005E029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3598">
              <w:rPr>
                <w:rFonts w:ascii="Times New Roman" w:hAnsi="Times New Roman" w:cs="Times New Roman"/>
                <w:sz w:val="24"/>
                <w:szCs w:val="24"/>
              </w:rPr>
              <w:t>Оценка расходов (тыс. руб.), годы</w:t>
            </w:r>
          </w:p>
        </w:tc>
      </w:tr>
      <w:tr w:rsidR="00C732BA" w:rsidRPr="006F52E6">
        <w:trPr>
          <w:tblCellSpacing w:w="5" w:type="nil"/>
        </w:trPr>
        <w:tc>
          <w:tcPr>
            <w:tcW w:w="1920" w:type="dxa"/>
            <w:vMerge/>
          </w:tcPr>
          <w:p w:rsidR="00C732BA" w:rsidRPr="00643598" w:rsidRDefault="00C732BA" w:rsidP="005E029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vMerge/>
          </w:tcPr>
          <w:p w:rsidR="00C732BA" w:rsidRPr="00643598" w:rsidRDefault="00C732BA" w:rsidP="005E029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C732BA" w:rsidRPr="00643598" w:rsidRDefault="00C732BA" w:rsidP="005E029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6" w:type="dxa"/>
          </w:tcPr>
          <w:p w:rsidR="00C732BA" w:rsidRPr="00643598" w:rsidRDefault="00C732BA" w:rsidP="005E029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3598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210" w:type="dxa"/>
          </w:tcPr>
          <w:p w:rsidR="00C732BA" w:rsidRPr="00643598" w:rsidRDefault="00C732BA" w:rsidP="005E029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3598"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1100" w:type="dxa"/>
          </w:tcPr>
          <w:p w:rsidR="00C732BA" w:rsidRPr="00643598" w:rsidRDefault="00C732BA" w:rsidP="005E029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3598"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1100" w:type="dxa"/>
          </w:tcPr>
          <w:p w:rsidR="00C732BA" w:rsidRPr="00643598" w:rsidRDefault="00C732BA" w:rsidP="005E029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3598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320" w:type="dxa"/>
          </w:tcPr>
          <w:p w:rsidR="00C732BA" w:rsidRPr="00643598" w:rsidRDefault="00C732BA" w:rsidP="005E029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3598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100" w:type="dxa"/>
          </w:tcPr>
          <w:p w:rsidR="00C732BA" w:rsidRPr="00643598" w:rsidRDefault="00C732BA" w:rsidP="005E029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3598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210" w:type="dxa"/>
          </w:tcPr>
          <w:p w:rsidR="00C732BA" w:rsidRPr="00643598" w:rsidRDefault="00C732BA" w:rsidP="005E029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3598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</w:tr>
    </w:tbl>
    <w:p w:rsidR="00C732BA" w:rsidRPr="00643598" w:rsidRDefault="00C732BA" w:rsidP="00A80B3D">
      <w:pPr>
        <w:spacing w:after="0" w:line="240" w:lineRule="auto"/>
        <w:rPr>
          <w:rFonts w:ascii="Times New Roman" w:hAnsi="Times New Roman" w:cs="Times New Roman"/>
          <w:sz w:val="2"/>
          <w:szCs w:val="2"/>
        </w:rPr>
      </w:pPr>
    </w:p>
    <w:tbl>
      <w:tblPr>
        <w:tblW w:w="14925" w:type="dxa"/>
        <w:tblCellSpacing w:w="5" w:type="nil"/>
        <w:tblInd w:w="-73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1920"/>
        <w:gridCol w:w="3118"/>
        <w:gridCol w:w="1701"/>
        <w:gridCol w:w="1146"/>
        <w:gridCol w:w="1210"/>
        <w:gridCol w:w="1100"/>
        <w:gridCol w:w="1100"/>
        <w:gridCol w:w="1276"/>
        <w:gridCol w:w="1144"/>
        <w:gridCol w:w="1210"/>
      </w:tblGrid>
      <w:tr w:rsidR="00C732BA" w:rsidRPr="006F52E6">
        <w:trPr>
          <w:tblHeader/>
          <w:tblCellSpacing w:w="5" w:type="nil"/>
        </w:trPr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2BA" w:rsidRPr="00643598" w:rsidRDefault="00C732BA" w:rsidP="005E029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359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2BA" w:rsidRPr="00643598" w:rsidRDefault="00C732BA" w:rsidP="005E029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359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2BA" w:rsidRPr="00643598" w:rsidRDefault="00C732BA" w:rsidP="005E029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359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2BA" w:rsidRPr="00643598" w:rsidRDefault="00C732BA" w:rsidP="005E029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359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2BA" w:rsidRPr="00643598" w:rsidRDefault="00C732BA" w:rsidP="005E029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359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2BA" w:rsidRPr="00643598" w:rsidRDefault="00C732BA" w:rsidP="005E029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359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2BA" w:rsidRPr="00643598" w:rsidRDefault="00C732BA" w:rsidP="005E029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359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2BA" w:rsidRPr="00643598" w:rsidRDefault="00C732BA" w:rsidP="005E029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359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2BA" w:rsidRPr="00643598" w:rsidRDefault="00C732BA" w:rsidP="005E029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359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2BA" w:rsidRPr="00643598" w:rsidRDefault="00C732BA" w:rsidP="008205ED">
            <w:pPr>
              <w:pStyle w:val="ConsPlusCell"/>
              <w:ind w:left="-207" w:firstLine="2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359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C732BA" w:rsidRPr="008822BB">
        <w:trPr>
          <w:tblCellSpacing w:w="5" w:type="nil"/>
        </w:trPr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2BA" w:rsidRPr="008822BB" w:rsidRDefault="00C732BA" w:rsidP="005E029B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 </w:t>
            </w:r>
            <w:r w:rsidRPr="008822BB">
              <w:rPr>
                <w:rFonts w:ascii="Times New Roman" w:hAnsi="Times New Roman" w:cs="Times New Roman"/>
                <w:sz w:val="20"/>
                <w:szCs w:val="20"/>
              </w:rPr>
              <w:br/>
              <w:t>программа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2BA" w:rsidRPr="008822BB" w:rsidRDefault="00C732BA" w:rsidP="005E029B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Охрана окружающей среды и рациональное природопользование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2BA" w:rsidRPr="008822BB" w:rsidRDefault="00C732BA" w:rsidP="005E029B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 xml:space="preserve">всего                </w:t>
            </w:r>
          </w:p>
        </w:tc>
        <w:tc>
          <w:tcPr>
            <w:tcW w:w="11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2BA" w:rsidRPr="008822BB" w:rsidRDefault="00C732BA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kern w:val="2"/>
                <w:sz w:val="20"/>
                <w:szCs w:val="20"/>
              </w:rPr>
              <w:t>58 647,2</w:t>
            </w:r>
          </w:p>
        </w:tc>
        <w:tc>
          <w:tcPr>
            <w:tcW w:w="12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2BA" w:rsidRPr="008822BB" w:rsidRDefault="00C732BA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35 495,1</w:t>
            </w:r>
          </w:p>
        </w:tc>
        <w:tc>
          <w:tcPr>
            <w:tcW w:w="11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2BA" w:rsidRPr="008822BB" w:rsidRDefault="00C732BA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23 152,1</w:t>
            </w:r>
          </w:p>
        </w:tc>
        <w:tc>
          <w:tcPr>
            <w:tcW w:w="11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2BA" w:rsidRPr="008822BB" w:rsidRDefault="00C732BA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2BA" w:rsidRPr="008822BB" w:rsidRDefault="00C732BA" w:rsidP="005E029B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pacing w:val="-14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b/>
                <w:bCs/>
                <w:spacing w:val="-14"/>
                <w:sz w:val="20"/>
                <w:szCs w:val="20"/>
              </w:rPr>
              <w:t>-</w:t>
            </w:r>
          </w:p>
        </w:tc>
        <w:tc>
          <w:tcPr>
            <w:tcW w:w="11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2BA" w:rsidRPr="008822BB" w:rsidRDefault="00C732BA" w:rsidP="005E029B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pacing w:val="-14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b/>
                <w:bCs/>
                <w:spacing w:val="-14"/>
                <w:sz w:val="20"/>
                <w:szCs w:val="20"/>
              </w:rPr>
              <w:t>-</w:t>
            </w:r>
          </w:p>
        </w:tc>
        <w:tc>
          <w:tcPr>
            <w:tcW w:w="12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2BA" w:rsidRPr="008822BB" w:rsidRDefault="00C732BA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</w:p>
        </w:tc>
      </w:tr>
      <w:tr w:rsidR="00C732BA" w:rsidRPr="008822BB">
        <w:trPr>
          <w:tblCellSpacing w:w="5" w:type="nil"/>
        </w:trPr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2BA" w:rsidRPr="008822BB" w:rsidRDefault="00C732BA" w:rsidP="005E029B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2BA" w:rsidRPr="008822BB" w:rsidRDefault="00C732BA" w:rsidP="005E029B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2BA" w:rsidRPr="008822BB" w:rsidRDefault="00C732BA" w:rsidP="005E029B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1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2BA" w:rsidRPr="008822BB" w:rsidRDefault="00C732BA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3 275,5</w:t>
            </w:r>
          </w:p>
        </w:tc>
        <w:tc>
          <w:tcPr>
            <w:tcW w:w="12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2BA" w:rsidRPr="008822BB" w:rsidRDefault="00C732BA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3 275,5</w:t>
            </w:r>
          </w:p>
        </w:tc>
        <w:tc>
          <w:tcPr>
            <w:tcW w:w="11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2BA" w:rsidRPr="008822BB" w:rsidRDefault="00C732BA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2BA" w:rsidRPr="008822BB" w:rsidRDefault="00C732BA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2BA" w:rsidRPr="008822BB" w:rsidRDefault="00C732BA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2BA" w:rsidRPr="008822BB" w:rsidRDefault="00C732BA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2BA" w:rsidRPr="008822BB" w:rsidRDefault="00C732BA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C732BA" w:rsidRPr="008822BB">
        <w:trPr>
          <w:tblCellSpacing w:w="5" w:type="nil"/>
        </w:trPr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2BA" w:rsidRPr="008822BB" w:rsidRDefault="00C732BA" w:rsidP="005E029B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2BA" w:rsidRPr="008822BB" w:rsidRDefault="00C732BA" w:rsidP="005E029B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2BA" w:rsidRPr="008822BB" w:rsidRDefault="00C732BA" w:rsidP="005E029B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11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2BA" w:rsidRPr="008822BB" w:rsidRDefault="00C732BA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2BA" w:rsidRPr="008822BB" w:rsidRDefault="00C732BA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2BA" w:rsidRPr="008822BB" w:rsidRDefault="00C732BA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2BA" w:rsidRPr="008822BB" w:rsidRDefault="00C732BA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2BA" w:rsidRPr="008822BB" w:rsidRDefault="00C732BA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2BA" w:rsidRPr="008822BB" w:rsidRDefault="00C732BA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2BA" w:rsidRPr="008822BB" w:rsidRDefault="00C732BA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C732BA" w:rsidRPr="008822BB">
        <w:trPr>
          <w:tblCellSpacing w:w="5" w:type="nil"/>
        </w:trPr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2BA" w:rsidRPr="008822BB" w:rsidRDefault="00C732BA" w:rsidP="005E029B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2BA" w:rsidRPr="008822BB" w:rsidRDefault="00C732BA" w:rsidP="005E029B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2BA" w:rsidRPr="008822BB" w:rsidRDefault="00C732BA" w:rsidP="005E029B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районный бюджет</w:t>
            </w:r>
          </w:p>
        </w:tc>
        <w:tc>
          <w:tcPr>
            <w:tcW w:w="11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2BA" w:rsidRPr="008822BB" w:rsidRDefault="00C732BA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37 000,8</w:t>
            </w:r>
          </w:p>
        </w:tc>
        <w:tc>
          <w:tcPr>
            <w:tcW w:w="12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2BA" w:rsidRPr="008822BB" w:rsidRDefault="00C732BA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23 579,1</w:t>
            </w:r>
          </w:p>
        </w:tc>
        <w:tc>
          <w:tcPr>
            <w:tcW w:w="11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2BA" w:rsidRPr="008822BB" w:rsidRDefault="00C732BA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13 421,7</w:t>
            </w:r>
          </w:p>
        </w:tc>
        <w:tc>
          <w:tcPr>
            <w:tcW w:w="11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2BA" w:rsidRPr="008822BB" w:rsidRDefault="00C732BA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2BA" w:rsidRPr="008822BB" w:rsidRDefault="00C732BA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2BA" w:rsidRPr="008822BB" w:rsidRDefault="00C732BA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2BA" w:rsidRPr="008822BB" w:rsidRDefault="00C732BA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C732BA" w:rsidRPr="008822BB">
        <w:trPr>
          <w:tblCellSpacing w:w="5" w:type="nil"/>
        </w:trPr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2BA" w:rsidRPr="008822BB" w:rsidRDefault="00C732BA" w:rsidP="005E029B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2BA" w:rsidRPr="008822BB" w:rsidRDefault="00C732BA" w:rsidP="005E029B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2BA" w:rsidRPr="008822BB" w:rsidRDefault="00C732BA" w:rsidP="005E029B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бюджет поселения</w:t>
            </w:r>
          </w:p>
        </w:tc>
        <w:tc>
          <w:tcPr>
            <w:tcW w:w="11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2BA" w:rsidRPr="008822BB" w:rsidRDefault="00C732BA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18 370,9</w:t>
            </w:r>
          </w:p>
        </w:tc>
        <w:tc>
          <w:tcPr>
            <w:tcW w:w="12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2BA" w:rsidRPr="008822BB" w:rsidRDefault="00C732BA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8 640,5</w:t>
            </w:r>
          </w:p>
        </w:tc>
        <w:tc>
          <w:tcPr>
            <w:tcW w:w="11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2BA" w:rsidRPr="008822BB" w:rsidRDefault="00C732BA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9 730,4</w:t>
            </w:r>
          </w:p>
        </w:tc>
        <w:tc>
          <w:tcPr>
            <w:tcW w:w="11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2BA" w:rsidRPr="008822BB" w:rsidRDefault="00C732BA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2BA" w:rsidRPr="008822BB" w:rsidRDefault="00C732BA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2BA" w:rsidRPr="008822BB" w:rsidRDefault="00C732BA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2BA" w:rsidRPr="008822BB" w:rsidRDefault="00C732BA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C732BA" w:rsidRPr="008822BB">
        <w:trPr>
          <w:trHeight w:val="585"/>
          <w:tblCellSpacing w:w="5" w:type="nil"/>
        </w:trPr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2BA" w:rsidRPr="008822BB" w:rsidRDefault="00C732BA" w:rsidP="005E029B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2BA" w:rsidRPr="008822BB" w:rsidRDefault="00C732BA" w:rsidP="005E029B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2BA" w:rsidRPr="008822BB" w:rsidRDefault="00C732BA" w:rsidP="005E029B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1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2BA" w:rsidRPr="008822BB" w:rsidRDefault="00C732BA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2BA" w:rsidRPr="008822BB" w:rsidRDefault="00C732BA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2BA" w:rsidRPr="008822BB" w:rsidRDefault="00C732BA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2BA" w:rsidRPr="008822BB" w:rsidRDefault="00C732BA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2BA" w:rsidRPr="008822BB" w:rsidRDefault="00C732BA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2BA" w:rsidRPr="008822BB" w:rsidRDefault="00C732BA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2BA" w:rsidRPr="008822BB" w:rsidRDefault="00C732BA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C732BA" w:rsidRPr="008822BB">
        <w:trPr>
          <w:tblCellSpacing w:w="5" w:type="nil"/>
        </w:trPr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2BA" w:rsidRPr="008822BB" w:rsidRDefault="00C732BA" w:rsidP="005E029B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 xml:space="preserve">Подпрограмма 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2BA" w:rsidRPr="008822BB" w:rsidRDefault="00C732BA" w:rsidP="005E029B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Охрана окружающей среды в Краснокутском сельском поселении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2BA" w:rsidRPr="00A12684" w:rsidRDefault="00C732BA" w:rsidP="005E029B">
            <w:pPr>
              <w:pStyle w:val="ConsPlusCell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1268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всего                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2BA" w:rsidRPr="00A12684" w:rsidRDefault="00C732BA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1268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2BA" w:rsidRPr="00A12684" w:rsidRDefault="00C732BA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1268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2BA" w:rsidRPr="00A12684" w:rsidRDefault="00C732BA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1268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2BA" w:rsidRPr="00A12684" w:rsidRDefault="00C732BA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1268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2BA" w:rsidRPr="00A12684" w:rsidRDefault="00C732BA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1268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2BA" w:rsidRPr="00A12684" w:rsidRDefault="00C732BA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1268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2BA" w:rsidRPr="00A12684" w:rsidRDefault="00C732BA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1268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</w:p>
        </w:tc>
      </w:tr>
      <w:tr w:rsidR="00C732BA" w:rsidRPr="008822BB">
        <w:trPr>
          <w:tblCellSpacing w:w="5" w:type="nil"/>
        </w:trPr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2BA" w:rsidRPr="008822BB" w:rsidRDefault="00C732BA" w:rsidP="005E029B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2BA" w:rsidRPr="008822BB" w:rsidRDefault="00C732BA" w:rsidP="005E029B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2BA" w:rsidRPr="008822BB" w:rsidRDefault="00C732BA" w:rsidP="005E029B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2BA" w:rsidRPr="008822BB" w:rsidRDefault="00C732BA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2BA" w:rsidRPr="008822BB" w:rsidRDefault="00C732BA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2BA" w:rsidRPr="008822BB" w:rsidRDefault="00C732BA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2BA" w:rsidRPr="008822BB" w:rsidRDefault="00C732BA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2BA" w:rsidRPr="008822BB" w:rsidRDefault="00C732BA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2BA" w:rsidRPr="008822BB" w:rsidRDefault="00C732BA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2BA" w:rsidRPr="008822BB" w:rsidRDefault="00C732BA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C732BA" w:rsidRPr="008822BB">
        <w:trPr>
          <w:trHeight w:val="70"/>
          <w:tblCellSpacing w:w="5" w:type="nil"/>
        </w:trPr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2BA" w:rsidRPr="008822BB" w:rsidRDefault="00C732BA" w:rsidP="005E029B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2BA" w:rsidRPr="008822BB" w:rsidRDefault="00C732BA" w:rsidP="005E029B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2BA" w:rsidRPr="008822BB" w:rsidRDefault="00C732BA" w:rsidP="005E029B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2BA" w:rsidRPr="008822BB" w:rsidRDefault="00C732BA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2BA" w:rsidRPr="008822BB" w:rsidRDefault="00C732BA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2BA" w:rsidRPr="008822BB" w:rsidRDefault="00C732BA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2BA" w:rsidRPr="008822BB" w:rsidRDefault="00C732BA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2BA" w:rsidRPr="008822BB" w:rsidRDefault="00C732BA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2BA" w:rsidRPr="008822BB" w:rsidRDefault="00C732BA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2BA" w:rsidRPr="008822BB" w:rsidRDefault="00C732BA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C732BA" w:rsidRPr="008822BB">
        <w:trPr>
          <w:trHeight w:val="416"/>
          <w:tblCellSpacing w:w="5" w:type="nil"/>
        </w:trPr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2BA" w:rsidRPr="008822BB" w:rsidRDefault="00C732BA" w:rsidP="005E029B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2BA" w:rsidRPr="008822BB" w:rsidRDefault="00C732BA" w:rsidP="005E029B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2BA" w:rsidRPr="008822BB" w:rsidRDefault="00C732BA" w:rsidP="005E029B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районный бюджет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2BA" w:rsidRPr="008822BB" w:rsidRDefault="00C732BA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2BA" w:rsidRPr="008822BB" w:rsidRDefault="00C732BA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2BA" w:rsidRPr="008822BB" w:rsidRDefault="00C732BA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2BA" w:rsidRPr="008822BB" w:rsidRDefault="00C732BA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2BA" w:rsidRPr="008822BB" w:rsidRDefault="00C732BA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2BA" w:rsidRPr="008822BB" w:rsidRDefault="00C732BA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2BA" w:rsidRPr="008822BB" w:rsidRDefault="00C732BA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C732BA" w:rsidRPr="008822BB">
        <w:trPr>
          <w:tblCellSpacing w:w="5" w:type="nil"/>
        </w:trPr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2BA" w:rsidRPr="008822BB" w:rsidRDefault="00C732BA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2BA" w:rsidRPr="008822BB" w:rsidRDefault="00C732BA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2BA" w:rsidRPr="008822BB" w:rsidRDefault="00C732BA" w:rsidP="005E029B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бюджет поселения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2BA" w:rsidRPr="008822BB" w:rsidRDefault="00C732BA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2BA" w:rsidRPr="008822BB" w:rsidRDefault="00C732BA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2BA" w:rsidRPr="008822BB" w:rsidRDefault="00C732BA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2BA" w:rsidRPr="008822BB" w:rsidRDefault="00C732BA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2BA" w:rsidRPr="008822BB" w:rsidRDefault="00C732BA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2BA" w:rsidRPr="008822BB" w:rsidRDefault="00C732BA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2BA" w:rsidRPr="008822BB" w:rsidRDefault="00C732BA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732BA" w:rsidRPr="008822BB">
        <w:trPr>
          <w:tblCellSpacing w:w="5" w:type="nil"/>
        </w:trPr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2BA" w:rsidRPr="008822BB" w:rsidRDefault="00C732BA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2BA" w:rsidRPr="008822BB" w:rsidRDefault="00C732BA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2BA" w:rsidRPr="008822BB" w:rsidRDefault="00C732BA" w:rsidP="005E029B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2BA" w:rsidRPr="008822BB" w:rsidRDefault="00C732BA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2BA" w:rsidRPr="008822BB" w:rsidRDefault="00C732BA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2BA" w:rsidRPr="008822BB" w:rsidRDefault="00C732BA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2BA" w:rsidRPr="008822BB" w:rsidRDefault="00C732BA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2BA" w:rsidRPr="008822BB" w:rsidRDefault="00C732BA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2BA" w:rsidRPr="008822BB" w:rsidRDefault="00C732BA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2BA" w:rsidRPr="008822BB" w:rsidRDefault="00C732BA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732BA" w:rsidRPr="008822BB">
        <w:trPr>
          <w:tblCellSpacing w:w="5" w:type="nil"/>
        </w:trPr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732BA" w:rsidRPr="008822BB" w:rsidRDefault="00C732BA" w:rsidP="005E029B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 xml:space="preserve">Подпрограмма </w:t>
            </w:r>
          </w:p>
          <w:p w:rsidR="00C732BA" w:rsidRPr="008822BB" w:rsidRDefault="00C732BA" w:rsidP="005E029B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732BA" w:rsidRPr="008822BB" w:rsidRDefault="00C732BA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 xml:space="preserve">Развитие водохозяйственного комплекса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2BA" w:rsidRPr="00A12684" w:rsidRDefault="00C732BA" w:rsidP="005E029B">
            <w:pPr>
              <w:pStyle w:val="ConsPlusCell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1268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всего                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2BA" w:rsidRPr="008822BB" w:rsidRDefault="00C732BA" w:rsidP="006E2BAD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kern w:val="2"/>
                <w:sz w:val="20"/>
                <w:szCs w:val="20"/>
              </w:rPr>
              <w:t>58 647,2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2BA" w:rsidRPr="008822BB" w:rsidRDefault="00C732BA" w:rsidP="006E2BAD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35 495,1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2BA" w:rsidRPr="008822BB" w:rsidRDefault="00C732BA" w:rsidP="006E2BAD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23 152,1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2BA" w:rsidRPr="00A12684" w:rsidRDefault="00C732BA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2BA" w:rsidRPr="00A12684" w:rsidRDefault="00C732BA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1268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2BA" w:rsidRPr="00A12684" w:rsidRDefault="00C732BA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1268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2BA" w:rsidRPr="00A12684" w:rsidRDefault="00C732BA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1268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</w:p>
        </w:tc>
      </w:tr>
      <w:tr w:rsidR="00C732BA" w:rsidRPr="008822BB">
        <w:trPr>
          <w:tblCellSpacing w:w="5" w:type="nil"/>
        </w:trPr>
        <w:tc>
          <w:tcPr>
            <w:tcW w:w="19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732BA" w:rsidRPr="008822BB" w:rsidRDefault="00C732BA" w:rsidP="005E029B">
            <w:pPr>
              <w:rPr>
                <w:sz w:val="20"/>
                <w:szCs w:val="20"/>
              </w:rPr>
            </w:pPr>
          </w:p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732BA" w:rsidRPr="008822BB" w:rsidRDefault="00C732BA" w:rsidP="005E029B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2BA" w:rsidRPr="008822BB" w:rsidRDefault="00C732BA" w:rsidP="005E029B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2BA" w:rsidRPr="008822BB" w:rsidRDefault="00C732BA" w:rsidP="006E2BAD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3 275,5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2BA" w:rsidRPr="008822BB" w:rsidRDefault="00C732BA" w:rsidP="006E2BAD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3 275,5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2BA" w:rsidRPr="008822BB" w:rsidRDefault="00C732BA" w:rsidP="006E2BAD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2BA" w:rsidRPr="008822BB" w:rsidRDefault="00C732BA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2BA" w:rsidRPr="008822BB" w:rsidRDefault="00C732BA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2BA" w:rsidRPr="008822BB" w:rsidRDefault="00C732BA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2BA" w:rsidRPr="008822BB" w:rsidRDefault="00C732BA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C732BA" w:rsidRPr="008822BB">
        <w:trPr>
          <w:tblCellSpacing w:w="5" w:type="nil"/>
        </w:trPr>
        <w:tc>
          <w:tcPr>
            <w:tcW w:w="19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732BA" w:rsidRPr="008822BB" w:rsidRDefault="00C732BA" w:rsidP="005E029B">
            <w:pPr>
              <w:rPr>
                <w:sz w:val="20"/>
                <w:szCs w:val="20"/>
              </w:rPr>
            </w:pPr>
          </w:p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732BA" w:rsidRPr="008822BB" w:rsidRDefault="00C732BA" w:rsidP="005E029B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2BA" w:rsidRPr="008822BB" w:rsidRDefault="00C732BA" w:rsidP="005E029B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2BA" w:rsidRPr="008822BB" w:rsidRDefault="00C732BA" w:rsidP="006E2BAD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2BA" w:rsidRPr="008822BB" w:rsidRDefault="00C732BA" w:rsidP="006E2BAD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2BA" w:rsidRPr="008822BB" w:rsidRDefault="00C732BA" w:rsidP="006E2BAD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2BA" w:rsidRPr="008822BB" w:rsidRDefault="00C732BA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2BA" w:rsidRPr="008822BB" w:rsidRDefault="00C732BA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2BA" w:rsidRPr="008822BB" w:rsidRDefault="00C732BA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2BA" w:rsidRPr="008822BB" w:rsidRDefault="00C732BA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C732BA" w:rsidRPr="008822BB">
        <w:trPr>
          <w:tblCellSpacing w:w="5" w:type="nil"/>
        </w:trPr>
        <w:tc>
          <w:tcPr>
            <w:tcW w:w="19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732BA" w:rsidRPr="008822BB" w:rsidRDefault="00C732BA" w:rsidP="005E029B">
            <w:pPr>
              <w:rPr>
                <w:sz w:val="20"/>
                <w:szCs w:val="20"/>
              </w:rPr>
            </w:pPr>
          </w:p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732BA" w:rsidRPr="008822BB" w:rsidRDefault="00C732BA" w:rsidP="005E029B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2BA" w:rsidRPr="008822BB" w:rsidRDefault="00C732BA" w:rsidP="005E029B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районный бюджет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2BA" w:rsidRPr="008822BB" w:rsidRDefault="00C732BA" w:rsidP="006E2BAD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37 000,8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2BA" w:rsidRPr="008822BB" w:rsidRDefault="00C732BA" w:rsidP="006E2BAD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23 579,1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2BA" w:rsidRPr="008822BB" w:rsidRDefault="00C732BA" w:rsidP="006E2BAD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13 421,7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2BA" w:rsidRPr="008822BB" w:rsidRDefault="00C732BA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2BA" w:rsidRPr="008822BB" w:rsidRDefault="00C732BA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2BA" w:rsidRPr="008822BB" w:rsidRDefault="00C732BA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2BA" w:rsidRPr="008822BB" w:rsidRDefault="00C732BA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C732BA" w:rsidRPr="008822BB">
        <w:trPr>
          <w:tblCellSpacing w:w="5" w:type="nil"/>
        </w:trPr>
        <w:tc>
          <w:tcPr>
            <w:tcW w:w="19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732BA" w:rsidRPr="008822BB" w:rsidRDefault="00C732BA" w:rsidP="005E029B">
            <w:pPr>
              <w:rPr>
                <w:sz w:val="20"/>
                <w:szCs w:val="20"/>
              </w:rPr>
            </w:pPr>
          </w:p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732BA" w:rsidRPr="008822BB" w:rsidRDefault="00C732BA" w:rsidP="005E029B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2BA" w:rsidRPr="008822BB" w:rsidRDefault="00C732BA" w:rsidP="005E029B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бюджет поселения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2BA" w:rsidRPr="008822BB" w:rsidRDefault="00C732BA" w:rsidP="006E2BAD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18 370,9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2BA" w:rsidRPr="008822BB" w:rsidRDefault="00C732BA" w:rsidP="006E2BAD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8 640,5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2BA" w:rsidRPr="008822BB" w:rsidRDefault="00C732BA" w:rsidP="006E2BAD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9 730,4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2BA" w:rsidRPr="008822BB" w:rsidRDefault="00C732BA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2BA" w:rsidRPr="008822BB" w:rsidRDefault="00C732BA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2BA" w:rsidRPr="008822BB" w:rsidRDefault="00C732BA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2BA" w:rsidRPr="008822BB" w:rsidRDefault="00C732BA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C732BA" w:rsidRPr="008822BB">
        <w:trPr>
          <w:tblCellSpacing w:w="5" w:type="nil"/>
        </w:trPr>
        <w:tc>
          <w:tcPr>
            <w:tcW w:w="19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2BA" w:rsidRPr="008822BB" w:rsidRDefault="00C732BA" w:rsidP="005E029B">
            <w:pPr>
              <w:rPr>
                <w:sz w:val="20"/>
                <w:szCs w:val="20"/>
              </w:rPr>
            </w:pPr>
          </w:p>
        </w:tc>
        <w:tc>
          <w:tcPr>
            <w:tcW w:w="31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2BA" w:rsidRPr="008822BB" w:rsidRDefault="00C732BA" w:rsidP="005E029B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2BA" w:rsidRPr="008822BB" w:rsidRDefault="00C732BA" w:rsidP="005E029B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2BA" w:rsidRPr="008822BB" w:rsidRDefault="00C732BA" w:rsidP="009E2B07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2BA" w:rsidRPr="008822BB" w:rsidRDefault="00C732BA" w:rsidP="009E2B07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2BA" w:rsidRPr="008822BB" w:rsidRDefault="00C732BA" w:rsidP="009E2B07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2BA" w:rsidRPr="008822BB" w:rsidRDefault="00C732BA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2BA" w:rsidRPr="008822BB" w:rsidRDefault="00C732BA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2BA" w:rsidRPr="008822BB" w:rsidRDefault="00C732BA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2BA" w:rsidRPr="008822BB" w:rsidRDefault="00C732BA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C732BA" w:rsidRPr="008822BB">
        <w:trPr>
          <w:tblCellSpacing w:w="5" w:type="nil"/>
        </w:trPr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2BA" w:rsidRPr="008822BB" w:rsidRDefault="00C732BA" w:rsidP="005E029B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 xml:space="preserve">Подпрограмма 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2BA" w:rsidRPr="008822BB" w:rsidRDefault="00C732BA" w:rsidP="003D1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Повышение эффективности деятельности по обращению с отходами на территории Кра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снокутского сельского поселения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2BA" w:rsidRPr="00A12684" w:rsidRDefault="00C732BA" w:rsidP="005E029B">
            <w:pPr>
              <w:pStyle w:val="ConsPlusCell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1268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всего                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2BA" w:rsidRPr="00A12684" w:rsidRDefault="00C732BA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1268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2BA" w:rsidRPr="00A12684" w:rsidRDefault="00C732BA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1268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2BA" w:rsidRPr="00A12684" w:rsidRDefault="00C732BA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1268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2BA" w:rsidRPr="00A12684" w:rsidRDefault="00C732BA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1268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2BA" w:rsidRPr="00A12684" w:rsidRDefault="00C732BA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1268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2BA" w:rsidRPr="00A12684" w:rsidRDefault="00C732BA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1268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2BA" w:rsidRPr="00A12684" w:rsidRDefault="00C732BA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1268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</w:p>
        </w:tc>
      </w:tr>
      <w:tr w:rsidR="00C732BA" w:rsidRPr="008822BB">
        <w:trPr>
          <w:tblCellSpacing w:w="5" w:type="nil"/>
        </w:trPr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2BA" w:rsidRPr="008822BB" w:rsidRDefault="00C732BA" w:rsidP="005E029B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2BA" w:rsidRPr="008822BB" w:rsidRDefault="00C732BA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2BA" w:rsidRPr="008822BB" w:rsidRDefault="00C732BA" w:rsidP="005E029B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2BA" w:rsidRPr="008822BB" w:rsidRDefault="00C732BA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2BA" w:rsidRPr="008822BB" w:rsidRDefault="00C732BA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2BA" w:rsidRPr="008822BB" w:rsidRDefault="00C732BA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2BA" w:rsidRPr="008822BB" w:rsidRDefault="00C732BA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2BA" w:rsidRPr="008822BB" w:rsidRDefault="00C732BA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2BA" w:rsidRPr="008822BB" w:rsidRDefault="00C732BA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2BA" w:rsidRPr="008822BB" w:rsidRDefault="00C732BA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C732BA" w:rsidRPr="008822BB">
        <w:trPr>
          <w:tblCellSpacing w:w="5" w:type="nil"/>
        </w:trPr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2BA" w:rsidRPr="008822BB" w:rsidRDefault="00C732BA" w:rsidP="005E029B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2BA" w:rsidRPr="008822BB" w:rsidRDefault="00C732BA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2BA" w:rsidRPr="008822BB" w:rsidRDefault="00C732BA" w:rsidP="005E029B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2BA" w:rsidRPr="008822BB" w:rsidRDefault="00C732BA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2BA" w:rsidRPr="008822BB" w:rsidRDefault="00C732BA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2BA" w:rsidRPr="008822BB" w:rsidRDefault="00C732BA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2BA" w:rsidRPr="008822BB" w:rsidRDefault="00C732BA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2BA" w:rsidRPr="008822BB" w:rsidRDefault="00C732BA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2BA" w:rsidRPr="008822BB" w:rsidRDefault="00C732BA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2BA" w:rsidRPr="008822BB" w:rsidRDefault="00C732BA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C732BA" w:rsidRPr="008822BB">
        <w:trPr>
          <w:tblCellSpacing w:w="5" w:type="nil"/>
        </w:trPr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2BA" w:rsidRPr="008822BB" w:rsidRDefault="00C732BA" w:rsidP="005E029B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2BA" w:rsidRPr="008822BB" w:rsidRDefault="00C732BA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2BA" w:rsidRPr="008822BB" w:rsidRDefault="00C732BA" w:rsidP="005E029B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районный бюджет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2BA" w:rsidRPr="008822BB" w:rsidRDefault="00C732BA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2BA" w:rsidRPr="008822BB" w:rsidRDefault="00C732BA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2BA" w:rsidRPr="008822BB" w:rsidRDefault="00C732BA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2BA" w:rsidRPr="008822BB" w:rsidRDefault="00C732BA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2BA" w:rsidRPr="008822BB" w:rsidRDefault="00C732BA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2BA" w:rsidRPr="008822BB" w:rsidRDefault="00C732BA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2BA" w:rsidRPr="008822BB" w:rsidRDefault="00C732BA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732BA" w:rsidRPr="008822BB">
        <w:trPr>
          <w:tblCellSpacing w:w="5" w:type="nil"/>
        </w:trPr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2BA" w:rsidRPr="008822BB" w:rsidRDefault="00C732BA" w:rsidP="005E029B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2BA" w:rsidRPr="008822BB" w:rsidRDefault="00C732BA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2BA" w:rsidRPr="008822BB" w:rsidRDefault="00C732BA" w:rsidP="005E029B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бюджет поселения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2BA" w:rsidRPr="008822BB" w:rsidRDefault="00C732BA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2BA" w:rsidRPr="008822BB" w:rsidRDefault="00C732BA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2BA" w:rsidRPr="008822BB" w:rsidRDefault="00C732BA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2BA" w:rsidRPr="008822BB" w:rsidRDefault="00C732BA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2BA" w:rsidRPr="008822BB" w:rsidRDefault="00C732BA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2BA" w:rsidRPr="008822BB" w:rsidRDefault="00C732BA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2BA" w:rsidRPr="008822BB" w:rsidRDefault="00C732BA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C732BA" w:rsidRPr="008822BB">
        <w:trPr>
          <w:tblCellSpacing w:w="5" w:type="nil"/>
        </w:trPr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2BA" w:rsidRPr="008822BB" w:rsidRDefault="00C732BA" w:rsidP="005E029B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2BA" w:rsidRPr="008822BB" w:rsidRDefault="00C732BA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2BA" w:rsidRPr="008822BB" w:rsidRDefault="00C732BA" w:rsidP="005E029B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2BA" w:rsidRPr="008822BB" w:rsidRDefault="00C732BA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2BA" w:rsidRPr="008822BB" w:rsidRDefault="00C732BA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2BA" w:rsidRPr="008822BB" w:rsidRDefault="00C732BA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2BA" w:rsidRPr="008822BB" w:rsidRDefault="00C732BA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2BA" w:rsidRPr="008822BB" w:rsidRDefault="00C732BA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2BA" w:rsidRPr="008822BB" w:rsidRDefault="00C732BA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2BA" w:rsidRPr="008822BB" w:rsidRDefault="00C732BA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</w:tbl>
    <w:p w:rsidR="00C732BA" w:rsidRPr="00975056" w:rsidRDefault="00C732BA" w:rsidP="00A80B3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732BA" w:rsidRDefault="00C732BA" w:rsidP="00094509">
      <w:pPr>
        <w:shd w:val="clear" w:color="auto" w:fill="FFFFFF"/>
        <w:spacing w:after="0" w:line="317" w:lineRule="exact"/>
        <w:ind w:right="1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C732BA" w:rsidRPr="00A12684" w:rsidRDefault="00C732BA" w:rsidP="00094509">
      <w:pPr>
        <w:shd w:val="clear" w:color="auto" w:fill="FFFFFF"/>
        <w:spacing w:after="0" w:line="317" w:lineRule="exact"/>
        <w:ind w:right="10"/>
        <w:jc w:val="both"/>
        <w:rPr>
          <w:rFonts w:ascii="Times New Roman" w:hAnsi="Times New Roman" w:cs="Times New Roman"/>
          <w:sz w:val="28"/>
          <w:szCs w:val="28"/>
        </w:rPr>
      </w:pPr>
      <w:r w:rsidRPr="00A12684">
        <w:rPr>
          <w:rFonts w:ascii="Times New Roman" w:hAnsi="Times New Roman" w:cs="Times New Roman"/>
          <w:sz w:val="28"/>
          <w:szCs w:val="28"/>
        </w:rPr>
        <w:t xml:space="preserve">Ведущий специалист по </w:t>
      </w:r>
    </w:p>
    <w:p w:rsidR="00C732BA" w:rsidRPr="00A12684" w:rsidRDefault="00C732BA" w:rsidP="00094509">
      <w:pPr>
        <w:shd w:val="clear" w:color="auto" w:fill="FFFFFF"/>
        <w:spacing w:after="0" w:line="317" w:lineRule="exact"/>
        <w:ind w:right="10"/>
        <w:jc w:val="both"/>
        <w:rPr>
          <w:rFonts w:ascii="Times New Roman" w:hAnsi="Times New Roman" w:cs="Times New Roman"/>
          <w:sz w:val="28"/>
          <w:szCs w:val="28"/>
        </w:rPr>
      </w:pPr>
      <w:r w:rsidRPr="00A12684">
        <w:rPr>
          <w:rFonts w:ascii="Times New Roman" w:hAnsi="Times New Roman" w:cs="Times New Roman"/>
          <w:sz w:val="28"/>
          <w:szCs w:val="28"/>
        </w:rPr>
        <w:t xml:space="preserve">делопроизводству и архивной работе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A12684">
        <w:rPr>
          <w:rFonts w:ascii="Times New Roman" w:hAnsi="Times New Roman" w:cs="Times New Roman"/>
          <w:sz w:val="28"/>
          <w:szCs w:val="28"/>
        </w:rPr>
        <w:t>Е.А. Стаценко</w:t>
      </w:r>
    </w:p>
    <w:p w:rsidR="00C732BA" w:rsidRPr="00A12684" w:rsidRDefault="00C732BA" w:rsidP="00A80B3D">
      <w:pPr>
        <w:tabs>
          <w:tab w:val="left" w:pos="1289"/>
        </w:tabs>
        <w:rPr>
          <w:rFonts w:ascii="Times New Roman" w:hAnsi="Times New Roman" w:cs="Times New Roman"/>
          <w:sz w:val="24"/>
          <w:szCs w:val="24"/>
        </w:rPr>
        <w:sectPr w:rsidR="00C732BA" w:rsidRPr="00A12684" w:rsidSect="00A57E69">
          <w:headerReference w:type="default" r:id="rId8"/>
          <w:footerReference w:type="default" r:id="rId9"/>
          <w:pgSz w:w="16840" w:h="11907" w:orient="landscape" w:code="9"/>
          <w:pgMar w:top="1134" w:right="851" w:bottom="1134" w:left="1418" w:header="720" w:footer="720" w:gutter="0"/>
          <w:cols w:space="720"/>
          <w:docGrid w:linePitch="299"/>
        </w:sectPr>
      </w:pPr>
    </w:p>
    <w:p w:rsidR="00C732BA" w:rsidRDefault="00C732BA" w:rsidP="00A80B3D">
      <w:pPr>
        <w:tabs>
          <w:tab w:val="left" w:pos="8789"/>
        </w:tabs>
        <w:autoSpaceDE w:val="0"/>
        <w:autoSpaceDN w:val="0"/>
        <w:adjustRightInd w:val="0"/>
        <w:spacing w:after="0" w:line="240" w:lineRule="auto"/>
        <w:outlineLvl w:val="2"/>
        <w:sectPr w:rsidR="00C732BA" w:rsidSect="00A25763">
          <w:pgSz w:w="11907" w:h="16840" w:code="9"/>
          <w:pgMar w:top="709" w:right="851" w:bottom="1134" w:left="1304" w:header="720" w:footer="720" w:gutter="0"/>
          <w:cols w:space="720"/>
        </w:sectPr>
      </w:pPr>
    </w:p>
    <w:p w:rsidR="00C732BA" w:rsidRPr="00975056" w:rsidRDefault="00C732BA" w:rsidP="009B4589">
      <w:pPr>
        <w:tabs>
          <w:tab w:val="left" w:pos="8789"/>
        </w:tabs>
        <w:autoSpaceDE w:val="0"/>
        <w:autoSpaceDN w:val="0"/>
        <w:adjustRightInd w:val="0"/>
        <w:spacing w:after="0" w:line="240" w:lineRule="auto"/>
        <w:outlineLvl w:val="2"/>
      </w:pPr>
    </w:p>
    <w:sectPr w:rsidR="00C732BA" w:rsidRPr="00975056" w:rsidSect="00BB32BA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732BA" w:rsidRDefault="00C732BA" w:rsidP="0009665C">
      <w:pPr>
        <w:spacing w:after="0" w:line="240" w:lineRule="auto"/>
      </w:pPr>
      <w:r>
        <w:separator/>
      </w:r>
    </w:p>
  </w:endnote>
  <w:endnote w:type="continuationSeparator" w:id="1">
    <w:p w:rsidR="00C732BA" w:rsidRDefault="00C732BA" w:rsidP="000966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32BA" w:rsidRDefault="00C732BA" w:rsidP="00B77F56">
    <w:pPr>
      <w:tabs>
        <w:tab w:val="left" w:pos="4920"/>
      </w:tabs>
      <w:spacing w:after="0" w:line="240" w:lineRule="auto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ab/>
    </w:r>
    <w:r>
      <w:rPr>
        <w:rFonts w:ascii="Times New Roman" w:hAnsi="Times New Roman" w:cs="Times New Roman"/>
      </w:rPr>
      <w:tab/>
    </w:r>
    <w:r>
      <w:rPr>
        <w:rFonts w:ascii="Times New Roman" w:hAnsi="Times New Roman" w:cs="Times New Roman"/>
      </w:rPr>
      <w:tab/>
    </w:r>
    <w:r>
      <w:rPr>
        <w:rFonts w:ascii="Times New Roman" w:hAnsi="Times New Roman" w:cs="Times New Roman"/>
      </w:rPr>
      <w:tab/>
    </w:r>
    <w:r>
      <w:rPr>
        <w:rFonts w:ascii="Times New Roman" w:hAnsi="Times New Roman" w:cs="Times New Roman"/>
      </w:rPr>
      <w:tab/>
    </w:r>
  </w:p>
  <w:p w:rsidR="00C732BA" w:rsidRPr="00ED49CC" w:rsidRDefault="00C732BA" w:rsidP="00B77F56">
    <w:pPr>
      <w:tabs>
        <w:tab w:val="left" w:pos="4920"/>
      </w:tabs>
      <w:spacing w:after="0" w:line="240" w:lineRule="auto"/>
      <w:jc w:val="right"/>
      <w:rPr>
        <w:rFonts w:ascii="Times New Roman" w:hAnsi="Times New Roman" w:cs="Times New Roman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11</w:t>
    </w:r>
    <w:r>
      <w:rPr>
        <w:rStyle w:val="PageNumber"/>
      </w:rPr>
      <w:fldChar w:fldCharType="end"/>
    </w:r>
    <w:r>
      <w:rPr>
        <w:rFonts w:ascii="Times New Roman" w:hAnsi="Times New Roman" w:cs="Times New Roman"/>
      </w:rPr>
      <w:t xml:space="preserve">                                                                                                                                                                                                             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732BA" w:rsidRDefault="00C732BA" w:rsidP="0009665C">
      <w:pPr>
        <w:spacing w:after="0" w:line="240" w:lineRule="auto"/>
      </w:pPr>
      <w:r>
        <w:separator/>
      </w:r>
    </w:p>
  </w:footnote>
  <w:footnote w:type="continuationSeparator" w:id="1">
    <w:p w:rsidR="00C732BA" w:rsidRDefault="00C732BA" w:rsidP="000966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32BA" w:rsidRPr="003E184F" w:rsidRDefault="00C732BA" w:rsidP="00B77F56">
    <w:pPr>
      <w:pStyle w:val="Header"/>
      <w:ind w:right="360"/>
      <w:jc w:val="center"/>
      <w:rPr>
        <w:rFonts w:ascii="Times New Roman" w:hAnsi="Times New Roman" w:cs="Times New Roman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4D968D2"/>
    <w:multiLevelType w:val="multilevel"/>
    <w:tmpl w:val="5A4ED594"/>
    <w:lvl w:ilvl="0">
      <w:start w:val="1"/>
      <w:numFmt w:val="decimal"/>
      <w:pStyle w:val="Heading1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Heading2"/>
      <w:lvlText w:val="%1.%2.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Heading3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Heading4"/>
      <w:lvlText w:val="%1.%2.%3.%4.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.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.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.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.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>
    <w:nsid w:val="76FA1799"/>
    <w:multiLevelType w:val="multilevel"/>
    <w:tmpl w:val="F8EE7EB8"/>
    <w:lvl w:ilvl="0">
      <w:start w:val="1"/>
      <w:numFmt w:val="decimal"/>
      <w:lvlText w:val="%1."/>
      <w:lvlJc w:val="left"/>
      <w:pPr>
        <w:tabs>
          <w:tab w:val="num" w:pos="630"/>
        </w:tabs>
        <w:ind w:left="630" w:hanging="63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drawingGridHorizontalSpacing w:val="110"/>
  <w:displayHorizontalDrawingGridEvery w:val="2"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C3C08"/>
    <w:rsid w:val="0000665F"/>
    <w:rsid w:val="0003611A"/>
    <w:rsid w:val="00040A3A"/>
    <w:rsid w:val="00046C9D"/>
    <w:rsid w:val="00051ADF"/>
    <w:rsid w:val="00053AA2"/>
    <w:rsid w:val="0006450C"/>
    <w:rsid w:val="00094509"/>
    <w:rsid w:val="0009665C"/>
    <w:rsid w:val="000C5939"/>
    <w:rsid w:val="000D01B0"/>
    <w:rsid w:val="000D6BFF"/>
    <w:rsid w:val="000E2E4A"/>
    <w:rsid w:val="000F277D"/>
    <w:rsid w:val="000F6FDC"/>
    <w:rsid w:val="00132418"/>
    <w:rsid w:val="0017511F"/>
    <w:rsid w:val="001805FA"/>
    <w:rsid w:val="00196353"/>
    <w:rsid w:val="001A76FF"/>
    <w:rsid w:val="001A7890"/>
    <w:rsid w:val="001D296C"/>
    <w:rsid w:val="001D4511"/>
    <w:rsid w:val="001E63FA"/>
    <w:rsid w:val="00202059"/>
    <w:rsid w:val="002030EC"/>
    <w:rsid w:val="002127CC"/>
    <w:rsid w:val="002276BB"/>
    <w:rsid w:val="00253756"/>
    <w:rsid w:val="00256671"/>
    <w:rsid w:val="002603DE"/>
    <w:rsid w:val="002D1B98"/>
    <w:rsid w:val="002E58E5"/>
    <w:rsid w:val="0030217E"/>
    <w:rsid w:val="00313736"/>
    <w:rsid w:val="00333070"/>
    <w:rsid w:val="00364938"/>
    <w:rsid w:val="00370D8B"/>
    <w:rsid w:val="003716FC"/>
    <w:rsid w:val="00376548"/>
    <w:rsid w:val="003A45B5"/>
    <w:rsid w:val="003B3A82"/>
    <w:rsid w:val="003B4072"/>
    <w:rsid w:val="003C4403"/>
    <w:rsid w:val="003D15E5"/>
    <w:rsid w:val="003D56D4"/>
    <w:rsid w:val="003E184F"/>
    <w:rsid w:val="003F24F4"/>
    <w:rsid w:val="003F6A5E"/>
    <w:rsid w:val="00403710"/>
    <w:rsid w:val="004112F8"/>
    <w:rsid w:val="004460A3"/>
    <w:rsid w:val="00450B9C"/>
    <w:rsid w:val="0045181D"/>
    <w:rsid w:val="004539C5"/>
    <w:rsid w:val="0047522E"/>
    <w:rsid w:val="004804F4"/>
    <w:rsid w:val="004859EB"/>
    <w:rsid w:val="00487B1A"/>
    <w:rsid w:val="00487CAE"/>
    <w:rsid w:val="00497793"/>
    <w:rsid w:val="004A1030"/>
    <w:rsid w:val="004A276F"/>
    <w:rsid w:val="004D0271"/>
    <w:rsid w:val="004E4010"/>
    <w:rsid w:val="004F7D6E"/>
    <w:rsid w:val="00504286"/>
    <w:rsid w:val="005245E7"/>
    <w:rsid w:val="00525F0E"/>
    <w:rsid w:val="005374E9"/>
    <w:rsid w:val="005466B2"/>
    <w:rsid w:val="005702B5"/>
    <w:rsid w:val="00570A9C"/>
    <w:rsid w:val="00570ADE"/>
    <w:rsid w:val="005800CD"/>
    <w:rsid w:val="00584341"/>
    <w:rsid w:val="00584D7F"/>
    <w:rsid w:val="005A4E77"/>
    <w:rsid w:val="005B3D17"/>
    <w:rsid w:val="005E029B"/>
    <w:rsid w:val="00605F94"/>
    <w:rsid w:val="006223E8"/>
    <w:rsid w:val="00643598"/>
    <w:rsid w:val="00643DE6"/>
    <w:rsid w:val="00650777"/>
    <w:rsid w:val="0065557D"/>
    <w:rsid w:val="00684B9F"/>
    <w:rsid w:val="00690DB8"/>
    <w:rsid w:val="006947FF"/>
    <w:rsid w:val="006A304B"/>
    <w:rsid w:val="006B6244"/>
    <w:rsid w:val="006C003E"/>
    <w:rsid w:val="006D1BDB"/>
    <w:rsid w:val="006E1507"/>
    <w:rsid w:val="006E2BAD"/>
    <w:rsid w:val="006F2E8F"/>
    <w:rsid w:val="006F52E6"/>
    <w:rsid w:val="007111CA"/>
    <w:rsid w:val="0072093E"/>
    <w:rsid w:val="00720B57"/>
    <w:rsid w:val="00735B73"/>
    <w:rsid w:val="00760520"/>
    <w:rsid w:val="00772639"/>
    <w:rsid w:val="00775DB0"/>
    <w:rsid w:val="007A5425"/>
    <w:rsid w:val="007E4327"/>
    <w:rsid w:val="007F12C7"/>
    <w:rsid w:val="007F7352"/>
    <w:rsid w:val="007F76C6"/>
    <w:rsid w:val="008205ED"/>
    <w:rsid w:val="0082778E"/>
    <w:rsid w:val="008410DE"/>
    <w:rsid w:val="0084698A"/>
    <w:rsid w:val="008479C1"/>
    <w:rsid w:val="00853DF4"/>
    <w:rsid w:val="008552E4"/>
    <w:rsid w:val="0086466F"/>
    <w:rsid w:val="008822BB"/>
    <w:rsid w:val="008F5F26"/>
    <w:rsid w:val="00920E7B"/>
    <w:rsid w:val="009271F9"/>
    <w:rsid w:val="00940BEF"/>
    <w:rsid w:val="009455A3"/>
    <w:rsid w:val="009461A2"/>
    <w:rsid w:val="00947B18"/>
    <w:rsid w:val="00975056"/>
    <w:rsid w:val="009A2889"/>
    <w:rsid w:val="009A69A5"/>
    <w:rsid w:val="009B06AF"/>
    <w:rsid w:val="009B4589"/>
    <w:rsid w:val="009C3C08"/>
    <w:rsid w:val="009D440B"/>
    <w:rsid w:val="009E2B07"/>
    <w:rsid w:val="009F0855"/>
    <w:rsid w:val="00A12684"/>
    <w:rsid w:val="00A25763"/>
    <w:rsid w:val="00A37FE0"/>
    <w:rsid w:val="00A5193B"/>
    <w:rsid w:val="00A57E69"/>
    <w:rsid w:val="00A6609C"/>
    <w:rsid w:val="00A71BF1"/>
    <w:rsid w:val="00A80B3D"/>
    <w:rsid w:val="00A93BDA"/>
    <w:rsid w:val="00AA6FB0"/>
    <w:rsid w:val="00AB3804"/>
    <w:rsid w:val="00AC736E"/>
    <w:rsid w:val="00AD1822"/>
    <w:rsid w:val="00AD308B"/>
    <w:rsid w:val="00AD360B"/>
    <w:rsid w:val="00AE02C6"/>
    <w:rsid w:val="00AF1E61"/>
    <w:rsid w:val="00B025AE"/>
    <w:rsid w:val="00B11D91"/>
    <w:rsid w:val="00B340DC"/>
    <w:rsid w:val="00B34312"/>
    <w:rsid w:val="00B400FF"/>
    <w:rsid w:val="00B430E6"/>
    <w:rsid w:val="00B46F9B"/>
    <w:rsid w:val="00B512E4"/>
    <w:rsid w:val="00B514B9"/>
    <w:rsid w:val="00B57689"/>
    <w:rsid w:val="00B77F56"/>
    <w:rsid w:val="00B80C5D"/>
    <w:rsid w:val="00B9320E"/>
    <w:rsid w:val="00B938A6"/>
    <w:rsid w:val="00B97D39"/>
    <w:rsid w:val="00BA4F24"/>
    <w:rsid w:val="00BA7709"/>
    <w:rsid w:val="00BB32BA"/>
    <w:rsid w:val="00BC4620"/>
    <w:rsid w:val="00C25A58"/>
    <w:rsid w:val="00C25D75"/>
    <w:rsid w:val="00C30863"/>
    <w:rsid w:val="00C31AC9"/>
    <w:rsid w:val="00C51C25"/>
    <w:rsid w:val="00C671F4"/>
    <w:rsid w:val="00C732BA"/>
    <w:rsid w:val="00C83281"/>
    <w:rsid w:val="00C85610"/>
    <w:rsid w:val="00CA2597"/>
    <w:rsid w:val="00CA6124"/>
    <w:rsid w:val="00CA7885"/>
    <w:rsid w:val="00CB6A95"/>
    <w:rsid w:val="00CC6F63"/>
    <w:rsid w:val="00CE7BBD"/>
    <w:rsid w:val="00CF018B"/>
    <w:rsid w:val="00CF1817"/>
    <w:rsid w:val="00CF5AE8"/>
    <w:rsid w:val="00CF69A9"/>
    <w:rsid w:val="00D021CC"/>
    <w:rsid w:val="00D27680"/>
    <w:rsid w:val="00D438F9"/>
    <w:rsid w:val="00D93483"/>
    <w:rsid w:val="00D956C8"/>
    <w:rsid w:val="00DA5D82"/>
    <w:rsid w:val="00DB6F3E"/>
    <w:rsid w:val="00DE1F2E"/>
    <w:rsid w:val="00DE357A"/>
    <w:rsid w:val="00DE3CAA"/>
    <w:rsid w:val="00E1777E"/>
    <w:rsid w:val="00E518A9"/>
    <w:rsid w:val="00E62537"/>
    <w:rsid w:val="00E7578D"/>
    <w:rsid w:val="00E97E6C"/>
    <w:rsid w:val="00EA2134"/>
    <w:rsid w:val="00EB4999"/>
    <w:rsid w:val="00EC5438"/>
    <w:rsid w:val="00ED49CC"/>
    <w:rsid w:val="00EE2EFA"/>
    <w:rsid w:val="00EE6423"/>
    <w:rsid w:val="00EE7A3F"/>
    <w:rsid w:val="00F133BC"/>
    <w:rsid w:val="00F37170"/>
    <w:rsid w:val="00F56EBF"/>
    <w:rsid w:val="00F60839"/>
    <w:rsid w:val="00F60AEF"/>
    <w:rsid w:val="00F62FE9"/>
    <w:rsid w:val="00F87516"/>
    <w:rsid w:val="00F921AF"/>
    <w:rsid w:val="00FB63DC"/>
    <w:rsid w:val="00FC16A8"/>
    <w:rsid w:val="00FD3C86"/>
    <w:rsid w:val="00FE3238"/>
    <w:rsid w:val="00FF13C2"/>
    <w:rsid w:val="00FF14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Normal">
    <w:name w:val="Normal"/>
    <w:qFormat/>
    <w:rsid w:val="0045181D"/>
    <w:pPr>
      <w:spacing w:after="200" w:line="276" w:lineRule="auto"/>
    </w:pPr>
    <w:rPr>
      <w:rFonts w:cs="Calibri"/>
    </w:rPr>
  </w:style>
  <w:style w:type="paragraph" w:styleId="Heading1">
    <w:name w:val="heading 1"/>
    <w:basedOn w:val="Normal"/>
    <w:next w:val="Normal"/>
    <w:link w:val="Heading1Char"/>
    <w:uiPriority w:val="99"/>
    <w:qFormat/>
    <w:rsid w:val="0000665F"/>
    <w:pPr>
      <w:keepNext/>
      <w:widowControl w:val="0"/>
      <w:numPr>
        <w:numId w:val="1"/>
      </w:numPr>
      <w:adjustRightInd w:val="0"/>
      <w:snapToGrid w:val="0"/>
      <w:spacing w:before="480" w:after="480"/>
      <w:ind w:left="357" w:hanging="357"/>
      <w:textAlignment w:val="baseline"/>
      <w:outlineLvl w:val="0"/>
    </w:pPr>
    <w:rPr>
      <w:rFonts w:ascii="Tahoma" w:hAnsi="Tahoma" w:cs="Tahoma"/>
      <w:kern w:val="32"/>
      <w:sz w:val="32"/>
      <w:szCs w:val="32"/>
      <w:lang w:eastAsia="en-US"/>
    </w:rPr>
  </w:style>
  <w:style w:type="paragraph" w:styleId="Heading2">
    <w:name w:val="heading 2"/>
    <w:basedOn w:val="Normal"/>
    <w:next w:val="Normal"/>
    <w:link w:val="Heading2Char"/>
    <w:uiPriority w:val="99"/>
    <w:qFormat/>
    <w:rsid w:val="0000665F"/>
    <w:pPr>
      <w:keepNext/>
      <w:widowControl w:val="0"/>
      <w:numPr>
        <w:ilvl w:val="1"/>
        <w:numId w:val="1"/>
      </w:numPr>
      <w:tabs>
        <w:tab w:val="clear" w:pos="576"/>
        <w:tab w:val="left" w:pos="567"/>
      </w:tabs>
      <w:adjustRightInd w:val="0"/>
      <w:snapToGrid w:val="0"/>
      <w:spacing w:before="360" w:after="360"/>
      <w:ind w:left="567" w:hanging="567"/>
      <w:textAlignment w:val="baseline"/>
      <w:outlineLvl w:val="1"/>
    </w:pPr>
    <w:rPr>
      <w:rFonts w:ascii="Tahoma" w:hAnsi="Tahoma" w:cs="Tahoma"/>
      <w:sz w:val="28"/>
      <w:szCs w:val="28"/>
      <w:lang w:eastAsia="en-US"/>
    </w:rPr>
  </w:style>
  <w:style w:type="paragraph" w:styleId="Heading3">
    <w:name w:val="heading 3"/>
    <w:basedOn w:val="Normal"/>
    <w:next w:val="Normal"/>
    <w:link w:val="Heading3Char"/>
    <w:uiPriority w:val="99"/>
    <w:qFormat/>
    <w:rsid w:val="0000665F"/>
    <w:pPr>
      <w:keepNext/>
      <w:widowControl w:val="0"/>
      <w:numPr>
        <w:ilvl w:val="2"/>
        <w:numId w:val="1"/>
      </w:numPr>
      <w:tabs>
        <w:tab w:val="clear" w:pos="720"/>
        <w:tab w:val="left" w:pos="737"/>
      </w:tabs>
      <w:adjustRightInd w:val="0"/>
      <w:spacing w:before="360" w:after="360"/>
      <w:ind w:left="737" w:hanging="737"/>
      <w:textAlignment w:val="baseline"/>
      <w:outlineLvl w:val="2"/>
    </w:pPr>
    <w:rPr>
      <w:sz w:val="24"/>
      <w:szCs w:val="24"/>
      <w:lang w:eastAsia="en-US"/>
    </w:rPr>
  </w:style>
  <w:style w:type="paragraph" w:styleId="Heading4">
    <w:name w:val="heading 4"/>
    <w:basedOn w:val="Normal"/>
    <w:next w:val="Normal"/>
    <w:link w:val="Heading4Char"/>
    <w:uiPriority w:val="99"/>
    <w:qFormat/>
    <w:rsid w:val="0000665F"/>
    <w:pPr>
      <w:keepNext/>
      <w:widowControl w:val="0"/>
      <w:numPr>
        <w:ilvl w:val="3"/>
        <w:numId w:val="1"/>
      </w:numPr>
      <w:tabs>
        <w:tab w:val="left" w:pos="907"/>
      </w:tabs>
      <w:adjustRightInd w:val="0"/>
      <w:spacing w:before="240"/>
      <w:ind w:left="907" w:hanging="907"/>
      <w:textAlignment w:val="baseline"/>
      <w:outlineLvl w:val="3"/>
    </w:pPr>
    <w:rPr>
      <w:lang w:eastAsia="en-US"/>
    </w:rPr>
  </w:style>
  <w:style w:type="paragraph" w:styleId="Heading5">
    <w:name w:val="heading 5"/>
    <w:basedOn w:val="Normal"/>
    <w:next w:val="Normal"/>
    <w:link w:val="Heading5Char"/>
    <w:uiPriority w:val="99"/>
    <w:qFormat/>
    <w:rsid w:val="0000665F"/>
    <w:pPr>
      <w:widowControl w:val="0"/>
      <w:numPr>
        <w:ilvl w:val="4"/>
        <w:numId w:val="1"/>
      </w:numPr>
      <w:tabs>
        <w:tab w:val="left" w:pos="1134"/>
      </w:tabs>
      <w:adjustRightInd w:val="0"/>
      <w:spacing w:before="240"/>
      <w:ind w:left="1134" w:hanging="1134"/>
      <w:textAlignment w:val="baseline"/>
      <w:outlineLvl w:val="4"/>
    </w:pPr>
    <w:rPr>
      <w:lang w:eastAsia="en-US"/>
    </w:rPr>
  </w:style>
  <w:style w:type="paragraph" w:styleId="Heading6">
    <w:name w:val="heading 6"/>
    <w:basedOn w:val="Normal"/>
    <w:next w:val="Normal"/>
    <w:link w:val="Heading6Char"/>
    <w:uiPriority w:val="99"/>
    <w:qFormat/>
    <w:rsid w:val="0000665F"/>
    <w:pPr>
      <w:numPr>
        <w:ilvl w:val="5"/>
        <w:numId w:val="1"/>
      </w:numPr>
      <w:tabs>
        <w:tab w:val="left" w:pos="1304"/>
      </w:tabs>
      <w:spacing w:before="60"/>
      <w:ind w:left="1304" w:hanging="1304"/>
      <w:outlineLvl w:val="5"/>
    </w:pPr>
    <w:rPr>
      <w:rFonts w:ascii="Arial" w:hAnsi="Arial" w:cs="Arial"/>
      <w:i/>
      <w:iCs/>
      <w:lang w:eastAsia="en-US"/>
    </w:rPr>
  </w:style>
  <w:style w:type="paragraph" w:styleId="Heading7">
    <w:name w:val="heading 7"/>
    <w:basedOn w:val="Normal"/>
    <w:next w:val="Normal"/>
    <w:link w:val="Heading7Char"/>
    <w:uiPriority w:val="99"/>
    <w:qFormat/>
    <w:rsid w:val="0000665F"/>
    <w:pPr>
      <w:numPr>
        <w:ilvl w:val="6"/>
        <w:numId w:val="1"/>
      </w:numPr>
      <w:tabs>
        <w:tab w:val="left" w:pos="1474"/>
      </w:tabs>
      <w:spacing w:before="60"/>
      <w:ind w:left="1474" w:hanging="1474"/>
      <w:outlineLvl w:val="6"/>
    </w:pPr>
    <w:rPr>
      <w:rFonts w:ascii="Arial" w:hAnsi="Arial" w:cs="Arial"/>
      <w:i/>
      <w:iCs/>
      <w:lang w:eastAsia="en-US"/>
    </w:rPr>
  </w:style>
  <w:style w:type="paragraph" w:styleId="Heading8">
    <w:name w:val="heading 8"/>
    <w:basedOn w:val="Normal"/>
    <w:next w:val="Normal"/>
    <w:link w:val="Heading8Char"/>
    <w:uiPriority w:val="99"/>
    <w:qFormat/>
    <w:rsid w:val="0000665F"/>
    <w:pPr>
      <w:numPr>
        <w:ilvl w:val="7"/>
        <w:numId w:val="1"/>
      </w:numPr>
      <w:tabs>
        <w:tab w:val="left" w:pos="1701"/>
      </w:tabs>
      <w:spacing w:before="60"/>
      <w:ind w:left="1701" w:hanging="1701"/>
      <w:outlineLvl w:val="7"/>
    </w:pPr>
    <w:rPr>
      <w:rFonts w:ascii="Arial" w:hAnsi="Arial" w:cs="Arial"/>
      <w:i/>
      <w:iCs/>
      <w:lang w:eastAsia="en-US"/>
    </w:rPr>
  </w:style>
  <w:style w:type="paragraph" w:styleId="Heading9">
    <w:name w:val="heading 9"/>
    <w:basedOn w:val="Normal"/>
    <w:next w:val="Normal"/>
    <w:link w:val="Heading9Char"/>
    <w:uiPriority w:val="99"/>
    <w:qFormat/>
    <w:rsid w:val="0000665F"/>
    <w:pPr>
      <w:numPr>
        <w:ilvl w:val="8"/>
        <w:numId w:val="1"/>
      </w:numPr>
      <w:tabs>
        <w:tab w:val="left" w:pos="1928"/>
      </w:tabs>
      <w:spacing w:before="60"/>
      <w:ind w:left="1928" w:hanging="1928"/>
      <w:outlineLvl w:val="8"/>
    </w:pPr>
    <w:rPr>
      <w:rFonts w:ascii="Arial" w:hAnsi="Arial" w:cs="Arial"/>
      <w:i/>
      <w:iCs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00665F"/>
    <w:rPr>
      <w:rFonts w:ascii="Tahoma" w:hAnsi="Tahoma" w:cs="Tahoma"/>
      <w:kern w:val="32"/>
      <w:sz w:val="32"/>
      <w:szCs w:val="32"/>
      <w:lang w:eastAsia="en-US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00665F"/>
    <w:rPr>
      <w:rFonts w:ascii="Tahoma" w:hAnsi="Tahoma" w:cs="Tahoma"/>
      <w:sz w:val="28"/>
      <w:szCs w:val="28"/>
      <w:lang w:eastAsia="en-US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00665F"/>
    <w:rPr>
      <w:rFonts w:ascii="Calibri" w:hAnsi="Calibri" w:cs="Calibri"/>
      <w:sz w:val="26"/>
      <w:szCs w:val="26"/>
      <w:lang w:eastAsia="en-US"/>
    </w:rPr>
  </w:style>
  <w:style w:type="character" w:customStyle="1" w:styleId="Heading4Char">
    <w:name w:val="Heading 4 Char"/>
    <w:basedOn w:val="DefaultParagraphFont"/>
    <w:link w:val="Heading4"/>
    <w:uiPriority w:val="99"/>
    <w:locked/>
    <w:rsid w:val="0000665F"/>
    <w:rPr>
      <w:rFonts w:ascii="Calibri" w:hAnsi="Calibri" w:cs="Calibri"/>
      <w:sz w:val="28"/>
      <w:szCs w:val="28"/>
      <w:lang w:eastAsia="en-US"/>
    </w:rPr>
  </w:style>
  <w:style w:type="character" w:customStyle="1" w:styleId="Heading5Char">
    <w:name w:val="Heading 5 Char"/>
    <w:basedOn w:val="DefaultParagraphFont"/>
    <w:link w:val="Heading5"/>
    <w:uiPriority w:val="99"/>
    <w:locked/>
    <w:rsid w:val="0000665F"/>
    <w:rPr>
      <w:rFonts w:ascii="Calibri" w:hAnsi="Calibri" w:cs="Calibri"/>
      <w:sz w:val="26"/>
      <w:szCs w:val="26"/>
      <w:lang w:eastAsia="en-US"/>
    </w:rPr>
  </w:style>
  <w:style w:type="character" w:customStyle="1" w:styleId="Heading6Char">
    <w:name w:val="Heading 6 Char"/>
    <w:basedOn w:val="DefaultParagraphFont"/>
    <w:link w:val="Heading6"/>
    <w:uiPriority w:val="99"/>
    <w:locked/>
    <w:rsid w:val="0000665F"/>
    <w:rPr>
      <w:rFonts w:ascii="Arial" w:hAnsi="Arial" w:cs="Arial"/>
      <w:i/>
      <w:iCs/>
      <w:lang w:eastAsia="en-US"/>
    </w:rPr>
  </w:style>
  <w:style w:type="character" w:customStyle="1" w:styleId="Heading7Char">
    <w:name w:val="Heading 7 Char"/>
    <w:basedOn w:val="DefaultParagraphFont"/>
    <w:link w:val="Heading7"/>
    <w:uiPriority w:val="99"/>
    <w:locked/>
    <w:rsid w:val="0000665F"/>
    <w:rPr>
      <w:rFonts w:ascii="Arial" w:hAnsi="Arial" w:cs="Arial"/>
      <w:i/>
      <w:iCs/>
      <w:lang w:eastAsia="en-US"/>
    </w:rPr>
  </w:style>
  <w:style w:type="character" w:customStyle="1" w:styleId="Heading8Char">
    <w:name w:val="Heading 8 Char"/>
    <w:basedOn w:val="DefaultParagraphFont"/>
    <w:link w:val="Heading8"/>
    <w:uiPriority w:val="99"/>
    <w:locked/>
    <w:rsid w:val="0000665F"/>
    <w:rPr>
      <w:rFonts w:ascii="Arial" w:hAnsi="Arial" w:cs="Arial"/>
      <w:i/>
      <w:iCs/>
      <w:lang w:eastAsia="en-US"/>
    </w:rPr>
  </w:style>
  <w:style w:type="character" w:customStyle="1" w:styleId="Heading9Char">
    <w:name w:val="Heading 9 Char"/>
    <w:basedOn w:val="DefaultParagraphFont"/>
    <w:link w:val="Heading9"/>
    <w:uiPriority w:val="99"/>
    <w:locked/>
    <w:rsid w:val="0000665F"/>
    <w:rPr>
      <w:rFonts w:ascii="Arial" w:hAnsi="Arial" w:cs="Arial"/>
      <w:i/>
      <w:iCs/>
      <w:lang w:eastAsia="en-US"/>
    </w:rPr>
  </w:style>
  <w:style w:type="character" w:customStyle="1" w:styleId="NoSpacingChar">
    <w:name w:val="No Spacing Char"/>
    <w:link w:val="NoSpacing"/>
    <w:uiPriority w:val="99"/>
    <w:locked/>
    <w:rsid w:val="009C3C08"/>
    <w:rPr>
      <w:sz w:val="22"/>
      <w:szCs w:val="22"/>
      <w:lang w:val="ru-RU" w:eastAsia="ru-RU"/>
    </w:rPr>
  </w:style>
  <w:style w:type="paragraph" w:styleId="NoSpacing">
    <w:name w:val="No Spacing"/>
    <w:link w:val="NoSpacingChar"/>
    <w:uiPriority w:val="99"/>
    <w:qFormat/>
    <w:rsid w:val="009C3C08"/>
    <w:rPr>
      <w:rFonts w:cs="Calibri"/>
    </w:rPr>
  </w:style>
  <w:style w:type="paragraph" w:customStyle="1" w:styleId="ConsPlusCell">
    <w:name w:val="ConsPlusCell"/>
    <w:uiPriority w:val="99"/>
    <w:rsid w:val="009C3C08"/>
    <w:pPr>
      <w:widowControl w:val="0"/>
      <w:autoSpaceDE w:val="0"/>
      <w:autoSpaceDN w:val="0"/>
      <w:adjustRightInd w:val="0"/>
    </w:pPr>
    <w:rPr>
      <w:rFonts w:cs="Calibri"/>
    </w:rPr>
  </w:style>
  <w:style w:type="paragraph" w:styleId="BalloonText">
    <w:name w:val="Balloon Text"/>
    <w:basedOn w:val="Normal"/>
    <w:link w:val="BalloonTextChar"/>
    <w:uiPriority w:val="99"/>
    <w:semiHidden/>
    <w:rsid w:val="009C3C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9C3C08"/>
    <w:rPr>
      <w:rFonts w:ascii="Tahoma" w:hAnsi="Tahoma" w:cs="Tahoma"/>
      <w:sz w:val="16"/>
      <w:szCs w:val="16"/>
    </w:rPr>
  </w:style>
  <w:style w:type="paragraph" w:styleId="HTMLPreformatted">
    <w:name w:val="HTML Preformatted"/>
    <w:basedOn w:val="Normal"/>
    <w:link w:val="HTMLPreformattedChar"/>
    <w:uiPriority w:val="99"/>
    <w:rsid w:val="00570AD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locked/>
    <w:rsid w:val="00570ADE"/>
    <w:rPr>
      <w:rFonts w:ascii="Courier New" w:hAnsi="Courier New" w:cs="Courier New"/>
      <w:sz w:val="20"/>
      <w:szCs w:val="20"/>
    </w:rPr>
  </w:style>
  <w:style w:type="character" w:customStyle="1" w:styleId="ConsPlusNonformat">
    <w:name w:val="ConsPlusNonformat Знак"/>
    <w:link w:val="ConsPlusNonformat0"/>
    <w:uiPriority w:val="99"/>
    <w:locked/>
    <w:rsid w:val="00570ADE"/>
    <w:rPr>
      <w:rFonts w:ascii="Courier New" w:hAnsi="Courier New" w:cs="Courier New"/>
      <w:sz w:val="22"/>
      <w:szCs w:val="22"/>
      <w:lang w:val="ru-RU" w:eastAsia="ru-RU"/>
    </w:rPr>
  </w:style>
  <w:style w:type="paragraph" w:customStyle="1" w:styleId="ConsPlusNonformat0">
    <w:name w:val="ConsPlusNonformat"/>
    <w:link w:val="ConsPlusNonformat"/>
    <w:uiPriority w:val="99"/>
    <w:rsid w:val="00570AD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Standard">
    <w:name w:val="Standard"/>
    <w:uiPriority w:val="99"/>
    <w:rsid w:val="00570ADE"/>
    <w:pPr>
      <w:widowControl w:val="0"/>
      <w:suppressAutoHyphens/>
      <w:textAlignment w:val="baseline"/>
    </w:pPr>
    <w:rPr>
      <w:rFonts w:cs="Calibri"/>
      <w:kern w:val="1"/>
      <w:sz w:val="24"/>
      <w:szCs w:val="24"/>
      <w:lang w:val="de-DE" w:eastAsia="fa-IR" w:bidi="fa-IR"/>
    </w:rPr>
  </w:style>
  <w:style w:type="table" w:styleId="TableGrid">
    <w:name w:val="Table Grid"/>
    <w:basedOn w:val="TableNormal"/>
    <w:uiPriority w:val="99"/>
    <w:rsid w:val="00650777"/>
    <w:rPr>
      <w:rFonts w:cs="Calibri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rsid w:val="00CF5AE8"/>
    <w:pPr>
      <w:spacing w:before="30" w:after="30" w:line="240" w:lineRule="auto"/>
    </w:pPr>
    <w:rPr>
      <w:sz w:val="24"/>
      <w:szCs w:val="24"/>
    </w:rPr>
  </w:style>
  <w:style w:type="paragraph" w:styleId="BodyTextIndent">
    <w:name w:val="Body Text Indent"/>
    <w:basedOn w:val="Normal"/>
    <w:link w:val="BodyTextIndentChar"/>
    <w:uiPriority w:val="99"/>
    <w:rsid w:val="00EA2134"/>
    <w:pPr>
      <w:spacing w:before="60" w:after="120"/>
      <w:ind w:left="283"/>
    </w:pPr>
    <w:rPr>
      <w:lang w:eastAsia="en-US"/>
    </w:rPr>
  </w:style>
  <w:style w:type="character" w:customStyle="1" w:styleId="BodyTextIndentChar">
    <w:name w:val="Body Text Indent Char"/>
    <w:basedOn w:val="DefaultParagraphFont"/>
    <w:link w:val="BodyTextIndent"/>
    <w:uiPriority w:val="99"/>
    <w:locked/>
    <w:rsid w:val="00EA2134"/>
    <w:rPr>
      <w:rFonts w:ascii="Calibri" w:hAnsi="Calibri" w:cs="Calibri"/>
      <w:lang w:eastAsia="en-US"/>
    </w:rPr>
  </w:style>
  <w:style w:type="paragraph" w:styleId="BodyTextIndent2">
    <w:name w:val="Body Text Indent 2"/>
    <w:basedOn w:val="Normal"/>
    <w:link w:val="BodyTextIndent2Char"/>
    <w:uiPriority w:val="99"/>
    <w:rsid w:val="001D296C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locked/>
    <w:rsid w:val="001D296C"/>
  </w:style>
  <w:style w:type="paragraph" w:customStyle="1" w:styleId="ConsPlusTitle">
    <w:name w:val="ConsPlusTitle"/>
    <w:uiPriority w:val="99"/>
    <w:rsid w:val="00BB32BA"/>
    <w:pPr>
      <w:widowControl w:val="0"/>
      <w:autoSpaceDE w:val="0"/>
      <w:autoSpaceDN w:val="0"/>
      <w:adjustRightInd w:val="0"/>
      <w:spacing w:before="60"/>
    </w:pPr>
    <w:rPr>
      <w:rFonts w:cs="Calibri"/>
      <w:b/>
      <w:bCs/>
    </w:rPr>
  </w:style>
  <w:style w:type="paragraph" w:styleId="Header">
    <w:name w:val="header"/>
    <w:basedOn w:val="Normal"/>
    <w:link w:val="HeaderChar"/>
    <w:uiPriority w:val="99"/>
    <w:rsid w:val="00A80B3D"/>
    <w:pPr>
      <w:tabs>
        <w:tab w:val="center" w:pos="4677"/>
        <w:tab w:val="right" w:pos="9355"/>
      </w:tabs>
      <w:spacing w:before="60"/>
    </w:pPr>
    <w:rPr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locked/>
    <w:rsid w:val="00A80B3D"/>
    <w:rPr>
      <w:rFonts w:ascii="Calibri" w:hAnsi="Calibri" w:cs="Calibri"/>
      <w:lang w:eastAsia="en-US"/>
    </w:rPr>
  </w:style>
  <w:style w:type="character" w:styleId="PageNumber">
    <w:name w:val="page number"/>
    <w:basedOn w:val="DefaultParagraphFont"/>
    <w:uiPriority w:val="99"/>
    <w:rsid w:val="00A80B3D"/>
  </w:style>
  <w:style w:type="paragraph" w:styleId="BodyText">
    <w:name w:val="Body Text"/>
    <w:basedOn w:val="Normal"/>
    <w:link w:val="BodyTextChar"/>
    <w:uiPriority w:val="99"/>
    <w:rsid w:val="00A80B3D"/>
    <w:pPr>
      <w:spacing w:before="60" w:after="120"/>
    </w:pPr>
    <w:rPr>
      <w:lang w:eastAsia="en-US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A80B3D"/>
    <w:rPr>
      <w:rFonts w:ascii="Calibri" w:hAnsi="Calibri" w:cs="Calibr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609</TotalTime>
  <Pages>12</Pages>
  <Words>1597</Words>
  <Characters>9108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Евгений</dc:creator>
  <cp:keywords/>
  <dc:description/>
  <cp:lastModifiedBy>Admin</cp:lastModifiedBy>
  <cp:revision>40</cp:revision>
  <cp:lastPrinted>2015-07-24T12:34:00Z</cp:lastPrinted>
  <dcterms:created xsi:type="dcterms:W3CDTF">2015-05-28T16:24:00Z</dcterms:created>
  <dcterms:modified xsi:type="dcterms:W3CDTF">2017-02-27T20:23:00Z</dcterms:modified>
</cp:coreProperties>
</file>