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158" w:rsidRDefault="00C71158" w:rsidP="007B516A">
      <w:pPr>
        <w:framePr w:w="1550" w:h="1289" w:hRule="exact" w:hSpace="142" w:wrap="auto" w:vAnchor="page" w:hAnchor="page" w:x="5475" w:y="361" w:anchorLock="1"/>
        <w:ind w:left="142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9.25pt;height:47.25pt;visibility:visible">
            <v:imagedata r:id="rId5" o:title=""/>
          </v:shape>
        </w:pict>
      </w:r>
    </w:p>
    <w:p w:rsidR="00C71158" w:rsidRDefault="00C71158" w:rsidP="007B516A">
      <w:pPr>
        <w:rPr>
          <w:b/>
          <w:bCs/>
          <w:sz w:val="28"/>
          <w:szCs w:val="28"/>
        </w:rPr>
      </w:pPr>
    </w:p>
    <w:p w:rsidR="00C71158" w:rsidRDefault="00C71158" w:rsidP="007B516A">
      <w:pPr>
        <w:rPr>
          <w:b/>
          <w:bCs/>
          <w:sz w:val="28"/>
          <w:szCs w:val="28"/>
        </w:rPr>
      </w:pPr>
    </w:p>
    <w:p w:rsidR="00C71158" w:rsidRPr="00207F87" w:rsidRDefault="00C71158" w:rsidP="007B51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Российская Федерация</w:t>
      </w:r>
    </w:p>
    <w:p w:rsidR="00C71158" w:rsidRPr="00207F87" w:rsidRDefault="00C71158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Ростовская область</w:t>
      </w:r>
    </w:p>
    <w:p w:rsidR="00C71158" w:rsidRPr="002C0957" w:rsidRDefault="00C71158" w:rsidP="002C09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C71158" w:rsidRPr="00207F87" w:rsidRDefault="00C71158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C71158" w:rsidRPr="00207F87" w:rsidRDefault="00C71158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Администрация  Краснокутского сельского поселения</w:t>
      </w:r>
    </w:p>
    <w:p w:rsidR="00C71158" w:rsidRDefault="00C71158" w:rsidP="007B516A">
      <w:pPr>
        <w:jc w:val="center"/>
        <w:rPr>
          <w:b/>
          <w:bCs/>
        </w:rPr>
      </w:pPr>
    </w:p>
    <w:p w:rsidR="00C71158" w:rsidRPr="00207F87" w:rsidRDefault="00C71158" w:rsidP="007B516A">
      <w:pPr>
        <w:jc w:val="center"/>
        <w:rPr>
          <w:sz w:val="32"/>
          <w:szCs w:val="32"/>
        </w:rPr>
      </w:pPr>
      <w:r w:rsidRPr="00207F87">
        <w:rPr>
          <w:sz w:val="32"/>
          <w:szCs w:val="32"/>
        </w:rPr>
        <w:t>ПОСТАНОВЛЕНИЕ</w:t>
      </w:r>
    </w:p>
    <w:p w:rsidR="00C71158" w:rsidRDefault="00C71158" w:rsidP="007B516A">
      <w:pPr>
        <w:jc w:val="center"/>
      </w:pPr>
    </w:p>
    <w:p w:rsidR="00C71158" w:rsidRDefault="00C71158" w:rsidP="007B516A">
      <w:r>
        <w:rPr>
          <w:sz w:val="28"/>
          <w:szCs w:val="28"/>
        </w:rPr>
        <w:t>24 декабря</w:t>
      </w:r>
      <w:r>
        <w:t xml:space="preserve"> </w:t>
      </w:r>
      <w:r>
        <w:rPr>
          <w:sz w:val="28"/>
          <w:szCs w:val="28"/>
        </w:rPr>
        <w:t>2014 г.                               №  383                               х. Красный Кут</w:t>
      </w:r>
    </w:p>
    <w:p w:rsidR="00C71158" w:rsidRDefault="00C71158" w:rsidP="007B516A">
      <w:r>
        <w:t xml:space="preserve"> </w:t>
      </w:r>
    </w:p>
    <w:tbl>
      <w:tblPr>
        <w:tblW w:w="0" w:type="auto"/>
        <w:tblInd w:w="-106" w:type="dxa"/>
        <w:tblLayout w:type="fixed"/>
        <w:tblLook w:val="0000"/>
      </w:tblPr>
      <w:tblGrid>
        <w:gridCol w:w="4219"/>
      </w:tblGrid>
      <w:tr w:rsidR="00C71158" w:rsidRPr="00FF1B85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C71158" w:rsidRPr="00FF1B85" w:rsidRDefault="00C71158" w:rsidP="007B516A">
            <w:pPr>
              <w:shd w:val="clear" w:color="auto" w:fill="FFFFFF"/>
              <w:rPr>
                <w:sz w:val="28"/>
                <w:szCs w:val="28"/>
              </w:rPr>
            </w:pPr>
            <w:r w:rsidRPr="00FF1B85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 внесении изменений в постановление Администрации Краснокутского сельского поселения от 25.09.2013.  № 238 «Об утверждении муниципальной программы Краснокутского сельского поселения «Развитие физической культуры и спорта»</w:t>
            </w:r>
          </w:p>
        </w:tc>
      </w:tr>
    </w:tbl>
    <w:p w:rsidR="00C71158" w:rsidRDefault="00C71158" w:rsidP="007B516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C71158" w:rsidRPr="00FF1B85" w:rsidRDefault="00C71158" w:rsidP="007B516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FF1B85">
        <w:rPr>
          <w:color w:val="000000"/>
          <w:sz w:val="28"/>
          <w:szCs w:val="28"/>
        </w:rPr>
        <w:t>В соответстви</w:t>
      </w:r>
      <w:r>
        <w:rPr>
          <w:color w:val="000000"/>
          <w:sz w:val="28"/>
          <w:szCs w:val="28"/>
        </w:rPr>
        <w:t>и</w:t>
      </w:r>
      <w:r w:rsidRPr="00FF1B85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>постановлением Главы Краснокутского сельского поселения № 220 от 04.09.2012 года « Об утверждении Порядка разработки, реализации и оценки эффективности муниципальных программ Краснокутского сельского поселения»,</w:t>
      </w:r>
      <w:r w:rsidRPr="00FF1B85">
        <w:rPr>
          <w:color w:val="000000"/>
          <w:sz w:val="28"/>
          <w:szCs w:val="28"/>
        </w:rPr>
        <w:t xml:space="preserve">со ст.  27 Устава муниципального образования «Краснокутское сельское поселение». </w:t>
      </w:r>
    </w:p>
    <w:p w:rsidR="00C71158" w:rsidRDefault="00C71158" w:rsidP="007B516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71158" w:rsidRPr="00FF1B85" w:rsidRDefault="00C71158" w:rsidP="007B516A">
      <w:pPr>
        <w:shd w:val="clear" w:color="auto" w:fill="FFFFFF"/>
        <w:jc w:val="center"/>
        <w:rPr>
          <w:caps/>
          <w:sz w:val="28"/>
          <w:szCs w:val="28"/>
        </w:rPr>
      </w:pPr>
      <w:r w:rsidRPr="00FF1B85">
        <w:rPr>
          <w:color w:val="000000"/>
          <w:sz w:val="28"/>
          <w:szCs w:val="28"/>
        </w:rPr>
        <w:t>ПОСТАНОВЛЯЮ:</w:t>
      </w:r>
    </w:p>
    <w:p w:rsidR="00C71158" w:rsidRPr="00FF1B85" w:rsidRDefault="00C71158" w:rsidP="007B516A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ind w:left="10"/>
        <w:jc w:val="both"/>
        <w:rPr>
          <w:color w:val="000000"/>
          <w:spacing w:val="-23"/>
          <w:sz w:val="28"/>
          <w:szCs w:val="28"/>
        </w:rPr>
      </w:pPr>
    </w:p>
    <w:p w:rsidR="00C71158" w:rsidRDefault="00C71158" w:rsidP="00AD7C9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1.Внести в постановление Администрации Краснокутского сельского поселения от 25.09.2013г. № 238 «</w:t>
      </w:r>
      <w:r w:rsidRPr="00AD7C99">
        <w:rPr>
          <w:kern w:val="2"/>
          <w:sz w:val="28"/>
          <w:szCs w:val="28"/>
        </w:rPr>
        <w:t xml:space="preserve">Об утверждении муниципальной программы Краснокутского сельского поселения  «Развитие физической культуры и спорта» </w:t>
      </w:r>
      <w:r>
        <w:rPr>
          <w:sz w:val="28"/>
          <w:szCs w:val="28"/>
        </w:rPr>
        <w:t xml:space="preserve"> следующие изменения:</w:t>
      </w:r>
    </w:p>
    <w:p w:rsidR="00C71158" w:rsidRDefault="00C71158" w:rsidP="00AD7C99">
      <w:pPr>
        <w:suppressAutoHyphens/>
        <w:jc w:val="both"/>
        <w:rPr>
          <w:sz w:val="28"/>
          <w:szCs w:val="28"/>
        </w:rPr>
      </w:pPr>
    </w:p>
    <w:p w:rsidR="00C71158" w:rsidRDefault="00C71158" w:rsidP="00C652E0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1.1.</w:t>
      </w:r>
      <w:r w:rsidRPr="00467788">
        <w:rPr>
          <w:sz w:val="28"/>
          <w:szCs w:val="28"/>
        </w:rPr>
        <w:t>Раздел паспорта муниципальной программы</w:t>
      </w:r>
      <w:r>
        <w:rPr>
          <w:sz w:val="28"/>
          <w:szCs w:val="28"/>
        </w:rPr>
        <w:t xml:space="preserve"> «Общий объем финансирования муниципальной программы- 154,0 тыс.рублей, в том числе по годам:</w:t>
      </w:r>
      <w:r w:rsidRPr="00C652E0">
        <w:rPr>
          <w:kern w:val="2"/>
          <w:sz w:val="28"/>
          <w:szCs w:val="28"/>
        </w:rPr>
        <w:t xml:space="preserve"> </w:t>
      </w:r>
    </w:p>
    <w:p w:rsidR="00C71158" w:rsidRPr="009D3DA1" w:rsidRDefault="00C71158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2014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Pr="009D3DA1" w:rsidRDefault="00C71158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2015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Pr="009D3DA1" w:rsidRDefault="00C71158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2016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Pr="009D3DA1" w:rsidRDefault="00C71158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2017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Pr="009D3DA1" w:rsidRDefault="00C71158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2018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Pr="009D3DA1" w:rsidRDefault="00C71158" w:rsidP="00C652E0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в 2019 г. –</w:t>
      </w:r>
      <w:r>
        <w:rPr>
          <w:kern w:val="2"/>
          <w:sz w:val="28"/>
          <w:szCs w:val="28"/>
        </w:rPr>
        <w:t xml:space="preserve"> 0,0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Default="00C71158" w:rsidP="00C652E0">
      <w:pPr>
        <w:suppressAutoHyphens/>
        <w:jc w:val="both"/>
        <w:rPr>
          <w:kern w:val="2"/>
          <w:sz w:val="28"/>
          <w:szCs w:val="28"/>
        </w:rPr>
      </w:pPr>
      <w:r w:rsidRPr="00C652E0">
        <w:rPr>
          <w:kern w:val="2"/>
          <w:sz w:val="28"/>
          <w:szCs w:val="28"/>
        </w:rPr>
        <w:t>в 2020 г. – 0,</w:t>
      </w:r>
      <w:r>
        <w:rPr>
          <w:kern w:val="2"/>
          <w:sz w:val="28"/>
          <w:szCs w:val="28"/>
        </w:rPr>
        <w:t xml:space="preserve">0 </w:t>
      </w:r>
      <w:r w:rsidRPr="00C652E0">
        <w:rPr>
          <w:kern w:val="2"/>
          <w:sz w:val="28"/>
          <w:szCs w:val="28"/>
        </w:rPr>
        <w:t>тыс. рублей</w:t>
      </w:r>
    </w:p>
    <w:p w:rsidR="00C71158" w:rsidRDefault="00C71158" w:rsidP="00C652E0">
      <w:pPr>
        <w:suppressAutoHyphens/>
        <w:jc w:val="both"/>
        <w:rPr>
          <w:kern w:val="2"/>
          <w:sz w:val="28"/>
          <w:szCs w:val="28"/>
        </w:rPr>
      </w:pPr>
    </w:p>
    <w:p w:rsidR="00C71158" w:rsidRPr="00C652E0" w:rsidRDefault="00C71158" w:rsidP="00C652E0">
      <w:pPr>
        <w:suppressAutoHyphens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1.2.Раздел обобщенной характеристики основных мероприятий «Общий объем финансирования муниципальной программы за счет средств бюджета поселения -154,0 тыс.руб., в том числе по годам:</w:t>
      </w:r>
    </w:p>
    <w:p w:rsidR="00C71158" w:rsidRPr="009D3DA1" w:rsidRDefault="00C71158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2014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Pr="009D3DA1" w:rsidRDefault="00C71158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2015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Pr="009D3DA1" w:rsidRDefault="00C71158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2016 г. – </w:t>
      </w:r>
      <w:r>
        <w:rPr>
          <w:kern w:val="2"/>
          <w:sz w:val="28"/>
          <w:szCs w:val="28"/>
        </w:rPr>
        <w:t>38,5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Pr="009D3DA1" w:rsidRDefault="00C71158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2017 г. – </w:t>
      </w:r>
      <w:r>
        <w:rPr>
          <w:kern w:val="2"/>
          <w:sz w:val="28"/>
          <w:szCs w:val="28"/>
        </w:rPr>
        <w:t xml:space="preserve">38,5 </w:t>
      </w:r>
      <w:r w:rsidRPr="009D3DA1">
        <w:rPr>
          <w:kern w:val="2"/>
          <w:sz w:val="28"/>
          <w:szCs w:val="28"/>
        </w:rPr>
        <w:t>тыс. рублей,</w:t>
      </w:r>
    </w:p>
    <w:p w:rsidR="00C71158" w:rsidRPr="009D3DA1" w:rsidRDefault="00C71158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2018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Pr="009D3DA1" w:rsidRDefault="00C71158" w:rsidP="00D937BA">
      <w:pPr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в 2019 г. –</w:t>
      </w:r>
      <w:r>
        <w:rPr>
          <w:kern w:val="2"/>
          <w:sz w:val="28"/>
          <w:szCs w:val="28"/>
        </w:rPr>
        <w:t xml:space="preserve"> 0,0</w:t>
      </w:r>
      <w:r w:rsidRPr="009D3DA1">
        <w:rPr>
          <w:kern w:val="2"/>
          <w:sz w:val="28"/>
          <w:szCs w:val="28"/>
        </w:rPr>
        <w:t xml:space="preserve"> тыс. рублей,</w:t>
      </w:r>
    </w:p>
    <w:p w:rsidR="00C71158" w:rsidRDefault="00C71158" w:rsidP="00D937BA">
      <w:pPr>
        <w:suppressAutoHyphens/>
        <w:jc w:val="both"/>
        <w:rPr>
          <w:kern w:val="2"/>
          <w:sz w:val="28"/>
          <w:szCs w:val="28"/>
        </w:rPr>
      </w:pPr>
      <w:r w:rsidRPr="00C652E0">
        <w:rPr>
          <w:kern w:val="2"/>
          <w:sz w:val="28"/>
          <w:szCs w:val="28"/>
        </w:rPr>
        <w:t>в 2020 г. – 0,</w:t>
      </w:r>
      <w:r>
        <w:rPr>
          <w:kern w:val="2"/>
          <w:sz w:val="28"/>
          <w:szCs w:val="28"/>
        </w:rPr>
        <w:t xml:space="preserve">0 </w:t>
      </w:r>
      <w:r w:rsidRPr="00C652E0">
        <w:rPr>
          <w:kern w:val="2"/>
          <w:sz w:val="28"/>
          <w:szCs w:val="28"/>
        </w:rPr>
        <w:t>тыс. рублей</w:t>
      </w:r>
    </w:p>
    <w:p w:rsidR="00C71158" w:rsidRDefault="00C71158" w:rsidP="00D937BA">
      <w:pPr>
        <w:suppressAutoHyphens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1.3.Приложение № 5 к муниципальной программе Краснокутского сельского поселения «Развитие физической культуры и спорта»</w:t>
      </w:r>
    </w:p>
    <w:p w:rsidR="00C71158" w:rsidRDefault="00C71158" w:rsidP="00D937BA">
      <w:pPr>
        <w:suppressAutoHyphens/>
        <w:jc w:val="both"/>
        <w:rPr>
          <w:kern w:val="2"/>
          <w:sz w:val="28"/>
          <w:szCs w:val="28"/>
        </w:rPr>
      </w:pPr>
    </w:p>
    <w:p w:rsidR="00C71158" w:rsidRPr="009D3DA1" w:rsidRDefault="00C71158" w:rsidP="00C34769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Расходы бюджета</w:t>
      </w:r>
      <w:r>
        <w:rPr>
          <w:kern w:val="2"/>
          <w:sz w:val="28"/>
          <w:szCs w:val="28"/>
        </w:rPr>
        <w:t xml:space="preserve"> поселения</w:t>
      </w:r>
      <w:r w:rsidRPr="009D3DA1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br/>
        <w:t xml:space="preserve">муниципальной </w:t>
      </w:r>
      <w:r w:rsidRPr="009D3DA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 xml:space="preserve">Краснокутского сельского поселения </w:t>
      </w:r>
      <w:r w:rsidRPr="009D3DA1">
        <w:rPr>
          <w:kern w:val="2"/>
          <w:sz w:val="28"/>
          <w:szCs w:val="28"/>
        </w:rPr>
        <w:t>«Развитие физической культуры и спорта»</w:t>
      </w:r>
    </w:p>
    <w:p w:rsidR="00C71158" w:rsidRPr="009D3DA1" w:rsidRDefault="00C71158" w:rsidP="00C3476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906"/>
        <w:gridCol w:w="1189"/>
        <w:gridCol w:w="1084"/>
        <w:gridCol w:w="522"/>
        <w:gridCol w:w="523"/>
        <w:gridCol w:w="446"/>
        <w:gridCol w:w="445"/>
        <w:gridCol w:w="677"/>
        <w:gridCol w:w="677"/>
        <w:gridCol w:w="600"/>
        <w:gridCol w:w="600"/>
        <w:gridCol w:w="600"/>
        <w:gridCol w:w="600"/>
        <w:gridCol w:w="600"/>
      </w:tblGrid>
      <w:tr w:rsidR="00C71158" w:rsidRPr="0080416B">
        <w:trPr>
          <w:jc w:val="center"/>
        </w:trPr>
        <w:tc>
          <w:tcPr>
            <w:tcW w:w="1524" w:type="dxa"/>
            <w:vMerge w:val="restart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Статус</w:t>
            </w:r>
          </w:p>
        </w:tc>
        <w:tc>
          <w:tcPr>
            <w:tcW w:w="2034" w:type="dxa"/>
            <w:vMerge w:val="restart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</w:r>
            <w:r>
              <w:rPr>
                <w:rFonts w:ascii="Times New Roman" w:hAnsi="Times New Roman" w:cs="Times New Roman"/>
                <w:kern w:val="2"/>
              </w:rPr>
              <w:t>муниципальной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программы, </w:t>
            </w:r>
          </w:p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основного мероприятия,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>мероприятия ведомственной целевой программы</w:t>
            </w:r>
          </w:p>
        </w:tc>
        <w:tc>
          <w:tcPr>
            <w:tcW w:w="1843" w:type="dxa"/>
            <w:vMerge w:val="restart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Ответственный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исполнитель,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соисполнители,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 участники</w:t>
            </w:r>
          </w:p>
        </w:tc>
        <w:tc>
          <w:tcPr>
            <w:tcW w:w="3055" w:type="dxa"/>
            <w:gridSpan w:val="4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Код бюджетной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 классификации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</w:r>
          </w:p>
        </w:tc>
        <w:tc>
          <w:tcPr>
            <w:tcW w:w="7080" w:type="dxa"/>
            <w:gridSpan w:val="7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Расходы (тыс. руб.), годы</w:t>
            </w:r>
          </w:p>
        </w:tc>
      </w:tr>
      <w:tr w:rsidR="00C71158" w:rsidRPr="0080416B">
        <w:trPr>
          <w:jc w:val="center"/>
        </w:trPr>
        <w:tc>
          <w:tcPr>
            <w:tcW w:w="1524" w:type="dxa"/>
            <w:vMerge/>
          </w:tcPr>
          <w:p w:rsidR="00C71158" w:rsidRPr="0080416B" w:rsidRDefault="00C71158" w:rsidP="00F84CF5">
            <w:pPr>
              <w:rPr>
                <w:kern w:val="2"/>
              </w:rPr>
            </w:pPr>
          </w:p>
        </w:tc>
        <w:tc>
          <w:tcPr>
            <w:tcW w:w="2034" w:type="dxa"/>
            <w:vMerge/>
          </w:tcPr>
          <w:p w:rsidR="00C71158" w:rsidRPr="0080416B" w:rsidRDefault="00C71158" w:rsidP="00F84CF5">
            <w:pPr>
              <w:rPr>
                <w:kern w:val="2"/>
              </w:rPr>
            </w:pPr>
          </w:p>
        </w:tc>
        <w:tc>
          <w:tcPr>
            <w:tcW w:w="1843" w:type="dxa"/>
            <w:vMerge/>
          </w:tcPr>
          <w:p w:rsidR="00C71158" w:rsidRPr="0080416B" w:rsidRDefault="00C71158" w:rsidP="00F84CF5">
            <w:pPr>
              <w:rPr>
                <w:kern w:val="2"/>
              </w:rPr>
            </w:pPr>
          </w:p>
        </w:tc>
        <w:tc>
          <w:tcPr>
            <w:tcW w:w="83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ГРБС</w:t>
            </w:r>
          </w:p>
        </w:tc>
        <w:tc>
          <w:tcPr>
            <w:tcW w:w="83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РзПр</w:t>
            </w:r>
          </w:p>
        </w:tc>
        <w:tc>
          <w:tcPr>
            <w:tcW w:w="695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ЦСР</w:t>
            </w:r>
          </w:p>
        </w:tc>
        <w:tc>
          <w:tcPr>
            <w:tcW w:w="69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ВР</w:t>
            </w:r>
          </w:p>
        </w:tc>
        <w:tc>
          <w:tcPr>
            <w:tcW w:w="1110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2014</w:t>
            </w:r>
          </w:p>
        </w:tc>
        <w:tc>
          <w:tcPr>
            <w:tcW w:w="1110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2015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2016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2017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2018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2020</w:t>
            </w:r>
          </w:p>
        </w:tc>
      </w:tr>
    </w:tbl>
    <w:p w:rsidR="00C71158" w:rsidRPr="00281B88" w:rsidRDefault="00C71158" w:rsidP="00C34769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906"/>
        <w:gridCol w:w="1189"/>
        <w:gridCol w:w="1084"/>
        <w:gridCol w:w="522"/>
        <w:gridCol w:w="523"/>
        <w:gridCol w:w="446"/>
        <w:gridCol w:w="445"/>
        <w:gridCol w:w="677"/>
        <w:gridCol w:w="677"/>
        <w:gridCol w:w="600"/>
        <w:gridCol w:w="600"/>
        <w:gridCol w:w="600"/>
        <w:gridCol w:w="600"/>
        <w:gridCol w:w="600"/>
      </w:tblGrid>
      <w:tr w:rsidR="00C71158" w:rsidRPr="0080416B">
        <w:trPr>
          <w:tblHeader/>
          <w:jc w:val="center"/>
        </w:trPr>
        <w:tc>
          <w:tcPr>
            <w:tcW w:w="152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203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1843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3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3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95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9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1110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1110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14</w:t>
            </w:r>
          </w:p>
        </w:tc>
      </w:tr>
      <w:tr w:rsidR="00C71158" w:rsidRPr="0080416B">
        <w:trPr>
          <w:jc w:val="center"/>
        </w:trPr>
        <w:tc>
          <w:tcPr>
            <w:tcW w:w="1524" w:type="dxa"/>
            <w:vMerge w:val="restart"/>
          </w:tcPr>
          <w:p w:rsidR="00C71158" w:rsidRPr="0080416B" w:rsidRDefault="00C71158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Муниципальная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>программа</w:t>
            </w:r>
          </w:p>
        </w:tc>
        <w:tc>
          <w:tcPr>
            <w:tcW w:w="2034" w:type="dxa"/>
            <w:vMerge w:val="restart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Муниципальная 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программа </w:t>
            </w:r>
            <w:r>
              <w:rPr>
                <w:rFonts w:ascii="Times New Roman" w:hAnsi="Times New Roman" w:cs="Times New Roman"/>
                <w:kern w:val="2"/>
              </w:rPr>
              <w:t xml:space="preserve">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«Развитие физической культуры и спорта»</w:t>
            </w:r>
          </w:p>
        </w:tc>
        <w:tc>
          <w:tcPr>
            <w:tcW w:w="1843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3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3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95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9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1110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110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C71158" w:rsidRPr="0080416B" w:rsidRDefault="00C71158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C71158" w:rsidRPr="0080416B" w:rsidRDefault="00C71158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C71158" w:rsidRPr="0080416B" w:rsidRDefault="00C71158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C71158" w:rsidRPr="0080416B" w:rsidRDefault="00C71158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</w:tr>
      <w:tr w:rsidR="00C71158" w:rsidRPr="0080416B">
        <w:trPr>
          <w:jc w:val="center"/>
        </w:trPr>
        <w:tc>
          <w:tcPr>
            <w:tcW w:w="1524" w:type="dxa"/>
            <w:vMerge/>
          </w:tcPr>
          <w:p w:rsidR="00C71158" w:rsidRPr="0080416B" w:rsidRDefault="00C71158" w:rsidP="00F84CF5">
            <w:pPr>
              <w:rPr>
                <w:kern w:val="2"/>
              </w:rPr>
            </w:pPr>
          </w:p>
        </w:tc>
        <w:tc>
          <w:tcPr>
            <w:tcW w:w="2034" w:type="dxa"/>
            <w:vMerge/>
          </w:tcPr>
          <w:p w:rsidR="00C71158" w:rsidRPr="0080416B" w:rsidRDefault="00C71158" w:rsidP="00F84CF5">
            <w:pPr>
              <w:rPr>
                <w:kern w:val="2"/>
              </w:rPr>
            </w:pPr>
          </w:p>
        </w:tc>
        <w:tc>
          <w:tcPr>
            <w:tcW w:w="1843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, всего:</w:t>
            </w:r>
          </w:p>
        </w:tc>
        <w:tc>
          <w:tcPr>
            <w:tcW w:w="83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3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95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9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1110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110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C71158" w:rsidRPr="0080416B" w:rsidRDefault="00C71158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C71158" w:rsidRPr="0080416B" w:rsidRDefault="00C71158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C71158" w:rsidRPr="0080416B" w:rsidRDefault="00C71158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</w:tr>
      <w:tr w:rsidR="00C71158" w:rsidRPr="0080416B">
        <w:trPr>
          <w:jc w:val="center"/>
        </w:trPr>
        <w:tc>
          <w:tcPr>
            <w:tcW w:w="1524" w:type="dxa"/>
          </w:tcPr>
          <w:p w:rsidR="00C71158" w:rsidRDefault="00C71158" w:rsidP="00F84CF5">
            <w:pPr>
              <w:rPr>
                <w:kern w:val="2"/>
              </w:rPr>
            </w:pPr>
            <w:r>
              <w:rPr>
                <w:kern w:val="2"/>
              </w:rPr>
              <w:t>1.Подпрограмма</w:t>
            </w:r>
          </w:p>
          <w:p w:rsidR="00C71158" w:rsidRPr="0080416B" w:rsidRDefault="00C71158" w:rsidP="00F84CF5">
            <w:pPr>
              <w:rPr>
                <w:kern w:val="2"/>
              </w:rPr>
            </w:pPr>
          </w:p>
        </w:tc>
        <w:tc>
          <w:tcPr>
            <w:tcW w:w="2034" w:type="dxa"/>
          </w:tcPr>
          <w:p w:rsidR="00C71158" w:rsidRPr="0080416B" w:rsidRDefault="00C71158" w:rsidP="00F84CF5">
            <w:pPr>
              <w:rPr>
                <w:kern w:val="2"/>
              </w:rPr>
            </w:pPr>
            <w:r w:rsidRPr="0080416B">
              <w:rPr>
                <w:kern w:val="2"/>
              </w:rPr>
              <w:t>«Развитие физической культуры и спорта»</w:t>
            </w:r>
          </w:p>
        </w:tc>
        <w:tc>
          <w:tcPr>
            <w:tcW w:w="1843" w:type="dxa"/>
          </w:tcPr>
          <w:p w:rsidR="00C71158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, всего:</w:t>
            </w:r>
          </w:p>
        </w:tc>
        <w:tc>
          <w:tcPr>
            <w:tcW w:w="83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3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95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9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1110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110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972" w:type="dxa"/>
          </w:tcPr>
          <w:p w:rsidR="00C71158" w:rsidRPr="0080416B" w:rsidRDefault="00C71158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</w:t>
            </w:r>
          </w:p>
        </w:tc>
      </w:tr>
      <w:tr w:rsidR="00C71158" w:rsidRPr="0080416B">
        <w:trPr>
          <w:jc w:val="center"/>
        </w:trPr>
        <w:tc>
          <w:tcPr>
            <w:tcW w:w="1524" w:type="dxa"/>
          </w:tcPr>
          <w:p w:rsidR="00C71158" w:rsidRPr="0080416B" w:rsidRDefault="00C71158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Основное мероприятие 1.1.</w:t>
            </w:r>
          </w:p>
          <w:p w:rsidR="00C71158" w:rsidRPr="0080416B" w:rsidRDefault="00C71158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034" w:type="dxa"/>
          </w:tcPr>
          <w:p w:rsidR="00C71158" w:rsidRPr="0080416B" w:rsidRDefault="00C71158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Физическое воспитание населения </w:t>
            </w:r>
            <w:r>
              <w:rPr>
                <w:rFonts w:ascii="Times New Roman" w:hAnsi="Times New Roman" w:cs="Times New Roman"/>
                <w:kern w:val="2"/>
              </w:rPr>
              <w:t>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1843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</w:p>
        </w:tc>
        <w:tc>
          <w:tcPr>
            <w:tcW w:w="832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3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95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94" w:type="dxa"/>
          </w:tcPr>
          <w:p w:rsidR="00C71158" w:rsidRPr="0080416B" w:rsidRDefault="00C71158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1110" w:type="dxa"/>
          </w:tcPr>
          <w:p w:rsidR="00C71158" w:rsidRPr="00C34769" w:rsidRDefault="00C71158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1110" w:type="dxa"/>
          </w:tcPr>
          <w:p w:rsidR="00C71158" w:rsidRPr="00C34769" w:rsidRDefault="00C71158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72" w:type="dxa"/>
          </w:tcPr>
          <w:p w:rsidR="00C71158" w:rsidRPr="00C34769" w:rsidRDefault="00C71158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72" w:type="dxa"/>
          </w:tcPr>
          <w:p w:rsidR="00C71158" w:rsidRPr="00C34769" w:rsidRDefault="00C71158" w:rsidP="00F84CF5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72" w:type="dxa"/>
          </w:tcPr>
          <w:p w:rsidR="00C71158" w:rsidRPr="00C34769" w:rsidRDefault="00C71158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</w:p>
        </w:tc>
        <w:tc>
          <w:tcPr>
            <w:tcW w:w="972" w:type="dxa"/>
          </w:tcPr>
          <w:p w:rsidR="00C71158" w:rsidRPr="00C34769" w:rsidRDefault="00C71158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</w:p>
        </w:tc>
        <w:tc>
          <w:tcPr>
            <w:tcW w:w="972" w:type="dxa"/>
          </w:tcPr>
          <w:p w:rsidR="00C71158" w:rsidRPr="00C34769" w:rsidRDefault="00C71158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</w:p>
        </w:tc>
      </w:tr>
    </w:tbl>
    <w:p w:rsidR="00C71158" w:rsidRDefault="00C71158" w:rsidP="00D937BA">
      <w:pPr>
        <w:suppressAutoHyphens/>
        <w:jc w:val="both"/>
        <w:rPr>
          <w:kern w:val="2"/>
          <w:sz w:val="28"/>
          <w:szCs w:val="28"/>
        </w:rPr>
      </w:pPr>
    </w:p>
    <w:p w:rsidR="00C71158" w:rsidRDefault="00C71158" w:rsidP="002C0957">
      <w:pPr>
        <w:pStyle w:val="NoSpacing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1.4. Приложение № 6 к муниципальной программе Краснокутского сельского поселения «Развитие физической культуры и спорта»</w:t>
      </w:r>
    </w:p>
    <w:p w:rsidR="00C71158" w:rsidRDefault="00C71158" w:rsidP="001C1FF5">
      <w:pPr>
        <w:jc w:val="center"/>
        <w:rPr>
          <w:kern w:val="2"/>
          <w:sz w:val="28"/>
          <w:szCs w:val="28"/>
        </w:rPr>
      </w:pPr>
    </w:p>
    <w:p w:rsidR="00C71158" w:rsidRPr="009D3DA1" w:rsidRDefault="00C71158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Расходы</w:t>
      </w:r>
    </w:p>
    <w:p w:rsidR="00C71158" w:rsidRPr="009D3DA1" w:rsidRDefault="00C71158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областного бюджета, федерального бюджета, </w:t>
      </w:r>
      <w:r>
        <w:rPr>
          <w:kern w:val="2"/>
          <w:sz w:val="28"/>
          <w:szCs w:val="28"/>
        </w:rPr>
        <w:t>бюджета поселения</w:t>
      </w:r>
      <w:r w:rsidRPr="009D3DA1">
        <w:rPr>
          <w:kern w:val="2"/>
          <w:sz w:val="28"/>
          <w:szCs w:val="28"/>
        </w:rPr>
        <w:t xml:space="preserve"> </w:t>
      </w:r>
    </w:p>
    <w:p w:rsidR="00C71158" w:rsidRPr="009D3DA1" w:rsidRDefault="00C71158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и внебюджетных источников на реализацию </w:t>
      </w:r>
      <w:r>
        <w:rPr>
          <w:kern w:val="2"/>
          <w:sz w:val="28"/>
          <w:szCs w:val="28"/>
        </w:rPr>
        <w:t>муниципальной</w:t>
      </w:r>
      <w:r w:rsidRPr="009D3DA1">
        <w:rPr>
          <w:kern w:val="2"/>
          <w:sz w:val="28"/>
          <w:szCs w:val="28"/>
        </w:rPr>
        <w:t xml:space="preserve"> программы </w:t>
      </w:r>
    </w:p>
    <w:p w:rsidR="00C71158" w:rsidRPr="009D3DA1" w:rsidRDefault="00C71158" w:rsidP="001C1FF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075"/>
        <w:gridCol w:w="1667"/>
        <w:gridCol w:w="1582"/>
        <w:gridCol w:w="735"/>
        <w:gridCol w:w="735"/>
        <w:gridCol w:w="735"/>
        <w:gridCol w:w="735"/>
        <w:gridCol w:w="735"/>
        <w:gridCol w:w="735"/>
        <w:gridCol w:w="735"/>
      </w:tblGrid>
      <w:tr w:rsidR="00C71158" w:rsidRPr="0080416B">
        <w:trPr>
          <w:jc w:val="center"/>
        </w:trPr>
        <w:tc>
          <w:tcPr>
            <w:tcW w:w="1775" w:type="dxa"/>
            <w:vMerge w:val="restart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Статус</w:t>
            </w:r>
          </w:p>
        </w:tc>
        <w:tc>
          <w:tcPr>
            <w:tcW w:w="2810" w:type="dxa"/>
            <w:vMerge w:val="restart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Наименование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муниципальной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программы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2663" w:type="dxa"/>
            <w:vMerge w:val="restart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Ответственный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 xml:space="preserve">исполнитель,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>соисполнители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</w:r>
          </w:p>
        </w:tc>
        <w:tc>
          <w:tcPr>
            <w:tcW w:w="8288" w:type="dxa"/>
            <w:gridSpan w:val="7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Оценка расходов (тыс. руб.), годы</w:t>
            </w:r>
          </w:p>
        </w:tc>
      </w:tr>
      <w:tr w:rsidR="00C71158" w:rsidRPr="0080416B">
        <w:trPr>
          <w:jc w:val="center"/>
        </w:trPr>
        <w:tc>
          <w:tcPr>
            <w:tcW w:w="1775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2663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2014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2015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2016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2017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2018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2019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2020</w:t>
            </w:r>
          </w:p>
        </w:tc>
      </w:tr>
    </w:tbl>
    <w:p w:rsidR="00C71158" w:rsidRPr="00281B88" w:rsidRDefault="00C71158" w:rsidP="001C1FF5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075"/>
        <w:gridCol w:w="1667"/>
        <w:gridCol w:w="1582"/>
        <w:gridCol w:w="735"/>
        <w:gridCol w:w="735"/>
        <w:gridCol w:w="735"/>
        <w:gridCol w:w="735"/>
        <w:gridCol w:w="735"/>
        <w:gridCol w:w="735"/>
        <w:gridCol w:w="735"/>
      </w:tblGrid>
      <w:tr w:rsidR="00C71158" w:rsidRPr="0080416B">
        <w:trPr>
          <w:tblHeader/>
          <w:jc w:val="center"/>
        </w:trPr>
        <w:tc>
          <w:tcPr>
            <w:tcW w:w="1775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</w:p>
        </w:tc>
        <w:tc>
          <w:tcPr>
            <w:tcW w:w="2810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</w:p>
        </w:tc>
        <w:tc>
          <w:tcPr>
            <w:tcW w:w="2663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3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4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7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10</w:t>
            </w:r>
          </w:p>
        </w:tc>
      </w:tr>
      <w:tr w:rsidR="00C71158" w:rsidRPr="0080416B">
        <w:trPr>
          <w:jc w:val="center"/>
        </w:trPr>
        <w:tc>
          <w:tcPr>
            <w:tcW w:w="1775" w:type="dxa"/>
            <w:vMerge w:val="restart"/>
          </w:tcPr>
          <w:p w:rsidR="00C71158" w:rsidRPr="0080416B" w:rsidRDefault="00C71158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Муниципальной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>программа</w:t>
            </w:r>
          </w:p>
        </w:tc>
        <w:tc>
          <w:tcPr>
            <w:tcW w:w="2810" w:type="dxa"/>
            <w:vMerge w:val="restart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Муниципальная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программа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«Развитие физической культуры и спорта»</w:t>
            </w:r>
          </w:p>
        </w:tc>
        <w:tc>
          <w:tcPr>
            <w:tcW w:w="2663" w:type="dxa"/>
          </w:tcPr>
          <w:p w:rsidR="00C71158" w:rsidRPr="0080416B" w:rsidRDefault="00C71158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C71158" w:rsidRPr="0080416B">
        <w:trPr>
          <w:jc w:val="center"/>
        </w:trPr>
        <w:tc>
          <w:tcPr>
            <w:tcW w:w="1775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2663" w:type="dxa"/>
          </w:tcPr>
          <w:p w:rsidR="00C71158" w:rsidRPr="0080416B" w:rsidRDefault="00C71158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C71158" w:rsidRPr="0080416B">
        <w:trPr>
          <w:jc w:val="center"/>
        </w:trPr>
        <w:tc>
          <w:tcPr>
            <w:tcW w:w="1775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2663" w:type="dxa"/>
          </w:tcPr>
          <w:p w:rsidR="00C71158" w:rsidRPr="0080416B" w:rsidRDefault="00C71158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C71158" w:rsidRPr="0080416B">
        <w:trPr>
          <w:jc w:val="center"/>
        </w:trPr>
        <w:tc>
          <w:tcPr>
            <w:tcW w:w="1775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2663" w:type="dxa"/>
          </w:tcPr>
          <w:p w:rsidR="00C71158" w:rsidRPr="0080416B" w:rsidRDefault="00C71158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бюджет поселения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C71158" w:rsidRPr="0080416B">
        <w:trPr>
          <w:jc w:val="center"/>
        </w:trPr>
        <w:tc>
          <w:tcPr>
            <w:tcW w:w="1775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C71158" w:rsidRPr="0080416B" w:rsidRDefault="00C71158" w:rsidP="00F84AC0">
            <w:pPr>
              <w:rPr>
                <w:kern w:val="2"/>
              </w:rPr>
            </w:pPr>
          </w:p>
        </w:tc>
        <w:tc>
          <w:tcPr>
            <w:tcW w:w="2663" w:type="dxa"/>
          </w:tcPr>
          <w:p w:rsidR="00C71158" w:rsidRPr="0080416B" w:rsidRDefault="00C71158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84" w:type="dxa"/>
          </w:tcPr>
          <w:p w:rsidR="00C71158" w:rsidRPr="0080416B" w:rsidRDefault="00C71158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</w:tbl>
    <w:p w:rsidR="00C71158" w:rsidRDefault="00C71158" w:rsidP="0036446C">
      <w:pPr>
        <w:pStyle w:val="NoSpacing"/>
        <w:ind w:firstLine="550"/>
        <w:jc w:val="both"/>
        <w:rPr>
          <w:kern w:val="2"/>
          <w:sz w:val="28"/>
          <w:szCs w:val="28"/>
        </w:rPr>
      </w:pPr>
    </w:p>
    <w:p w:rsidR="00C71158" w:rsidRPr="0036446C" w:rsidRDefault="00C71158" w:rsidP="0036446C">
      <w:pPr>
        <w:pStyle w:val="NoSpacing"/>
        <w:ind w:firstLine="55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36446C">
        <w:rPr>
          <w:kern w:val="2"/>
          <w:sz w:val="28"/>
          <w:szCs w:val="28"/>
        </w:rPr>
        <w:t>.</w:t>
      </w:r>
      <w:r w:rsidRPr="0036446C">
        <w:rPr>
          <w:sz w:val="28"/>
          <w:szCs w:val="28"/>
        </w:rPr>
        <w:t xml:space="preserve"> Настоящее постановление вступает в силу с момента его официального обнародования и подлежит размещению на официальном сайте Администрации Краснокутского сельского поселения.</w:t>
      </w:r>
    </w:p>
    <w:p w:rsidR="00C71158" w:rsidRPr="0036446C" w:rsidRDefault="00C71158" w:rsidP="0036446C">
      <w:pPr>
        <w:pStyle w:val="NoSpacing"/>
        <w:ind w:firstLine="550"/>
        <w:jc w:val="both"/>
        <w:rPr>
          <w:sz w:val="28"/>
          <w:szCs w:val="28"/>
        </w:rPr>
      </w:pPr>
    </w:p>
    <w:p w:rsidR="00C71158" w:rsidRPr="0036446C" w:rsidRDefault="00C71158" w:rsidP="0036446C">
      <w:pPr>
        <w:suppressAutoHyphens/>
        <w:autoSpaceDE w:val="0"/>
        <w:autoSpaceDN w:val="0"/>
        <w:adjustRightInd w:val="0"/>
        <w:ind w:firstLine="550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Pr="0036446C">
        <w:rPr>
          <w:kern w:val="2"/>
          <w:sz w:val="28"/>
          <w:szCs w:val="28"/>
          <w:lang w:eastAsia="en-US"/>
        </w:rPr>
        <w:t>. Контроль за исполнением  данного постановления оставляю за собой.</w:t>
      </w:r>
    </w:p>
    <w:p w:rsidR="00C71158" w:rsidRPr="0036446C" w:rsidRDefault="00C71158" w:rsidP="0036446C">
      <w:pPr>
        <w:suppressAutoHyphens/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</w:p>
    <w:p w:rsidR="00C71158" w:rsidRPr="0036446C" w:rsidRDefault="00C71158" w:rsidP="0036446C">
      <w:pPr>
        <w:rPr>
          <w:b/>
          <w:bCs/>
          <w:kern w:val="2"/>
          <w:sz w:val="28"/>
          <w:szCs w:val="28"/>
          <w:lang w:eastAsia="en-US"/>
        </w:rPr>
      </w:pPr>
      <w:r w:rsidRPr="0036446C">
        <w:rPr>
          <w:b/>
          <w:bCs/>
          <w:kern w:val="2"/>
          <w:sz w:val="28"/>
          <w:szCs w:val="28"/>
          <w:lang w:eastAsia="en-US"/>
        </w:rPr>
        <w:t>Глава Краснокутского</w:t>
      </w:r>
    </w:p>
    <w:p w:rsidR="00C71158" w:rsidRPr="0036446C" w:rsidRDefault="00C71158" w:rsidP="0036446C">
      <w:pPr>
        <w:rPr>
          <w:b/>
          <w:bCs/>
          <w:kern w:val="2"/>
          <w:sz w:val="28"/>
          <w:szCs w:val="28"/>
        </w:rPr>
      </w:pPr>
      <w:r w:rsidRPr="0036446C">
        <w:rPr>
          <w:b/>
          <w:bCs/>
          <w:kern w:val="2"/>
          <w:sz w:val="28"/>
          <w:szCs w:val="28"/>
          <w:lang w:eastAsia="en-US"/>
        </w:rPr>
        <w:t>сельского поселения                                                            В.В. Мартыненко</w:t>
      </w:r>
    </w:p>
    <w:p w:rsidR="00C71158" w:rsidRPr="0036446C" w:rsidRDefault="00C71158" w:rsidP="0036446C">
      <w:pPr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C71158" w:rsidRDefault="00C71158" w:rsidP="001C1FF5">
      <w:pPr>
        <w:framePr w:w="1550" w:h="1289" w:hRule="exact" w:hSpace="142" w:wrap="auto" w:vAnchor="page" w:hAnchor="page" w:x="5475" w:y="361" w:anchorLock="1"/>
      </w:pPr>
    </w:p>
    <w:p w:rsidR="00C71158" w:rsidRDefault="00C71158" w:rsidP="0088521B">
      <w:pPr>
        <w:rPr>
          <w:sz w:val="28"/>
          <w:szCs w:val="28"/>
        </w:rPr>
      </w:pPr>
    </w:p>
    <w:p w:rsidR="00C71158" w:rsidRDefault="00C71158" w:rsidP="0088521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</w:p>
    <w:sectPr w:rsidR="00C71158" w:rsidSect="00A65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66D23"/>
    <w:multiLevelType w:val="multilevel"/>
    <w:tmpl w:val="FE3E143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DD94C4D"/>
    <w:multiLevelType w:val="hybridMultilevel"/>
    <w:tmpl w:val="02003AAA"/>
    <w:lvl w:ilvl="0" w:tplc="1F06B5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5985D58">
      <w:numFmt w:val="none"/>
      <w:lvlText w:val=""/>
      <w:lvlJc w:val="left"/>
      <w:pPr>
        <w:tabs>
          <w:tab w:val="num" w:pos="360"/>
        </w:tabs>
      </w:pPr>
    </w:lvl>
    <w:lvl w:ilvl="2" w:tplc="917E2AFE">
      <w:numFmt w:val="none"/>
      <w:lvlText w:val=""/>
      <w:lvlJc w:val="left"/>
      <w:pPr>
        <w:tabs>
          <w:tab w:val="num" w:pos="360"/>
        </w:tabs>
      </w:pPr>
    </w:lvl>
    <w:lvl w:ilvl="3" w:tplc="C01EC1A4">
      <w:numFmt w:val="none"/>
      <w:lvlText w:val=""/>
      <w:lvlJc w:val="left"/>
      <w:pPr>
        <w:tabs>
          <w:tab w:val="num" w:pos="360"/>
        </w:tabs>
      </w:pPr>
    </w:lvl>
    <w:lvl w:ilvl="4" w:tplc="3FD64EC2">
      <w:numFmt w:val="none"/>
      <w:lvlText w:val=""/>
      <w:lvlJc w:val="left"/>
      <w:pPr>
        <w:tabs>
          <w:tab w:val="num" w:pos="360"/>
        </w:tabs>
      </w:pPr>
    </w:lvl>
    <w:lvl w:ilvl="5" w:tplc="D7D48CFC">
      <w:numFmt w:val="none"/>
      <w:lvlText w:val=""/>
      <w:lvlJc w:val="left"/>
      <w:pPr>
        <w:tabs>
          <w:tab w:val="num" w:pos="360"/>
        </w:tabs>
      </w:pPr>
    </w:lvl>
    <w:lvl w:ilvl="6" w:tplc="034E45B4">
      <w:numFmt w:val="none"/>
      <w:lvlText w:val=""/>
      <w:lvlJc w:val="left"/>
      <w:pPr>
        <w:tabs>
          <w:tab w:val="num" w:pos="360"/>
        </w:tabs>
      </w:pPr>
    </w:lvl>
    <w:lvl w:ilvl="7" w:tplc="7B9A420A">
      <w:numFmt w:val="none"/>
      <w:lvlText w:val=""/>
      <w:lvlJc w:val="left"/>
      <w:pPr>
        <w:tabs>
          <w:tab w:val="num" w:pos="360"/>
        </w:tabs>
      </w:pPr>
    </w:lvl>
    <w:lvl w:ilvl="8" w:tplc="CD48D25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516A"/>
    <w:rsid w:val="0000113F"/>
    <w:rsid w:val="00003AD3"/>
    <w:rsid w:val="00003C35"/>
    <w:rsid w:val="00003D67"/>
    <w:rsid w:val="00004092"/>
    <w:rsid w:val="00004289"/>
    <w:rsid w:val="00005913"/>
    <w:rsid w:val="000071AC"/>
    <w:rsid w:val="00010DE1"/>
    <w:rsid w:val="00011236"/>
    <w:rsid w:val="00011511"/>
    <w:rsid w:val="00011ED0"/>
    <w:rsid w:val="0001214B"/>
    <w:rsid w:val="000123CB"/>
    <w:rsid w:val="00013F05"/>
    <w:rsid w:val="000155B1"/>
    <w:rsid w:val="0001598B"/>
    <w:rsid w:val="0001627F"/>
    <w:rsid w:val="000166EB"/>
    <w:rsid w:val="00017642"/>
    <w:rsid w:val="000200F0"/>
    <w:rsid w:val="00020177"/>
    <w:rsid w:val="00020613"/>
    <w:rsid w:val="00022B99"/>
    <w:rsid w:val="00023CE7"/>
    <w:rsid w:val="0002410C"/>
    <w:rsid w:val="00024527"/>
    <w:rsid w:val="00025E80"/>
    <w:rsid w:val="00026EC9"/>
    <w:rsid w:val="0003044A"/>
    <w:rsid w:val="0003086D"/>
    <w:rsid w:val="00032300"/>
    <w:rsid w:val="00032BF2"/>
    <w:rsid w:val="00035769"/>
    <w:rsid w:val="00036487"/>
    <w:rsid w:val="00036802"/>
    <w:rsid w:val="00036A2B"/>
    <w:rsid w:val="00040B47"/>
    <w:rsid w:val="00042421"/>
    <w:rsid w:val="000426C7"/>
    <w:rsid w:val="00042BB7"/>
    <w:rsid w:val="00044288"/>
    <w:rsid w:val="00045BC8"/>
    <w:rsid w:val="00045F0F"/>
    <w:rsid w:val="000467D8"/>
    <w:rsid w:val="00046A4D"/>
    <w:rsid w:val="00046CDA"/>
    <w:rsid w:val="00046E17"/>
    <w:rsid w:val="000473D3"/>
    <w:rsid w:val="00050D01"/>
    <w:rsid w:val="00051352"/>
    <w:rsid w:val="000521E8"/>
    <w:rsid w:val="00052879"/>
    <w:rsid w:val="000529B1"/>
    <w:rsid w:val="00053DF2"/>
    <w:rsid w:val="00053EF5"/>
    <w:rsid w:val="0005536C"/>
    <w:rsid w:val="00055A3A"/>
    <w:rsid w:val="0005606E"/>
    <w:rsid w:val="00056A95"/>
    <w:rsid w:val="00056CDB"/>
    <w:rsid w:val="000571E9"/>
    <w:rsid w:val="00057398"/>
    <w:rsid w:val="000578B5"/>
    <w:rsid w:val="000579D6"/>
    <w:rsid w:val="000601BC"/>
    <w:rsid w:val="00060D28"/>
    <w:rsid w:val="00060E10"/>
    <w:rsid w:val="00062390"/>
    <w:rsid w:val="0006287B"/>
    <w:rsid w:val="000631E9"/>
    <w:rsid w:val="0006401D"/>
    <w:rsid w:val="0006493E"/>
    <w:rsid w:val="00064DC3"/>
    <w:rsid w:val="00065A83"/>
    <w:rsid w:val="000672D9"/>
    <w:rsid w:val="00067D28"/>
    <w:rsid w:val="00067ECA"/>
    <w:rsid w:val="0007155A"/>
    <w:rsid w:val="00071784"/>
    <w:rsid w:val="0007428C"/>
    <w:rsid w:val="0007531A"/>
    <w:rsid w:val="00076742"/>
    <w:rsid w:val="000772F0"/>
    <w:rsid w:val="00077E89"/>
    <w:rsid w:val="000801E7"/>
    <w:rsid w:val="000803AA"/>
    <w:rsid w:val="00080DBE"/>
    <w:rsid w:val="00081806"/>
    <w:rsid w:val="0008187A"/>
    <w:rsid w:val="00081B49"/>
    <w:rsid w:val="00081DC8"/>
    <w:rsid w:val="00082075"/>
    <w:rsid w:val="000828AE"/>
    <w:rsid w:val="00082EE4"/>
    <w:rsid w:val="00083EA4"/>
    <w:rsid w:val="000846FB"/>
    <w:rsid w:val="00084E72"/>
    <w:rsid w:val="0008541D"/>
    <w:rsid w:val="00085B22"/>
    <w:rsid w:val="000863F4"/>
    <w:rsid w:val="000864B2"/>
    <w:rsid w:val="00086627"/>
    <w:rsid w:val="00086DE5"/>
    <w:rsid w:val="00090C7B"/>
    <w:rsid w:val="00091308"/>
    <w:rsid w:val="0009163E"/>
    <w:rsid w:val="00093185"/>
    <w:rsid w:val="0009696F"/>
    <w:rsid w:val="00097A4F"/>
    <w:rsid w:val="00097E6F"/>
    <w:rsid w:val="000A0438"/>
    <w:rsid w:val="000A0BEC"/>
    <w:rsid w:val="000A31EA"/>
    <w:rsid w:val="000A3BD4"/>
    <w:rsid w:val="000A4685"/>
    <w:rsid w:val="000A5794"/>
    <w:rsid w:val="000A58EE"/>
    <w:rsid w:val="000A637A"/>
    <w:rsid w:val="000A641B"/>
    <w:rsid w:val="000A76C4"/>
    <w:rsid w:val="000A7CA3"/>
    <w:rsid w:val="000B0730"/>
    <w:rsid w:val="000B093E"/>
    <w:rsid w:val="000B0BC8"/>
    <w:rsid w:val="000B16DF"/>
    <w:rsid w:val="000B324C"/>
    <w:rsid w:val="000B3279"/>
    <w:rsid w:val="000B355B"/>
    <w:rsid w:val="000B4507"/>
    <w:rsid w:val="000B48A0"/>
    <w:rsid w:val="000B51B0"/>
    <w:rsid w:val="000B5D05"/>
    <w:rsid w:val="000B65F9"/>
    <w:rsid w:val="000B662C"/>
    <w:rsid w:val="000B6C9F"/>
    <w:rsid w:val="000B6DBC"/>
    <w:rsid w:val="000B7BC2"/>
    <w:rsid w:val="000C0D55"/>
    <w:rsid w:val="000C18B7"/>
    <w:rsid w:val="000C18F5"/>
    <w:rsid w:val="000C25BB"/>
    <w:rsid w:val="000C2F6B"/>
    <w:rsid w:val="000C3583"/>
    <w:rsid w:val="000C3783"/>
    <w:rsid w:val="000C3BFF"/>
    <w:rsid w:val="000C3EAC"/>
    <w:rsid w:val="000C4221"/>
    <w:rsid w:val="000C4BD3"/>
    <w:rsid w:val="000C4EBF"/>
    <w:rsid w:val="000C5760"/>
    <w:rsid w:val="000C595B"/>
    <w:rsid w:val="000C6734"/>
    <w:rsid w:val="000C697E"/>
    <w:rsid w:val="000C7579"/>
    <w:rsid w:val="000D0178"/>
    <w:rsid w:val="000D058A"/>
    <w:rsid w:val="000D2469"/>
    <w:rsid w:val="000D3D42"/>
    <w:rsid w:val="000D47A0"/>
    <w:rsid w:val="000D4F03"/>
    <w:rsid w:val="000D4F9F"/>
    <w:rsid w:val="000D5DA0"/>
    <w:rsid w:val="000D66D0"/>
    <w:rsid w:val="000D6BB4"/>
    <w:rsid w:val="000D6FBA"/>
    <w:rsid w:val="000D782F"/>
    <w:rsid w:val="000D7C1B"/>
    <w:rsid w:val="000E0103"/>
    <w:rsid w:val="000E0222"/>
    <w:rsid w:val="000E03D9"/>
    <w:rsid w:val="000E0683"/>
    <w:rsid w:val="000E134E"/>
    <w:rsid w:val="000E1953"/>
    <w:rsid w:val="000E1EAE"/>
    <w:rsid w:val="000E2704"/>
    <w:rsid w:val="000E4AA1"/>
    <w:rsid w:val="000E4E4B"/>
    <w:rsid w:val="000E77BF"/>
    <w:rsid w:val="000F0C3B"/>
    <w:rsid w:val="000F1002"/>
    <w:rsid w:val="000F1D45"/>
    <w:rsid w:val="000F347A"/>
    <w:rsid w:val="000F35AB"/>
    <w:rsid w:val="000F3C9B"/>
    <w:rsid w:val="000F413F"/>
    <w:rsid w:val="000F4194"/>
    <w:rsid w:val="000F443C"/>
    <w:rsid w:val="000F4447"/>
    <w:rsid w:val="000F5E9D"/>
    <w:rsid w:val="000F6A60"/>
    <w:rsid w:val="001005B9"/>
    <w:rsid w:val="00102B59"/>
    <w:rsid w:val="00103573"/>
    <w:rsid w:val="0010547F"/>
    <w:rsid w:val="00105DE5"/>
    <w:rsid w:val="00107213"/>
    <w:rsid w:val="001077CE"/>
    <w:rsid w:val="00110769"/>
    <w:rsid w:val="00110E35"/>
    <w:rsid w:val="001118EF"/>
    <w:rsid w:val="00111F18"/>
    <w:rsid w:val="00112007"/>
    <w:rsid w:val="00112128"/>
    <w:rsid w:val="00112348"/>
    <w:rsid w:val="00112B44"/>
    <w:rsid w:val="0011353E"/>
    <w:rsid w:val="0011357A"/>
    <w:rsid w:val="00114619"/>
    <w:rsid w:val="00114692"/>
    <w:rsid w:val="00115140"/>
    <w:rsid w:val="001152A6"/>
    <w:rsid w:val="001167D2"/>
    <w:rsid w:val="00121107"/>
    <w:rsid w:val="0012118A"/>
    <w:rsid w:val="001214AF"/>
    <w:rsid w:val="00122A1D"/>
    <w:rsid w:val="00127723"/>
    <w:rsid w:val="0012776C"/>
    <w:rsid w:val="001301A5"/>
    <w:rsid w:val="001302D2"/>
    <w:rsid w:val="001302EB"/>
    <w:rsid w:val="00131FF1"/>
    <w:rsid w:val="0013278F"/>
    <w:rsid w:val="001327BA"/>
    <w:rsid w:val="00133F59"/>
    <w:rsid w:val="001348CB"/>
    <w:rsid w:val="001351D0"/>
    <w:rsid w:val="001368AB"/>
    <w:rsid w:val="00137F4B"/>
    <w:rsid w:val="001405B5"/>
    <w:rsid w:val="00140C22"/>
    <w:rsid w:val="00141841"/>
    <w:rsid w:val="00142258"/>
    <w:rsid w:val="00142BA5"/>
    <w:rsid w:val="00143A26"/>
    <w:rsid w:val="00144550"/>
    <w:rsid w:val="001448A9"/>
    <w:rsid w:val="0014607B"/>
    <w:rsid w:val="001461D2"/>
    <w:rsid w:val="001466BD"/>
    <w:rsid w:val="00147275"/>
    <w:rsid w:val="00147734"/>
    <w:rsid w:val="001479D5"/>
    <w:rsid w:val="00147A28"/>
    <w:rsid w:val="001512B1"/>
    <w:rsid w:val="00152639"/>
    <w:rsid w:val="00152BAE"/>
    <w:rsid w:val="00152EF4"/>
    <w:rsid w:val="001544F9"/>
    <w:rsid w:val="001546D4"/>
    <w:rsid w:val="0015475D"/>
    <w:rsid w:val="00154CDC"/>
    <w:rsid w:val="00155EFC"/>
    <w:rsid w:val="001560DE"/>
    <w:rsid w:val="00160444"/>
    <w:rsid w:val="00160486"/>
    <w:rsid w:val="00160AF2"/>
    <w:rsid w:val="00161CC0"/>
    <w:rsid w:val="00161DB5"/>
    <w:rsid w:val="001627AF"/>
    <w:rsid w:val="00162D0A"/>
    <w:rsid w:val="00162ED5"/>
    <w:rsid w:val="001631D0"/>
    <w:rsid w:val="001631E6"/>
    <w:rsid w:val="0016368F"/>
    <w:rsid w:val="0016397E"/>
    <w:rsid w:val="00163BFB"/>
    <w:rsid w:val="00164628"/>
    <w:rsid w:val="0016522F"/>
    <w:rsid w:val="001654AD"/>
    <w:rsid w:val="0016573F"/>
    <w:rsid w:val="00165F7D"/>
    <w:rsid w:val="001670A2"/>
    <w:rsid w:val="00167701"/>
    <w:rsid w:val="00170568"/>
    <w:rsid w:val="00170AB1"/>
    <w:rsid w:val="00171A69"/>
    <w:rsid w:val="00172B42"/>
    <w:rsid w:val="00173BD3"/>
    <w:rsid w:val="00173D4F"/>
    <w:rsid w:val="00174D94"/>
    <w:rsid w:val="00175501"/>
    <w:rsid w:val="00175995"/>
    <w:rsid w:val="0017669F"/>
    <w:rsid w:val="00176EDD"/>
    <w:rsid w:val="0018040E"/>
    <w:rsid w:val="00180EE5"/>
    <w:rsid w:val="00181F46"/>
    <w:rsid w:val="00182C9A"/>
    <w:rsid w:val="00183A49"/>
    <w:rsid w:val="001853BD"/>
    <w:rsid w:val="00185896"/>
    <w:rsid w:val="00185912"/>
    <w:rsid w:val="001862D4"/>
    <w:rsid w:val="0018657E"/>
    <w:rsid w:val="00186E49"/>
    <w:rsid w:val="0019049B"/>
    <w:rsid w:val="001907EA"/>
    <w:rsid w:val="0019222B"/>
    <w:rsid w:val="00192627"/>
    <w:rsid w:val="00193E62"/>
    <w:rsid w:val="00194FA1"/>
    <w:rsid w:val="00196424"/>
    <w:rsid w:val="00197609"/>
    <w:rsid w:val="001A0266"/>
    <w:rsid w:val="001A12A7"/>
    <w:rsid w:val="001A1C37"/>
    <w:rsid w:val="001A2522"/>
    <w:rsid w:val="001A2E3E"/>
    <w:rsid w:val="001A2EEB"/>
    <w:rsid w:val="001A36F1"/>
    <w:rsid w:val="001A3819"/>
    <w:rsid w:val="001A5EF4"/>
    <w:rsid w:val="001B03B3"/>
    <w:rsid w:val="001B0E92"/>
    <w:rsid w:val="001B22E6"/>
    <w:rsid w:val="001B258C"/>
    <w:rsid w:val="001B2A37"/>
    <w:rsid w:val="001B2D0E"/>
    <w:rsid w:val="001B2F3C"/>
    <w:rsid w:val="001B3E53"/>
    <w:rsid w:val="001B4E95"/>
    <w:rsid w:val="001B508B"/>
    <w:rsid w:val="001B513A"/>
    <w:rsid w:val="001B58ED"/>
    <w:rsid w:val="001B5D77"/>
    <w:rsid w:val="001B616C"/>
    <w:rsid w:val="001B66D7"/>
    <w:rsid w:val="001B6CE6"/>
    <w:rsid w:val="001B6E40"/>
    <w:rsid w:val="001B6F3E"/>
    <w:rsid w:val="001B6F91"/>
    <w:rsid w:val="001B7110"/>
    <w:rsid w:val="001C00C0"/>
    <w:rsid w:val="001C07F0"/>
    <w:rsid w:val="001C1065"/>
    <w:rsid w:val="001C1FF5"/>
    <w:rsid w:val="001C28DA"/>
    <w:rsid w:val="001C32B0"/>
    <w:rsid w:val="001C3650"/>
    <w:rsid w:val="001C518F"/>
    <w:rsid w:val="001C5AFC"/>
    <w:rsid w:val="001C67CD"/>
    <w:rsid w:val="001C6C4E"/>
    <w:rsid w:val="001C71CF"/>
    <w:rsid w:val="001C7609"/>
    <w:rsid w:val="001C79DC"/>
    <w:rsid w:val="001D0485"/>
    <w:rsid w:val="001D07F8"/>
    <w:rsid w:val="001D096D"/>
    <w:rsid w:val="001D1D90"/>
    <w:rsid w:val="001D1EAC"/>
    <w:rsid w:val="001D1F53"/>
    <w:rsid w:val="001D251A"/>
    <w:rsid w:val="001D3472"/>
    <w:rsid w:val="001D3845"/>
    <w:rsid w:val="001D483A"/>
    <w:rsid w:val="001D4E06"/>
    <w:rsid w:val="001D4E32"/>
    <w:rsid w:val="001D50DF"/>
    <w:rsid w:val="001D5CA9"/>
    <w:rsid w:val="001D602B"/>
    <w:rsid w:val="001E0AF3"/>
    <w:rsid w:val="001E1D0E"/>
    <w:rsid w:val="001E4337"/>
    <w:rsid w:val="001E434D"/>
    <w:rsid w:val="001E58DF"/>
    <w:rsid w:val="001E643E"/>
    <w:rsid w:val="001E6527"/>
    <w:rsid w:val="001E68A5"/>
    <w:rsid w:val="001E6920"/>
    <w:rsid w:val="001E694A"/>
    <w:rsid w:val="001E6F1F"/>
    <w:rsid w:val="001E6F7C"/>
    <w:rsid w:val="001E7916"/>
    <w:rsid w:val="001F0B41"/>
    <w:rsid w:val="001F0D8B"/>
    <w:rsid w:val="001F1C74"/>
    <w:rsid w:val="001F1EE7"/>
    <w:rsid w:val="001F21CF"/>
    <w:rsid w:val="001F2259"/>
    <w:rsid w:val="001F256B"/>
    <w:rsid w:val="001F2759"/>
    <w:rsid w:val="001F3608"/>
    <w:rsid w:val="001F3BD5"/>
    <w:rsid w:val="001F6A8C"/>
    <w:rsid w:val="001F6B9B"/>
    <w:rsid w:val="002003FF"/>
    <w:rsid w:val="00201216"/>
    <w:rsid w:val="00201855"/>
    <w:rsid w:val="00201C31"/>
    <w:rsid w:val="00202028"/>
    <w:rsid w:val="0020260F"/>
    <w:rsid w:val="00203C10"/>
    <w:rsid w:val="00203FD4"/>
    <w:rsid w:val="002046B5"/>
    <w:rsid w:val="00204A68"/>
    <w:rsid w:val="00204ACD"/>
    <w:rsid w:val="00204E54"/>
    <w:rsid w:val="0020571D"/>
    <w:rsid w:val="002060B4"/>
    <w:rsid w:val="002060D8"/>
    <w:rsid w:val="00206C0E"/>
    <w:rsid w:val="0020783A"/>
    <w:rsid w:val="00207B61"/>
    <w:rsid w:val="00207F87"/>
    <w:rsid w:val="002117AA"/>
    <w:rsid w:val="002124C7"/>
    <w:rsid w:val="0021327B"/>
    <w:rsid w:val="002133FB"/>
    <w:rsid w:val="00214902"/>
    <w:rsid w:val="00214ECA"/>
    <w:rsid w:val="002154F9"/>
    <w:rsid w:val="00215A12"/>
    <w:rsid w:val="0021648B"/>
    <w:rsid w:val="00217DFC"/>
    <w:rsid w:val="002201B8"/>
    <w:rsid w:val="00220CCB"/>
    <w:rsid w:val="002210E6"/>
    <w:rsid w:val="002219C5"/>
    <w:rsid w:val="00221B26"/>
    <w:rsid w:val="00221E4A"/>
    <w:rsid w:val="00221E78"/>
    <w:rsid w:val="0022203B"/>
    <w:rsid w:val="00222A6A"/>
    <w:rsid w:val="00222D92"/>
    <w:rsid w:val="00223BDE"/>
    <w:rsid w:val="00223BEE"/>
    <w:rsid w:val="00224739"/>
    <w:rsid w:val="00224B40"/>
    <w:rsid w:val="00224CF0"/>
    <w:rsid w:val="00225294"/>
    <w:rsid w:val="00226374"/>
    <w:rsid w:val="0023028C"/>
    <w:rsid w:val="00230EEF"/>
    <w:rsid w:val="00230F82"/>
    <w:rsid w:val="002314D6"/>
    <w:rsid w:val="00231F96"/>
    <w:rsid w:val="00232478"/>
    <w:rsid w:val="00232E2D"/>
    <w:rsid w:val="002330DA"/>
    <w:rsid w:val="002335DF"/>
    <w:rsid w:val="002344FD"/>
    <w:rsid w:val="00236069"/>
    <w:rsid w:val="00236E6C"/>
    <w:rsid w:val="00237684"/>
    <w:rsid w:val="002377DA"/>
    <w:rsid w:val="0024021F"/>
    <w:rsid w:val="002402C3"/>
    <w:rsid w:val="00240DDF"/>
    <w:rsid w:val="0024101D"/>
    <w:rsid w:val="0024323B"/>
    <w:rsid w:val="00243262"/>
    <w:rsid w:val="00243848"/>
    <w:rsid w:val="00243943"/>
    <w:rsid w:val="00243C46"/>
    <w:rsid w:val="002449A1"/>
    <w:rsid w:val="00244E7E"/>
    <w:rsid w:val="002453FD"/>
    <w:rsid w:val="002457FA"/>
    <w:rsid w:val="00245ECB"/>
    <w:rsid w:val="00246CE0"/>
    <w:rsid w:val="00250358"/>
    <w:rsid w:val="002539C0"/>
    <w:rsid w:val="00254D88"/>
    <w:rsid w:val="00255037"/>
    <w:rsid w:val="00255E51"/>
    <w:rsid w:val="002600A1"/>
    <w:rsid w:val="00261CC6"/>
    <w:rsid w:val="0026267D"/>
    <w:rsid w:val="00263139"/>
    <w:rsid w:val="0026523C"/>
    <w:rsid w:val="002656FC"/>
    <w:rsid w:val="00265A5E"/>
    <w:rsid w:val="00270462"/>
    <w:rsid w:val="002715DF"/>
    <w:rsid w:val="00271996"/>
    <w:rsid w:val="00272504"/>
    <w:rsid w:val="0027328B"/>
    <w:rsid w:val="00275241"/>
    <w:rsid w:val="002768C1"/>
    <w:rsid w:val="0027693C"/>
    <w:rsid w:val="00276956"/>
    <w:rsid w:val="002800D1"/>
    <w:rsid w:val="0028032A"/>
    <w:rsid w:val="00281B88"/>
    <w:rsid w:val="00281DB6"/>
    <w:rsid w:val="0028249F"/>
    <w:rsid w:val="00282D69"/>
    <w:rsid w:val="00283230"/>
    <w:rsid w:val="00283FF7"/>
    <w:rsid w:val="0028511B"/>
    <w:rsid w:val="0028568D"/>
    <w:rsid w:val="00286949"/>
    <w:rsid w:val="00286A6A"/>
    <w:rsid w:val="002876AB"/>
    <w:rsid w:val="00287CB6"/>
    <w:rsid w:val="00287CCA"/>
    <w:rsid w:val="00287DA4"/>
    <w:rsid w:val="0029137C"/>
    <w:rsid w:val="002916E8"/>
    <w:rsid w:val="00291E51"/>
    <w:rsid w:val="00292274"/>
    <w:rsid w:val="0029349B"/>
    <w:rsid w:val="002935BD"/>
    <w:rsid w:val="00294EB6"/>
    <w:rsid w:val="00295032"/>
    <w:rsid w:val="0029523D"/>
    <w:rsid w:val="00295903"/>
    <w:rsid w:val="00295E4D"/>
    <w:rsid w:val="00296CE6"/>
    <w:rsid w:val="00297296"/>
    <w:rsid w:val="0029732C"/>
    <w:rsid w:val="002A10FD"/>
    <w:rsid w:val="002A1E6C"/>
    <w:rsid w:val="002A2B66"/>
    <w:rsid w:val="002A2EDF"/>
    <w:rsid w:val="002A35B6"/>
    <w:rsid w:val="002A385C"/>
    <w:rsid w:val="002A41B4"/>
    <w:rsid w:val="002A4503"/>
    <w:rsid w:val="002A4B58"/>
    <w:rsid w:val="002A5DA7"/>
    <w:rsid w:val="002A6CA2"/>
    <w:rsid w:val="002A6CD1"/>
    <w:rsid w:val="002A7A5F"/>
    <w:rsid w:val="002A7E11"/>
    <w:rsid w:val="002B0662"/>
    <w:rsid w:val="002B11DE"/>
    <w:rsid w:val="002B1234"/>
    <w:rsid w:val="002B37E5"/>
    <w:rsid w:val="002B5902"/>
    <w:rsid w:val="002B64C7"/>
    <w:rsid w:val="002B6529"/>
    <w:rsid w:val="002B7E8D"/>
    <w:rsid w:val="002C0957"/>
    <w:rsid w:val="002C0ACF"/>
    <w:rsid w:val="002C0FB8"/>
    <w:rsid w:val="002C131D"/>
    <w:rsid w:val="002C1FBD"/>
    <w:rsid w:val="002C385B"/>
    <w:rsid w:val="002C39DD"/>
    <w:rsid w:val="002C3A87"/>
    <w:rsid w:val="002C3B5F"/>
    <w:rsid w:val="002C459C"/>
    <w:rsid w:val="002C4CA7"/>
    <w:rsid w:val="002C4F18"/>
    <w:rsid w:val="002C5DCB"/>
    <w:rsid w:val="002C6202"/>
    <w:rsid w:val="002C72F9"/>
    <w:rsid w:val="002C7AEE"/>
    <w:rsid w:val="002C7CDA"/>
    <w:rsid w:val="002C7D4B"/>
    <w:rsid w:val="002D150D"/>
    <w:rsid w:val="002D2745"/>
    <w:rsid w:val="002D2999"/>
    <w:rsid w:val="002D2CE1"/>
    <w:rsid w:val="002D36DE"/>
    <w:rsid w:val="002D3CB2"/>
    <w:rsid w:val="002D498E"/>
    <w:rsid w:val="002D58DD"/>
    <w:rsid w:val="002D6189"/>
    <w:rsid w:val="002D639B"/>
    <w:rsid w:val="002D6A57"/>
    <w:rsid w:val="002D6CD5"/>
    <w:rsid w:val="002D755C"/>
    <w:rsid w:val="002D76D6"/>
    <w:rsid w:val="002E2403"/>
    <w:rsid w:val="002E2549"/>
    <w:rsid w:val="002E2FEB"/>
    <w:rsid w:val="002E3353"/>
    <w:rsid w:val="002E485E"/>
    <w:rsid w:val="002E4A68"/>
    <w:rsid w:val="002E4ACB"/>
    <w:rsid w:val="002E5C7F"/>
    <w:rsid w:val="002E6013"/>
    <w:rsid w:val="002E67F6"/>
    <w:rsid w:val="002E6DE0"/>
    <w:rsid w:val="002E71BC"/>
    <w:rsid w:val="002E72BF"/>
    <w:rsid w:val="002E7F0C"/>
    <w:rsid w:val="002F02CD"/>
    <w:rsid w:val="002F090A"/>
    <w:rsid w:val="002F0E13"/>
    <w:rsid w:val="002F0FC0"/>
    <w:rsid w:val="002F12CD"/>
    <w:rsid w:val="002F1A84"/>
    <w:rsid w:val="002F1E7B"/>
    <w:rsid w:val="002F24E4"/>
    <w:rsid w:val="002F29AB"/>
    <w:rsid w:val="002F2B1A"/>
    <w:rsid w:val="002F392D"/>
    <w:rsid w:val="002F3C37"/>
    <w:rsid w:val="002F500A"/>
    <w:rsid w:val="002F5D3B"/>
    <w:rsid w:val="002F601A"/>
    <w:rsid w:val="002F750E"/>
    <w:rsid w:val="002F7E21"/>
    <w:rsid w:val="002F7EC0"/>
    <w:rsid w:val="00300011"/>
    <w:rsid w:val="0030044C"/>
    <w:rsid w:val="00300940"/>
    <w:rsid w:val="00300F01"/>
    <w:rsid w:val="0030135C"/>
    <w:rsid w:val="00303780"/>
    <w:rsid w:val="00303F91"/>
    <w:rsid w:val="00304765"/>
    <w:rsid w:val="00304C53"/>
    <w:rsid w:val="0030527D"/>
    <w:rsid w:val="003059F2"/>
    <w:rsid w:val="003074C3"/>
    <w:rsid w:val="003074D0"/>
    <w:rsid w:val="00310132"/>
    <w:rsid w:val="0031036C"/>
    <w:rsid w:val="00311183"/>
    <w:rsid w:val="003115B3"/>
    <w:rsid w:val="00312A50"/>
    <w:rsid w:val="0031328D"/>
    <w:rsid w:val="00313318"/>
    <w:rsid w:val="0031605F"/>
    <w:rsid w:val="00316BFE"/>
    <w:rsid w:val="00316F4B"/>
    <w:rsid w:val="00317E3C"/>
    <w:rsid w:val="0032087A"/>
    <w:rsid w:val="00322069"/>
    <w:rsid w:val="003231F2"/>
    <w:rsid w:val="00323455"/>
    <w:rsid w:val="00323AC3"/>
    <w:rsid w:val="003244D3"/>
    <w:rsid w:val="00324CAC"/>
    <w:rsid w:val="0032532D"/>
    <w:rsid w:val="00325F1A"/>
    <w:rsid w:val="0032768B"/>
    <w:rsid w:val="0033026C"/>
    <w:rsid w:val="003305ED"/>
    <w:rsid w:val="00332691"/>
    <w:rsid w:val="003327B8"/>
    <w:rsid w:val="003329B1"/>
    <w:rsid w:val="0033325F"/>
    <w:rsid w:val="00335594"/>
    <w:rsid w:val="0033559C"/>
    <w:rsid w:val="003355ED"/>
    <w:rsid w:val="00335CD2"/>
    <w:rsid w:val="0033687D"/>
    <w:rsid w:val="00336BA9"/>
    <w:rsid w:val="00337A7F"/>
    <w:rsid w:val="0034014F"/>
    <w:rsid w:val="00340270"/>
    <w:rsid w:val="00340891"/>
    <w:rsid w:val="00340A15"/>
    <w:rsid w:val="00341358"/>
    <w:rsid w:val="00341E12"/>
    <w:rsid w:val="003423CF"/>
    <w:rsid w:val="00342842"/>
    <w:rsid w:val="00342B8E"/>
    <w:rsid w:val="0034327C"/>
    <w:rsid w:val="003432CC"/>
    <w:rsid w:val="00344270"/>
    <w:rsid w:val="00344723"/>
    <w:rsid w:val="00344FA7"/>
    <w:rsid w:val="0034546C"/>
    <w:rsid w:val="003456D4"/>
    <w:rsid w:val="003460BD"/>
    <w:rsid w:val="00347152"/>
    <w:rsid w:val="00347883"/>
    <w:rsid w:val="00347F46"/>
    <w:rsid w:val="003500B9"/>
    <w:rsid w:val="003504C3"/>
    <w:rsid w:val="0035056F"/>
    <w:rsid w:val="00350CF7"/>
    <w:rsid w:val="00350FFB"/>
    <w:rsid w:val="003515AB"/>
    <w:rsid w:val="00351849"/>
    <w:rsid w:val="0035258D"/>
    <w:rsid w:val="00354030"/>
    <w:rsid w:val="0035461B"/>
    <w:rsid w:val="00354C7B"/>
    <w:rsid w:val="00355676"/>
    <w:rsid w:val="003556C9"/>
    <w:rsid w:val="00356149"/>
    <w:rsid w:val="00356B3C"/>
    <w:rsid w:val="00356E80"/>
    <w:rsid w:val="00356EC2"/>
    <w:rsid w:val="00356EDF"/>
    <w:rsid w:val="003573E3"/>
    <w:rsid w:val="003579BF"/>
    <w:rsid w:val="00360855"/>
    <w:rsid w:val="00360D20"/>
    <w:rsid w:val="00361901"/>
    <w:rsid w:val="00361BE9"/>
    <w:rsid w:val="00361EDA"/>
    <w:rsid w:val="0036324B"/>
    <w:rsid w:val="00363253"/>
    <w:rsid w:val="0036446C"/>
    <w:rsid w:val="003644C4"/>
    <w:rsid w:val="003669D1"/>
    <w:rsid w:val="0036738E"/>
    <w:rsid w:val="00367984"/>
    <w:rsid w:val="00367A24"/>
    <w:rsid w:val="00370430"/>
    <w:rsid w:val="00370DBC"/>
    <w:rsid w:val="003714A4"/>
    <w:rsid w:val="00371748"/>
    <w:rsid w:val="00372118"/>
    <w:rsid w:val="0037267F"/>
    <w:rsid w:val="003748C2"/>
    <w:rsid w:val="00375B79"/>
    <w:rsid w:val="00376376"/>
    <w:rsid w:val="0037719D"/>
    <w:rsid w:val="0038014F"/>
    <w:rsid w:val="00380D77"/>
    <w:rsid w:val="00380E97"/>
    <w:rsid w:val="003810CB"/>
    <w:rsid w:val="003816BE"/>
    <w:rsid w:val="003819F3"/>
    <w:rsid w:val="00382079"/>
    <w:rsid w:val="003821E8"/>
    <w:rsid w:val="003822B7"/>
    <w:rsid w:val="0038237E"/>
    <w:rsid w:val="003825B3"/>
    <w:rsid w:val="00382FF0"/>
    <w:rsid w:val="003900F8"/>
    <w:rsid w:val="003905B0"/>
    <w:rsid w:val="003910FF"/>
    <w:rsid w:val="00391D37"/>
    <w:rsid w:val="0039225E"/>
    <w:rsid w:val="00392A74"/>
    <w:rsid w:val="00392F51"/>
    <w:rsid w:val="00393253"/>
    <w:rsid w:val="00393462"/>
    <w:rsid w:val="003935B0"/>
    <w:rsid w:val="00393947"/>
    <w:rsid w:val="003945BA"/>
    <w:rsid w:val="00394C0C"/>
    <w:rsid w:val="00394D15"/>
    <w:rsid w:val="0039544B"/>
    <w:rsid w:val="00396BB7"/>
    <w:rsid w:val="0039731F"/>
    <w:rsid w:val="003979C1"/>
    <w:rsid w:val="003A046F"/>
    <w:rsid w:val="003A189F"/>
    <w:rsid w:val="003A208F"/>
    <w:rsid w:val="003A34DD"/>
    <w:rsid w:val="003A3FFC"/>
    <w:rsid w:val="003A5541"/>
    <w:rsid w:val="003A691C"/>
    <w:rsid w:val="003A73C5"/>
    <w:rsid w:val="003A78B0"/>
    <w:rsid w:val="003A7E23"/>
    <w:rsid w:val="003B0749"/>
    <w:rsid w:val="003B203C"/>
    <w:rsid w:val="003B2B66"/>
    <w:rsid w:val="003B3BCF"/>
    <w:rsid w:val="003B3D71"/>
    <w:rsid w:val="003B3E0C"/>
    <w:rsid w:val="003B42A1"/>
    <w:rsid w:val="003B4CA8"/>
    <w:rsid w:val="003B4FD9"/>
    <w:rsid w:val="003B52F8"/>
    <w:rsid w:val="003B6B25"/>
    <w:rsid w:val="003B6F1E"/>
    <w:rsid w:val="003B766A"/>
    <w:rsid w:val="003B78C2"/>
    <w:rsid w:val="003C1C8E"/>
    <w:rsid w:val="003C2008"/>
    <w:rsid w:val="003C2B34"/>
    <w:rsid w:val="003C2C1B"/>
    <w:rsid w:val="003C3349"/>
    <w:rsid w:val="003C395F"/>
    <w:rsid w:val="003C3CF5"/>
    <w:rsid w:val="003C4393"/>
    <w:rsid w:val="003C44E9"/>
    <w:rsid w:val="003C4644"/>
    <w:rsid w:val="003C4820"/>
    <w:rsid w:val="003C506D"/>
    <w:rsid w:val="003C6194"/>
    <w:rsid w:val="003C64EF"/>
    <w:rsid w:val="003C65FC"/>
    <w:rsid w:val="003C7E55"/>
    <w:rsid w:val="003D08E4"/>
    <w:rsid w:val="003D0C66"/>
    <w:rsid w:val="003D1020"/>
    <w:rsid w:val="003D1246"/>
    <w:rsid w:val="003D178C"/>
    <w:rsid w:val="003D1823"/>
    <w:rsid w:val="003D18E4"/>
    <w:rsid w:val="003D20A9"/>
    <w:rsid w:val="003D37C4"/>
    <w:rsid w:val="003D3D68"/>
    <w:rsid w:val="003D4468"/>
    <w:rsid w:val="003D4CCC"/>
    <w:rsid w:val="003D4F55"/>
    <w:rsid w:val="003D5551"/>
    <w:rsid w:val="003D5DE2"/>
    <w:rsid w:val="003D6688"/>
    <w:rsid w:val="003D751E"/>
    <w:rsid w:val="003D7B19"/>
    <w:rsid w:val="003E049A"/>
    <w:rsid w:val="003E1DCD"/>
    <w:rsid w:val="003E1FED"/>
    <w:rsid w:val="003E21C7"/>
    <w:rsid w:val="003E3136"/>
    <w:rsid w:val="003E3CBA"/>
    <w:rsid w:val="003E4426"/>
    <w:rsid w:val="003E54AA"/>
    <w:rsid w:val="003E5670"/>
    <w:rsid w:val="003E63B6"/>
    <w:rsid w:val="003E7447"/>
    <w:rsid w:val="003E77DE"/>
    <w:rsid w:val="003F0218"/>
    <w:rsid w:val="003F07EF"/>
    <w:rsid w:val="003F0854"/>
    <w:rsid w:val="003F0D67"/>
    <w:rsid w:val="003F24B1"/>
    <w:rsid w:val="003F2F98"/>
    <w:rsid w:val="003F344B"/>
    <w:rsid w:val="003F387C"/>
    <w:rsid w:val="003F5EAB"/>
    <w:rsid w:val="003F6416"/>
    <w:rsid w:val="003F64C3"/>
    <w:rsid w:val="003F6EFF"/>
    <w:rsid w:val="003F73C6"/>
    <w:rsid w:val="003F7BA5"/>
    <w:rsid w:val="0040002A"/>
    <w:rsid w:val="004016ED"/>
    <w:rsid w:val="00401F27"/>
    <w:rsid w:val="00401FE9"/>
    <w:rsid w:val="00402B74"/>
    <w:rsid w:val="00403C9D"/>
    <w:rsid w:val="00404266"/>
    <w:rsid w:val="004057EE"/>
    <w:rsid w:val="0040592C"/>
    <w:rsid w:val="0040600A"/>
    <w:rsid w:val="00406C43"/>
    <w:rsid w:val="00406D1F"/>
    <w:rsid w:val="00407500"/>
    <w:rsid w:val="00411CC7"/>
    <w:rsid w:val="004122E6"/>
    <w:rsid w:val="004128C6"/>
    <w:rsid w:val="00413569"/>
    <w:rsid w:val="00413E84"/>
    <w:rsid w:val="00413EFE"/>
    <w:rsid w:val="00414094"/>
    <w:rsid w:val="004148B9"/>
    <w:rsid w:val="00415692"/>
    <w:rsid w:val="004157BF"/>
    <w:rsid w:val="00415931"/>
    <w:rsid w:val="004164C7"/>
    <w:rsid w:val="004165ED"/>
    <w:rsid w:val="00417419"/>
    <w:rsid w:val="004207E1"/>
    <w:rsid w:val="00420F62"/>
    <w:rsid w:val="00421458"/>
    <w:rsid w:val="00421A3F"/>
    <w:rsid w:val="0042343B"/>
    <w:rsid w:val="00424B88"/>
    <w:rsid w:val="0042558F"/>
    <w:rsid w:val="00425B29"/>
    <w:rsid w:val="0042684E"/>
    <w:rsid w:val="00426BF2"/>
    <w:rsid w:val="00430139"/>
    <w:rsid w:val="00430201"/>
    <w:rsid w:val="00430697"/>
    <w:rsid w:val="004310DE"/>
    <w:rsid w:val="004313A2"/>
    <w:rsid w:val="00431A80"/>
    <w:rsid w:val="004353D0"/>
    <w:rsid w:val="004354FC"/>
    <w:rsid w:val="00437F31"/>
    <w:rsid w:val="00440500"/>
    <w:rsid w:val="004410DB"/>
    <w:rsid w:val="0044237C"/>
    <w:rsid w:val="00442E70"/>
    <w:rsid w:val="004436E6"/>
    <w:rsid w:val="00443AFE"/>
    <w:rsid w:val="00444292"/>
    <w:rsid w:val="0044467B"/>
    <w:rsid w:val="00444E15"/>
    <w:rsid w:val="0044563E"/>
    <w:rsid w:val="0044599D"/>
    <w:rsid w:val="0044659C"/>
    <w:rsid w:val="004465E8"/>
    <w:rsid w:val="00446622"/>
    <w:rsid w:val="00446954"/>
    <w:rsid w:val="0044721E"/>
    <w:rsid w:val="0044750D"/>
    <w:rsid w:val="00450176"/>
    <w:rsid w:val="004508C4"/>
    <w:rsid w:val="004513F2"/>
    <w:rsid w:val="00451716"/>
    <w:rsid w:val="00451C48"/>
    <w:rsid w:val="00453461"/>
    <w:rsid w:val="0045386E"/>
    <w:rsid w:val="00453AD9"/>
    <w:rsid w:val="0045516B"/>
    <w:rsid w:val="0045702D"/>
    <w:rsid w:val="0046143C"/>
    <w:rsid w:val="00461706"/>
    <w:rsid w:val="00461DAE"/>
    <w:rsid w:val="004629EB"/>
    <w:rsid w:val="00463648"/>
    <w:rsid w:val="004638A3"/>
    <w:rsid w:val="00465756"/>
    <w:rsid w:val="00467788"/>
    <w:rsid w:val="00470007"/>
    <w:rsid w:val="00471A99"/>
    <w:rsid w:val="00472828"/>
    <w:rsid w:val="00472AE2"/>
    <w:rsid w:val="0047358E"/>
    <w:rsid w:val="004735D4"/>
    <w:rsid w:val="00473E7A"/>
    <w:rsid w:val="004743EB"/>
    <w:rsid w:val="00475923"/>
    <w:rsid w:val="00475DE8"/>
    <w:rsid w:val="004760F7"/>
    <w:rsid w:val="00476359"/>
    <w:rsid w:val="004776D9"/>
    <w:rsid w:val="00477DCF"/>
    <w:rsid w:val="004801E1"/>
    <w:rsid w:val="00483EC2"/>
    <w:rsid w:val="004848AC"/>
    <w:rsid w:val="00484D2A"/>
    <w:rsid w:val="00484D33"/>
    <w:rsid w:val="00485011"/>
    <w:rsid w:val="004850D8"/>
    <w:rsid w:val="004856D9"/>
    <w:rsid w:val="00485875"/>
    <w:rsid w:val="00485994"/>
    <w:rsid w:val="00485C8C"/>
    <w:rsid w:val="004866AE"/>
    <w:rsid w:val="00486998"/>
    <w:rsid w:val="00486C00"/>
    <w:rsid w:val="00487DDF"/>
    <w:rsid w:val="0049148F"/>
    <w:rsid w:val="004918D4"/>
    <w:rsid w:val="0049211F"/>
    <w:rsid w:val="00493291"/>
    <w:rsid w:val="0049379B"/>
    <w:rsid w:val="004938A4"/>
    <w:rsid w:val="004939F2"/>
    <w:rsid w:val="00493E0B"/>
    <w:rsid w:val="0049548D"/>
    <w:rsid w:val="00495B2E"/>
    <w:rsid w:val="0049737B"/>
    <w:rsid w:val="00497635"/>
    <w:rsid w:val="0049782E"/>
    <w:rsid w:val="00497D21"/>
    <w:rsid w:val="004A0344"/>
    <w:rsid w:val="004A08C1"/>
    <w:rsid w:val="004A0B29"/>
    <w:rsid w:val="004A183F"/>
    <w:rsid w:val="004A2AEF"/>
    <w:rsid w:val="004A341F"/>
    <w:rsid w:val="004A495B"/>
    <w:rsid w:val="004A5E07"/>
    <w:rsid w:val="004A6EB8"/>
    <w:rsid w:val="004A771E"/>
    <w:rsid w:val="004A7972"/>
    <w:rsid w:val="004B12EE"/>
    <w:rsid w:val="004B296B"/>
    <w:rsid w:val="004B4504"/>
    <w:rsid w:val="004B53F4"/>
    <w:rsid w:val="004B66DE"/>
    <w:rsid w:val="004B6720"/>
    <w:rsid w:val="004B69C5"/>
    <w:rsid w:val="004B6A13"/>
    <w:rsid w:val="004B795B"/>
    <w:rsid w:val="004B7A28"/>
    <w:rsid w:val="004C0683"/>
    <w:rsid w:val="004C0BC9"/>
    <w:rsid w:val="004C1231"/>
    <w:rsid w:val="004C23F0"/>
    <w:rsid w:val="004C2D1E"/>
    <w:rsid w:val="004C3D8A"/>
    <w:rsid w:val="004C4D7E"/>
    <w:rsid w:val="004C5E58"/>
    <w:rsid w:val="004C6964"/>
    <w:rsid w:val="004C6B39"/>
    <w:rsid w:val="004C6E06"/>
    <w:rsid w:val="004C6F0E"/>
    <w:rsid w:val="004C7791"/>
    <w:rsid w:val="004C793A"/>
    <w:rsid w:val="004C7CB8"/>
    <w:rsid w:val="004C7EFE"/>
    <w:rsid w:val="004D08D3"/>
    <w:rsid w:val="004D1409"/>
    <w:rsid w:val="004D1827"/>
    <w:rsid w:val="004D2F6E"/>
    <w:rsid w:val="004D2FDD"/>
    <w:rsid w:val="004D324E"/>
    <w:rsid w:val="004D3E3A"/>
    <w:rsid w:val="004D43AD"/>
    <w:rsid w:val="004D4993"/>
    <w:rsid w:val="004D50F1"/>
    <w:rsid w:val="004D5391"/>
    <w:rsid w:val="004D5D5F"/>
    <w:rsid w:val="004D6091"/>
    <w:rsid w:val="004D707D"/>
    <w:rsid w:val="004D7FA4"/>
    <w:rsid w:val="004E00F3"/>
    <w:rsid w:val="004E1CAA"/>
    <w:rsid w:val="004E2AF4"/>
    <w:rsid w:val="004E2B28"/>
    <w:rsid w:val="004E37C9"/>
    <w:rsid w:val="004E3D8A"/>
    <w:rsid w:val="004E48D9"/>
    <w:rsid w:val="004E6196"/>
    <w:rsid w:val="004E6964"/>
    <w:rsid w:val="004E6A6A"/>
    <w:rsid w:val="004E78EA"/>
    <w:rsid w:val="004F0683"/>
    <w:rsid w:val="004F06CA"/>
    <w:rsid w:val="004F1B17"/>
    <w:rsid w:val="004F374B"/>
    <w:rsid w:val="004F3B8E"/>
    <w:rsid w:val="004F4578"/>
    <w:rsid w:val="004F4899"/>
    <w:rsid w:val="004F4BF8"/>
    <w:rsid w:val="004F513C"/>
    <w:rsid w:val="004F5437"/>
    <w:rsid w:val="004F687C"/>
    <w:rsid w:val="004F7054"/>
    <w:rsid w:val="004F77CB"/>
    <w:rsid w:val="004F78A8"/>
    <w:rsid w:val="005000C1"/>
    <w:rsid w:val="00500E96"/>
    <w:rsid w:val="00501011"/>
    <w:rsid w:val="00501888"/>
    <w:rsid w:val="005041F1"/>
    <w:rsid w:val="005049C9"/>
    <w:rsid w:val="00505146"/>
    <w:rsid w:val="00505239"/>
    <w:rsid w:val="005053AE"/>
    <w:rsid w:val="00505CA9"/>
    <w:rsid w:val="0050605F"/>
    <w:rsid w:val="00506374"/>
    <w:rsid w:val="005079C3"/>
    <w:rsid w:val="00507E13"/>
    <w:rsid w:val="00507FED"/>
    <w:rsid w:val="00510AA4"/>
    <w:rsid w:val="00511410"/>
    <w:rsid w:val="00511FCE"/>
    <w:rsid w:val="005126E8"/>
    <w:rsid w:val="00512CA1"/>
    <w:rsid w:val="0051362C"/>
    <w:rsid w:val="005136AE"/>
    <w:rsid w:val="00514ACC"/>
    <w:rsid w:val="00514BE6"/>
    <w:rsid w:val="00514CD5"/>
    <w:rsid w:val="00514F4B"/>
    <w:rsid w:val="00515371"/>
    <w:rsid w:val="00515B36"/>
    <w:rsid w:val="00515BB8"/>
    <w:rsid w:val="00515C50"/>
    <w:rsid w:val="005163F8"/>
    <w:rsid w:val="005168B7"/>
    <w:rsid w:val="00516BE1"/>
    <w:rsid w:val="00516F3C"/>
    <w:rsid w:val="00517095"/>
    <w:rsid w:val="00517B53"/>
    <w:rsid w:val="005204E0"/>
    <w:rsid w:val="005209B7"/>
    <w:rsid w:val="00521C32"/>
    <w:rsid w:val="00522467"/>
    <w:rsid w:val="00522E21"/>
    <w:rsid w:val="00523BAA"/>
    <w:rsid w:val="005244C2"/>
    <w:rsid w:val="00525E48"/>
    <w:rsid w:val="00526E62"/>
    <w:rsid w:val="0052748B"/>
    <w:rsid w:val="00527691"/>
    <w:rsid w:val="00527B1F"/>
    <w:rsid w:val="005304CD"/>
    <w:rsid w:val="00530BD4"/>
    <w:rsid w:val="00531B5A"/>
    <w:rsid w:val="00532317"/>
    <w:rsid w:val="00533D64"/>
    <w:rsid w:val="00534BC7"/>
    <w:rsid w:val="00535455"/>
    <w:rsid w:val="00535D5C"/>
    <w:rsid w:val="0053723C"/>
    <w:rsid w:val="005421BA"/>
    <w:rsid w:val="005453D3"/>
    <w:rsid w:val="005456F4"/>
    <w:rsid w:val="00546821"/>
    <w:rsid w:val="00547294"/>
    <w:rsid w:val="005504DF"/>
    <w:rsid w:val="00551F66"/>
    <w:rsid w:val="00552A3A"/>
    <w:rsid w:val="005531FA"/>
    <w:rsid w:val="00553EAE"/>
    <w:rsid w:val="00554402"/>
    <w:rsid w:val="00555297"/>
    <w:rsid w:val="00555B4F"/>
    <w:rsid w:val="00555F80"/>
    <w:rsid w:val="00556946"/>
    <w:rsid w:val="00556EFA"/>
    <w:rsid w:val="00557111"/>
    <w:rsid w:val="00560DF2"/>
    <w:rsid w:val="0056123D"/>
    <w:rsid w:val="00562CEE"/>
    <w:rsid w:val="00562E6F"/>
    <w:rsid w:val="00563AA3"/>
    <w:rsid w:val="00563AB2"/>
    <w:rsid w:val="00563CDE"/>
    <w:rsid w:val="00565200"/>
    <w:rsid w:val="00565DF5"/>
    <w:rsid w:val="00566507"/>
    <w:rsid w:val="00566B07"/>
    <w:rsid w:val="00566EDA"/>
    <w:rsid w:val="00567712"/>
    <w:rsid w:val="00570EBD"/>
    <w:rsid w:val="005719FB"/>
    <w:rsid w:val="00571EE0"/>
    <w:rsid w:val="00571F02"/>
    <w:rsid w:val="0057227E"/>
    <w:rsid w:val="00573348"/>
    <w:rsid w:val="005744A6"/>
    <w:rsid w:val="00574D1E"/>
    <w:rsid w:val="00575EF2"/>
    <w:rsid w:val="00576A04"/>
    <w:rsid w:val="00577A75"/>
    <w:rsid w:val="005807DD"/>
    <w:rsid w:val="005818F4"/>
    <w:rsid w:val="00581A4C"/>
    <w:rsid w:val="00581B21"/>
    <w:rsid w:val="0058242B"/>
    <w:rsid w:val="005826A8"/>
    <w:rsid w:val="00583CAF"/>
    <w:rsid w:val="00583CC5"/>
    <w:rsid w:val="00584D78"/>
    <w:rsid w:val="00584F98"/>
    <w:rsid w:val="005853F0"/>
    <w:rsid w:val="00585CDF"/>
    <w:rsid w:val="00586B94"/>
    <w:rsid w:val="0059255A"/>
    <w:rsid w:val="0059372B"/>
    <w:rsid w:val="00593C31"/>
    <w:rsid w:val="00593EA8"/>
    <w:rsid w:val="005946F1"/>
    <w:rsid w:val="005947F0"/>
    <w:rsid w:val="005948FF"/>
    <w:rsid w:val="00594B61"/>
    <w:rsid w:val="00595136"/>
    <w:rsid w:val="00595CA1"/>
    <w:rsid w:val="0059632C"/>
    <w:rsid w:val="0059663B"/>
    <w:rsid w:val="00596BC0"/>
    <w:rsid w:val="0059736A"/>
    <w:rsid w:val="0059758D"/>
    <w:rsid w:val="00597CDD"/>
    <w:rsid w:val="005A03CC"/>
    <w:rsid w:val="005A0C2F"/>
    <w:rsid w:val="005A113A"/>
    <w:rsid w:val="005A13DA"/>
    <w:rsid w:val="005A196E"/>
    <w:rsid w:val="005A3D4C"/>
    <w:rsid w:val="005A3E83"/>
    <w:rsid w:val="005A486B"/>
    <w:rsid w:val="005A6000"/>
    <w:rsid w:val="005A6E44"/>
    <w:rsid w:val="005A74E6"/>
    <w:rsid w:val="005B141D"/>
    <w:rsid w:val="005B2142"/>
    <w:rsid w:val="005B2476"/>
    <w:rsid w:val="005B2512"/>
    <w:rsid w:val="005B32CE"/>
    <w:rsid w:val="005B3508"/>
    <w:rsid w:val="005B4B09"/>
    <w:rsid w:val="005B563F"/>
    <w:rsid w:val="005C000A"/>
    <w:rsid w:val="005C07F1"/>
    <w:rsid w:val="005C0EA7"/>
    <w:rsid w:val="005C101B"/>
    <w:rsid w:val="005C2129"/>
    <w:rsid w:val="005C25BE"/>
    <w:rsid w:val="005C49BC"/>
    <w:rsid w:val="005C5273"/>
    <w:rsid w:val="005C5EDB"/>
    <w:rsid w:val="005C6C12"/>
    <w:rsid w:val="005C6C9B"/>
    <w:rsid w:val="005C6D69"/>
    <w:rsid w:val="005C73C4"/>
    <w:rsid w:val="005C7826"/>
    <w:rsid w:val="005D052E"/>
    <w:rsid w:val="005D1396"/>
    <w:rsid w:val="005D3913"/>
    <w:rsid w:val="005D3EF9"/>
    <w:rsid w:val="005D4C96"/>
    <w:rsid w:val="005D68EA"/>
    <w:rsid w:val="005D6AE4"/>
    <w:rsid w:val="005D6F76"/>
    <w:rsid w:val="005D74F6"/>
    <w:rsid w:val="005E0C59"/>
    <w:rsid w:val="005E0E7E"/>
    <w:rsid w:val="005E1798"/>
    <w:rsid w:val="005E1B42"/>
    <w:rsid w:val="005E1BC8"/>
    <w:rsid w:val="005E1C98"/>
    <w:rsid w:val="005E2B1A"/>
    <w:rsid w:val="005E2D60"/>
    <w:rsid w:val="005E3FB3"/>
    <w:rsid w:val="005E48F1"/>
    <w:rsid w:val="005E4B31"/>
    <w:rsid w:val="005E5EE0"/>
    <w:rsid w:val="005E5F8C"/>
    <w:rsid w:val="005E5FD4"/>
    <w:rsid w:val="005F0338"/>
    <w:rsid w:val="005F10C5"/>
    <w:rsid w:val="005F128B"/>
    <w:rsid w:val="005F155C"/>
    <w:rsid w:val="005F185A"/>
    <w:rsid w:val="005F1E60"/>
    <w:rsid w:val="005F38D5"/>
    <w:rsid w:val="005F4408"/>
    <w:rsid w:val="005F46D2"/>
    <w:rsid w:val="005F4988"/>
    <w:rsid w:val="005F4EDC"/>
    <w:rsid w:val="005F5A68"/>
    <w:rsid w:val="005F5CC1"/>
    <w:rsid w:val="005F6658"/>
    <w:rsid w:val="005F7027"/>
    <w:rsid w:val="005F7B06"/>
    <w:rsid w:val="005F7B61"/>
    <w:rsid w:val="006012BA"/>
    <w:rsid w:val="00601590"/>
    <w:rsid w:val="006019B1"/>
    <w:rsid w:val="0060204D"/>
    <w:rsid w:val="006023E7"/>
    <w:rsid w:val="006036B4"/>
    <w:rsid w:val="00605E67"/>
    <w:rsid w:val="00606529"/>
    <w:rsid w:val="00606C59"/>
    <w:rsid w:val="00607473"/>
    <w:rsid w:val="00607AA6"/>
    <w:rsid w:val="00607B02"/>
    <w:rsid w:val="006121C3"/>
    <w:rsid w:val="00612BA6"/>
    <w:rsid w:val="00613FA5"/>
    <w:rsid w:val="0061415D"/>
    <w:rsid w:val="00614B2F"/>
    <w:rsid w:val="00614BC1"/>
    <w:rsid w:val="00616753"/>
    <w:rsid w:val="00616EE8"/>
    <w:rsid w:val="00616F0F"/>
    <w:rsid w:val="00617909"/>
    <w:rsid w:val="006215CB"/>
    <w:rsid w:val="00621BDA"/>
    <w:rsid w:val="006220E9"/>
    <w:rsid w:val="00622CCF"/>
    <w:rsid w:val="00622D18"/>
    <w:rsid w:val="006246C4"/>
    <w:rsid w:val="00624B19"/>
    <w:rsid w:val="006256E4"/>
    <w:rsid w:val="00625CB0"/>
    <w:rsid w:val="00626601"/>
    <w:rsid w:val="006273D5"/>
    <w:rsid w:val="00627EBC"/>
    <w:rsid w:val="0063194E"/>
    <w:rsid w:val="0063222D"/>
    <w:rsid w:val="0063250F"/>
    <w:rsid w:val="0063267B"/>
    <w:rsid w:val="006331E4"/>
    <w:rsid w:val="00634664"/>
    <w:rsid w:val="00634699"/>
    <w:rsid w:val="00634CA5"/>
    <w:rsid w:val="0063692B"/>
    <w:rsid w:val="00636DB3"/>
    <w:rsid w:val="0063736E"/>
    <w:rsid w:val="00637407"/>
    <w:rsid w:val="00637449"/>
    <w:rsid w:val="00637B53"/>
    <w:rsid w:val="00640BE9"/>
    <w:rsid w:val="00641C50"/>
    <w:rsid w:val="00642ADE"/>
    <w:rsid w:val="006438AB"/>
    <w:rsid w:val="00644150"/>
    <w:rsid w:val="006444BD"/>
    <w:rsid w:val="006454FA"/>
    <w:rsid w:val="00647585"/>
    <w:rsid w:val="00647C2D"/>
    <w:rsid w:val="00650E61"/>
    <w:rsid w:val="00651FF0"/>
    <w:rsid w:val="00652CAC"/>
    <w:rsid w:val="006534DF"/>
    <w:rsid w:val="006539EA"/>
    <w:rsid w:val="00653AA9"/>
    <w:rsid w:val="00653AF1"/>
    <w:rsid w:val="0065423C"/>
    <w:rsid w:val="00654F7F"/>
    <w:rsid w:val="00655A41"/>
    <w:rsid w:val="00656A2D"/>
    <w:rsid w:val="00656B29"/>
    <w:rsid w:val="00656CA8"/>
    <w:rsid w:val="00661226"/>
    <w:rsid w:val="00661819"/>
    <w:rsid w:val="00662C83"/>
    <w:rsid w:val="0066365C"/>
    <w:rsid w:val="00663C7A"/>
    <w:rsid w:val="00663F3E"/>
    <w:rsid w:val="006672EF"/>
    <w:rsid w:val="00667AE9"/>
    <w:rsid w:val="00671B82"/>
    <w:rsid w:val="006720B1"/>
    <w:rsid w:val="006722D8"/>
    <w:rsid w:val="00672595"/>
    <w:rsid w:val="0067281F"/>
    <w:rsid w:val="0067386A"/>
    <w:rsid w:val="00674251"/>
    <w:rsid w:val="006746AB"/>
    <w:rsid w:val="00674E24"/>
    <w:rsid w:val="00675609"/>
    <w:rsid w:val="00676163"/>
    <w:rsid w:val="0067705A"/>
    <w:rsid w:val="00677726"/>
    <w:rsid w:val="00680BF4"/>
    <w:rsid w:val="00680E17"/>
    <w:rsid w:val="00682FD1"/>
    <w:rsid w:val="006833DE"/>
    <w:rsid w:val="0068429A"/>
    <w:rsid w:val="00684EEF"/>
    <w:rsid w:val="00685917"/>
    <w:rsid w:val="00685B55"/>
    <w:rsid w:val="00686765"/>
    <w:rsid w:val="00687ABD"/>
    <w:rsid w:val="00687DA4"/>
    <w:rsid w:val="00690AEF"/>
    <w:rsid w:val="00690F11"/>
    <w:rsid w:val="00690F70"/>
    <w:rsid w:val="00692C77"/>
    <w:rsid w:val="00693203"/>
    <w:rsid w:val="00693375"/>
    <w:rsid w:val="006933C1"/>
    <w:rsid w:val="00693916"/>
    <w:rsid w:val="006939C3"/>
    <w:rsid w:val="00693AF8"/>
    <w:rsid w:val="006948CB"/>
    <w:rsid w:val="00695452"/>
    <w:rsid w:val="00695DDC"/>
    <w:rsid w:val="006A05A0"/>
    <w:rsid w:val="006A0A77"/>
    <w:rsid w:val="006A0BB8"/>
    <w:rsid w:val="006A0BDF"/>
    <w:rsid w:val="006A1926"/>
    <w:rsid w:val="006A25AC"/>
    <w:rsid w:val="006A2D48"/>
    <w:rsid w:val="006A3836"/>
    <w:rsid w:val="006A3E1B"/>
    <w:rsid w:val="006A3EBE"/>
    <w:rsid w:val="006A5A82"/>
    <w:rsid w:val="006A61D7"/>
    <w:rsid w:val="006A6C01"/>
    <w:rsid w:val="006A6CE9"/>
    <w:rsid w:val="006A7C27"/>
    <w:rsid w:val="006B1A39"/>
    <w:rsid w:val="006B38A8"/>
    <w:rsid w:val="006B4F74"/>
    <w:rsid w:val="006B5C1B"/>
    <w:rsid w:val="006B603F"/>
    <w:rsid w:val="006B7389"/>
    <w:rsid w:val="006C0195"/>
    <w:rsid w:val="006C088A"/>
    <w:rsid w:val="006C1199"/>
    <w:rsid w:val="006C20A2"/>
    <w:rsid w:val="006C31B0"/>
    <w:rsid w:val="006C3677"/>
    <w:rsid w:val="006C3E5E"/>
    <w:rsid w:val="006C40A7"/>
    <w:rsid w:val="006C4D8E"/>
    <w:rsid w:val="006C5984"/>
    <w:rsid w:val="006C5E4D"/>
    <w:rsid w:val="006C6165"/>
    <w:rsid w:val="006C681C"/>
    <w:rsid w:val="006C6A04"/>
    <w:rsid w:val="006D0AE5"/>
    <w:rsid w:val="006D0B85"/>
    <w:rsid w:val="006D0C83"/>
    <w:rsid w:val="006D1259"/>
    <w:rsid w:val="006D1545"/>
    <w:rsid w:val="006D2595"/>
    <w:rsid w:val="006D28EA"/>
    <w:rsid w:val="006D3565"/>
    <w:rsid w:val="006D3810"/>
    <w:rsid w:val="006D4B87"/>
    <w:rsid w:val="006D4C09"/>
    <w:rsid w:val="006D595A"/>
    <w:rsid w:val="006D65D7"/>
    <w:rsid w:val="006D664C"/>
    <w:rsid w:val="006D6B03"/>
    <w:rsid w:val="006D7015"/>
    <w:rsid w:val="006D71C9"/>
    <w:rsid w:val="006D7E2B"/>
    <w:rsid w:val="006D7F67"/>
    <w:rsid w:val="006E014E"/>
    <w:rsid w:val="006E04C1"/>
    <w:rsid w:val="006E04CC"/>
    <w:rsid w:val="006E14B7"/>
    <w:rsid w:val="006E1733"/>
    <w:rsid w:val="006E423A"/>
    <w:rsid w:val="006E49A9"/>
    <w:rsid w:val="006E5C66"/>
    <w:rsid w:val="006E603E"/>
    <w:rsid w:val="006F0519"/>
    <w:rsid w:val="006F0E44"/>
    <w:rsid w:val="006F153E"/>
    <w:rsid w:val="006F16CB"/>
    <w:rsid w:val="006F25AB"/>
    <w:rsid w:val="006F26D5"/>
    <w:rsid w:val="006F46AC"/>
    <w:rsid w:val="006F563E"/>
    <w:rsid w:val="006F5736"/>
    <w:rsid w:val="006F6629"/>
    <w:rsid w:val="006F6CF7"/>
    <w:rsid w:val="006F7081"/>
    <w:rsid w:val="006F77B5"/>
    <w:rsid w:val="00702594"/>
    <w:rsid w:val="0070307B"/>
    <w:rsid w:val="00703850"/>
    <w:rsid w:val="00703BE9"/>
    <w:rsid w:val="00703C31"/>
    <w:rsid w:val="00703D37"/>
    <w:rsid w:val="00704225"/>
    <w:rsid w:val="007066CE"/>
    <w:rsid w:val="00710C14"/>
    <w:rsid w:val="007114E9"/>
    <w:rsid w:val="00711757"/>
    <w:rsid w:val="00712968"/>
    <w:rsid w:val="007132F3"/>
    <w:rsid w:val="007137DA"/>
    <w:rsid w:val="00713EC2"/>
    <w:rsid w:val="007144D3"/>
    <w:rsid w:val="00714A7F"/>
    <w:rsid w:val="00714B98"/>
    <w:rsid w:val="007155EF"/>
    <w:rsid w:val="00715834"/>
    <w:rsid w:val="00715D03"/>
    <w:rsid w:val="0071632D"/>
    <w:rsid w:val="00716660"/>
    <w:rsid w:val="00716E45"/>
    <w:rsid w:val="00720415"/>
    <w:rsid w:val="00720A73"/>
    <w:rsid w:val="007225BA"/>
    <w:rsid w:val="007233A5"/>
    <w:rsid w:val="00723B8C"/>
    <w:rsid w:val="00723C37"/>
    <w:rsid w:val="00724F0C"/>
    <w:rsid w:val="0072505B"/>
    <w:rsid w:val="00726693"/>
    <w:rsid w:val="00726E10"/>
    <w:rsid w:val="007301FC"/>
    <w:rsid w:val="0073080F"/>
    <w:rsid w:val="00730DD2"/>
    <w:rsid w:val="00731002"/>
    <w:rsid w:val="0073160A"/>
    <w:rsid w:val="0073189E"/>
    <w:rsid w:val="00732048"/>
    <w:rsid w:val="0073235B"/>
    <w:rsid w:val="00732751"/>
    <w:rsid w:val="007343D1"/>
    <w:rsid w:val="00734428"/>
    <w:rsid w:val="007344F1"/>
    <w:rsid w:val="00734621"/>
    <w:rsid w:val="0073509B"/>
    <w:rsid w:val="00736ADA"/>
    <w:rsid w:val="007371AC"/>
    <w:rsid w:val="007372DF"/>
    <w:rsid w:val="0074091D"/>
    <w:rsid w:val="00740CC4"/>
    <w:rsid w:val="00741B92"/>
    <w:rsid w:val="00741BF4"/>
    <w:rsid w:val="007434C2"/>
    <w:rsid w:val="00744C42"/>
    <w:rsid w:val="00744DAB"/>
    <w:rsid w:val="00746424"/>
    <w:rsid w:val="00751D52"/>
    <w:rsid w:val="007520E8"/>
    <w:rsid w:val="00753394"/>
    <w:rsid w:val="0075354B"/>
    <w:rsid w:val="0075372E"/>
    <w:rsid w:val="00753867"/>
    <w:rsid w:val="00753A51"/>
    <w:rsid w:val="00753E94"/>
    <w:rsid w:val="007541E9"/>
    <w:rsid w:val="007541F6"/>
    <w:rsid w:val="00756117"/>
    <w:rsid w:val="00760439"/>
    <w:rsid w:val="00761CC5"/>
    <w:rsid w:val="00761E75"/>
    <w:rsid w:val="00763A58"/>
    <w:rsid w:val="00763BB9"/>
    <w:rsid w:val="00763D1E"/>
    <w:rsid w:val="00763E3D"/>
    <w:rsid w:val="0076407A"/>
    <w:rsid w:val="007643DC"/>
    <w:rsid w:val="00765D7F"/>
    <w:rsid w:val="00766432"/>
    <w:rsid w:val="0076663A"/>
    <w:rsid w:val="00766AC2"/>
    <w:rsid w:val="00770287"/>
    <w:rsid w:val="007705A7"/>
    <w:rsid w:val="00770BCD"/>
    <w:rsid w:val="00770E3D"/>
    <w:rsid w:val="0077133F"/>
    <w:rsid w:val="00771430"/>
    <w:rsid w:val="007715CB"/>
    <w:rsid w:val="00771FBC"/>
    <w:rsid w:val="00771FF0"/>
    <w:rsid w:val="007734E1"/>
    <w:rsid w:val="00774322"/>
    <w:rsid w:val="00774E44"/>
    <w:rsid w:val="00775599"/>
    <w:rsid w:val="00776375"/>
    <w:rsid w:val="00776EC1"/>
    <w:rsid w:val="0077733B"/>
    <w:rsid w:val="007774B2"/>
    <w:rsid w:val="00777876"/>
    <w:rsid w:val="00777A1A"/>
    <w:rsid w:val="0078035A"/>
    <w:rsid w:val="00781A6B"/>
    <w:rsid w:val="00782177"/>
    <w:rsid w:val="00782A7B"/>
    <w:rsid w:val="00783FD1"/>
    <w:rsid w:val="00785928"/>
    <w:rsid w:val="00785D93"/>
    <w:rsid w:val="00785FBC"/>
    <w:rsid w:val="00786755"/>
    <w:rsid w:val="007868C2"/>
    <w:rsid w:val="00786C10"/>
    <w:rsid w:val="00786D43"/>
    <w:rsid w:val="00786FEE"/>
    <w:rsid w:val="007872FC"/>
    <w:rsid w:val="007905FE"/>
    <w:rsid w:val="007906F0"/>
    <w:rsid w:val="0079076B"/>
    <w:rsid w:val="00791800"/>
    <w:rsid w:val="00792212"/>
    <w:rsid w:val="007928D2"/>
    <w:rsid w:val="0079332D"/>
    <w:rsid w:val="00793748"/>
    <w:rsid w:val="00793C95"/>
    <w:rsid w:val="00793D3C"/>
    <w:rsid w:val="00794C1C"/>
    <w:rsid w:val="00794F44"/>
    <w:rsid w:val="00796F21"/>
    <w:rsid w:val="007977E1"/>
    <w:rsid w:val="007A08F2"/>
    <w:rsid w:val="007A0D1D"/>
    <w:rsid w:val="007A12EF"/>
    <w:rsid w:val="007A1DA3"/>
    <w:rsid w:val="007A20A9"/>
    <w:rsid w:val="007A2130"/>
    <w:rsid w:val="007A2536"/>
    <w:rsid w:val="007A2FAD"/>
    <w:rsid w:val="007A35E3"/>
    <w:rsid w:val="007A3B01"/>
    <w:rsid w:val="007A44BC"/>
    <w:rsid w:val="007A54FC"/>
    <w:rsid w:val="007A5F36"/>
    <w:rsid w:val="007A662B"/>
    <w:rsid w:val="007A7CA4"/>
    <w:rsid w:val="007B04CF"/>
    <w:rsid w:val="007B24FC"/>
    <w:rsid w:val="007B433C"/>
    <w:rsid w:val="007B516A"/>
    <w:rsid w:val="007B55E7"/>
    <w:rsid w:val="007B55F8"/>
    <w:rsid w:val="007B5B1B"/>
    <w:rsid w:val="007B5BBD"/>
    <w:rsid w:val="007B61E2"/>
    <w:rsid w:val="007B6FF3"/>
    <w:rsid w:val="007C0A77"/>
    <w:rsid w:val="007C11DE"/>
    <w:rsid w:val="007C1511"/>
    <w:rsid w:val="007C21D7"/>
    <w:rsid w:val="007C38A0"/>
    <w:rsid w:val="007C3966"/>
    <w:rsid w:val="007C497E"/>
    <w:rsid w:val="007C57D7"/>
    <w:rsid w:val="007C5B98"/>
    <w:rsid w:val="007C5E00"/>
    <w:rsid w:val="007C6655"/>
    <w:rsid w:val="007C6CF1"/>
    <w:rsid w:val="007D0BC0"/>
    <w:rsid w:val="007D0EF2"/>
    <w:rsid w:val="007D2243"/>
    <w:rsid w:val="007D2284"/>
    <w:rsid w:val="007D25C6"/>
    <w:rsid w:val="007D27EC"/>
    <w:rsid w:val="007D383A"/>
    <w:rsid w:val="007D4291"/>
    <w:rsid w:val="007D43DD"/>
    <w:rsid w:val="007D51F0"/>
    <w:rsid w:val="007D56AC"/>
    <w:rsid w:val="007D66FA"/>
    <w:rsid w:val="007D6908"/>
    <w:rsid w:val="007D6FD0"/>
    <w:rsid w:val="007D7E5F"/>
    <w:rsid w:val="007E0355"/>
    <w:rsid w:val="007E04FE"/>
    <w:rsid w:val="007E0A1F"/>
    <w:rsid w:val="007E10C2"/>
    <w:rsid w:val="007E11BB"/>
    <w:rsid w:val="007E140C"/>
    <w:rsid w:val="007E1F72"/>
    <w:rsid w:val="007E20A8"/>
    <w:rsid w:val="007E227D"/>
    <w:rsid w:val="007E4534"/>
    <w:rsid w:val="007E58FA"/>
    <w:rsid w:val="007E6208"/>
    <w:rsid w:val="007E64F5"/>
    <w:rsid w:val="007E691A"/>
    <w:rsid w:val="007E6CCF"/>
    <w:rsid w:val="007E7BCD"/>
    <w:rsid w:val="007E7CDD"/>
    <w:rsid w:val="007F0743"/>
    <w:rsid w:val="007F10F4"/>
    <w:rsid w:val="007F1CBA"/>
    <w:rsid w:val="007F1EAE"/>
    <w:rsid w:val="007F21B0"/>
    <w:rsid w:val="007F2430"/>
    <w:rsid w:val="007F35D2"/>
    <w:rsid w:val="007F3942"/>
    <w:rsid w:val="007F4266"/>
    <w:rsid w:val="007F4B2E"/>
    <w:rsid w:val="007F510C"/>
    <w:rsid w:val="007F5144"/>
    <w:rsid w:val="007F530A"/>
    <w:rsid w:val="007F5855"/>
    <w:rsid w:val="007F6CAF"/>
    <w:rsid w:val="007F79E7"/>
    <w:rsid w:val="008003D3"/>
    <w:rsid w:val="00800B1A"/>
    <w:rsid w:val="00801F59"/>
    <w:rsid w:val="00801FA1"/>
    <w:rsid w:val="008022C7"/>
    <w:rsid w:val="00803A76"/>
    <w:rsid w:val="0080414A"/>
    <w:rsid w:val="0080416B"/>
    <w:rsid w:val="008051A1"/>
    <w:rsid w:val="00805D1A"/>
    <w:rsid w:val="00806380"/>
    <w:rsid w:val="00810CEE"/>
    <w:rsid w:val="00810FCB"/>
    <w:rsid w:val="00811101"/>
    <w:rsid w:val="0081201A"/>
    <w:rsid w:val="00812653"/>
    <w:rsid w:val="00812FC3"/>
    <w:rsid w:val="00813A2F"/>
    <w:rsid w:val="0081421A"/>
    <w:rsid w:val="0081440F"/>
    <w:rsid w:val="00817E52"/>
    <w:rsid w:val="00817F63"/>
    <w:rsid w:val="00820BBE"/>
    <w:rsid w:val="00820BF8"/>
    <w:rsid w:val="00820E5D"/>
    <w:rsid w:val="00821AA9"/>
    <w:rsid w:val="00821D77"/>
    <w:rsid w:val="008223D8"/>
    <w:rsid w:val="00822867"/>
    <w:rsid w:val="00823B85"/>
    <w:rsid w:val="00824165"/>
    <w:rsid w:val="008242C8"/>
    <w:rsid w:val="00824546"/>
    <w:rsid w:val="00824FFB"/>
    <w:rsid w:val="008252A7"/>
    <w:rsid w:val="00825CD1"/>
    <w:rsid w:val="00826431"/>
    <w:rsid w:val="00827CC1"/>
    <w:rsid w:val="00827E41"/>
    <w:rsid w:val="008305AE"/>
    <w:rsid w:val="008308CF"/>
    <w:rsid w:val="008309E1"/>
    <w:rsid w:val="0083119C"/>
    <w:rsid w:val="008311F3"/>
    <w:rsid w:val="008317AB"/>
    <w:rsid w:val="00832479"/>
    <w:rsid w:val="008326E4"/>
    <w:rsid w:val="00833F02"/>
    <w:rsid w:val="008340BF"/>
    <w:rsid w:val="00835A94"/>
    <w:rsid w:val="00835B60"/>
    <w:rsid w:val="00835D0A"/>
    <w:rsid w:val="00836187"/>
    <w:rsid w:val="00840214"/>
    <w:rsid w:val="0084129E"/>
    <w:rsid w:val="00842544"/>
    <w:rsid w:val="008425C8"/>
    <w:rsid w:val="00842D99"/>
    <w:rsid w:val="008430EF"/>
    <w:rsid w:val="008432EA"/>
    <w:rsid w:val="00843331"/>
    <w:rsid w:val="00844270"/>
    <w:rsid w:val="008469A1"/>
    <w:rsid w:val="00850BC7"/>
    <w:rsid w:val="00853E52"/>
    <w:rsid w:val="00854D27"/>
    <w:rsid w:val="0085557D"/>
    <w:rsid w:val="00855FC2"/>
    <w:rsid w:val="0085641B"/>
    <w:rsid w:val="00856BDA"/>
    <w:rsid w:val="00860318"/>
    <w:rsid w:val="00860AF4"/>
    <w:rsid w:val="00860E60"/>
    <w:rsid w:val="00861B56"/>
    <w:rsid w:val="00862B59"/>
    <w:rsid w:val="008642C7"/>
    <w:rsid w:val="00864B01"/>
    <w:rsid w:val="0086574A"/>
    <w:rsid w:val="00867B19"/>
    <w:rsid w:val="00870073"/>
    <w:rsid w:val="0087007A"/>
    <w:rsid w:val="00870C01"/>
    <w:rsid w:val="008718B3"/>
    <w:rsid w:val="00872D38"/>
    <w:rsid w:val="00873C95"/>
    <w:rsid w:val="008743C4"/>
    <w:rsid w:val="00876596"/>
    <w:rsid w:val="00877094"/>
    <w:rsid w:val="008776DE"/>
    <w:rsid w:val="008809AF"/>
    <w:rsid w:val="00880D85"/>
    <w:rsid w:val="00880F95"/>
    <w:rsid w:val="00881215"/>
    <w:rsid w:val="008820B0"/>
    <w:rsid w:val="00883741"/>
    <w:rsid w:val="00884A8D"/>
    <w:rsid w:val="00884D6D"/>
    <w:rsid w:val="00884EAD"/>
    <w:rsid w:val="00884FBF"/>
    <w:rsid w:val="0088521B"/>
    <w:rsid w:val="00885755"/>
    <w:rsid w:val="008861FD"/>
    <w:rsid w:val="00887155"/>
    <w:rsid w:val="00887465"/>
    <w:rsid w:val="00890CAE"/>
    <w:rsid w:val="00892265"/>
    <w:rsid w:val="00892326"/>
    <w:rsid w:val="00893D8C"/>
    <w:rsid w:val="00893E00"/>
    <w:rsid w:val="00895882"/>
    <w:rsid w:val="008962CA"/>
    <w:rsid w:val="008970CE"/>
    <w:rsid w:val="00897FAF"/>
    <w:rsid w:val="008A0CA8"/>
    <w:rsid w:val="008A2B0D"/>
    <w:rsid w:val="008A3DA6"/>
    <w:rsid w:val="008A3E42"/>
    <w:rsid w:val="008A569C"/>
    <w:rsid w:val="008A5EAC"/>
    <w:rsid w:val="008A6C29"/>
    <w:rsid w:val="008B0A03"/>
    <w:rsid w:val="008B0DD9"/>
    <w:rsid w:val="008B1153"/>
    <w:rsid w:val="008B1375"/>
    <w:rsid w:val="008B3D5B"/>
    <w:rsid w:val="008B3FA8"/>
    <w:rsid w:val="008B52C2"/>
    <w:rsid w:val="008B55EE"/>
    <w:rsid w:val="008B734F"/>
    <w:rsid w:val="008C0377"/>
    <w:rsid w:val="008C0A7D"/>
    <w:rsid w:val="008C1532"/>
    <w:rsid w:val="008C1BFC"/>
    <w:rsid w:val="008C2CA2"/>
    <w:rsid w:val="008C338D"/>
    <w:rsid w:val="008C3D58"/>
    <w:rsid w:val="008C650A"/>
    <w:rsid w:val="008C71C1"/>
    <w:rsid w:val="008C7456"/>
    <w:rsid w:val="008C7CB0"/>
    <w:rsid w:val="008D1691"/>
    <w:rsid w:val="008D20A5"/>
    <w:rsid w:val="008D3024"/>
    <w:rsid w:val="008D545C"/>
    <w:rsid w:val="008D59C3"/>
    <w:rsid w:val="008D5BF8"/>
    <w:rsid w:val="008D601C"/>
    <w:rsid w:val="008D60ED"/>
    <w:rsid w:val="008D7A9A"/>
    <w:rsid w:val="008E06E0"/>
    <w:rsid w:val="008E076B"/>
    <w:rsid w:val="008E1242"/>
    <w:rsid w:val="008E1D54"/>
    <w:rsid w:val="008E2426"/>
    <w:rsid w:val="008E260E"/>
    <w:rsid w:val="008E31FF"/>
    <w:rsid w:val="008E3616"/>
    <w:rsid w:val="008E3800"/>
    <w:rsid w:val="008F0BF4"/>
    <w:rsid w:val="008F19DD"/>
    <w:rsid w:val="008F29DB"/>
    <w:rsid w:val="008F2E3C"/>
    <w:rsid w:val="008F3182"/>
    <w:rsid w:val="008F4108"/>
    <w:rsid w:val="008F45AE"/>
    <w:rsid w:val="008F4E4F"/>
    <w:rsid w:val="008F4FF7"/>
    <w:rsid w:val="008F50A7"/>
    <w:rsid w:val="008F690A"/>
    <w:rsid w:val="008F6F63"/>
    <w:rsid w:val="008F75DE"/>
    <w:rsid w:val="008F76D3"/>
    <w:rsid w:val="008F78B0"/>
    <w:rsid w:val="00900599"/>
    <w:rsid w:val="00901D89"/>
    <w:rsid w:val="0090284B"/>
    <w:rsid w:val="0090350F"/>
    <w:rsid w:val="0090436B"/>
    <w:rsid w:val="00904C69"/>
    <w:rsid w:val="00905082"/>
    <w:rsid w:val="009052E6"/>
    <w:rsid w:val="00906853"/>
    <w:rsid w:val="00906B3A"/>
    <w:rsid w:val="00907168"/>
    <w:rsid w:val="009072B9"/>
    <w:rsid w:val="00907342"/>
    <w:rsid w:val="009076C4"/>
    <w:rsid w:val="0091062F"/>
    <w:rsid w:val="00912B2F"/>
    <w:rsid w:val="00913244"/>
    <w:rsid w:val="00913B41"/>
    <w:rsid w:val="009152DB"/>
    <w:rsid w:val="0091565E"/>
    <w:rsid w:val="00916733"/>
    <w:rsid w:val="0091738C"/>
    <w:rsid w:val="0092082C"/>
    <w:rsid w:val="00920923"/>
    <w:rsid w:val="00921266"/>
    <w:rsid w:val="009213BB"/>
    <w:rsid w:val="009217E4"/>
    <w:rsid w:val="00921E2F"/>
    <w:rsid w:val="00923DEE"/>
    <w:rsid w:val="00924043"/>
    <w:rsid w:val="00924F9F"/>
    <w:rsid w:val="00925320"/>
    <w:rsid w:val="009278B2"/>
    <w:rsid w:val="0092795B"/>
    <w:rsid w:val="0093095E"/>
    <w:rsid w:val="009312E0"/>
    <w:rsid w:val="00931899"/>
    <w:rsid w:val="0093221B"/>
    <w:rsid w:val="00932581"/>
    <w:rsid w:val="00932FC0"/>
    <w:rsid w:val="00933FBB"/>
    <w:rsid w:val="00934BA7"/>
    <w:rsid w:val="009350A6"/>
    <w:rsid w:val="009350AA"/>
    <w:rsid w:val="009357D2"/>
    <w:rsid w:val="0093683F"/>
    <w:rsid w:val="009377F1"/>
    <w:rsid w:val="00937AC6"/>
    <w:rsid w:val="00937D6A"/>
    <w:rsid w:val="009413F8"/>
    <w:rsid w:val="009414BE"/>
    <w:rsid w:val="00941703"/>
    <w:rsid w:val="009419ED"/>
    <w:rsid w:val="0094280A"/>
    <w:rsid w:val="00943989"/>
    <w:rsid w:val="009442C5"/>
    <w:rsid w:val="009466A4"/>
    <w:rsid w:val="00946E09"/>
    <w:rsid w:val="009478E4"/>
    <w:rsid w:val="00947A4D"/>
    <w:rsid w:val="00947BC0"/>
    <w:rsid w:val="009501C6"/>
    <w:rsid w:val="00950320"/>
    <w:rsid w:val="00951193"/>
    <w:rsid w:val="00952447"/>
    <w:rsid w:val="00953015"/>
    <w:rsid w:val="00953449"/>
    <w:rsid w:val="00954A43"/>
    <w:rsid w:val="00954E02"/>
    <w:rsid w:val="00954F16"/>
    <w:rsid w:val="00955886"/>
    <w:rsid w:val="00956501"/>
    <w:rsid w:val="009567CB"/>
    <w:rsid w:val="00956E9C"/>
    <w:rsid w:val="0095714A"/>
    <w:rsid w:val="00957F3B"/>
    <w:rsid w:val="009607A0"/>
    <w:rsid w:val="009616E6"/>
    <w:rsid w:val="009619B2"/>
    <w:rsid w:val="009623B0"/>
    <w:rsid w:val="00962FF1"/>
    <w:rsid w:val="0096468B"/>
    <w:rsid w:val="00965CED"/>
    <w:rsid w:val="0096709F"/>
    <w:rsid w:val="00967498"/>
    <w:rsid w:val="00967753"/>
    <w:rsid w:val="00967C5F"/>
    <w:rsid w:val="0097188F"/>
    <w:rsid w:val="00972A65"/>
    <w:rsid w:val="00973646"/>
    <w:rsid w:val="00973D04"/>
    <w:rsid w:val="0097567D"/>
    <w:rsid w:val="00975B87"/>
    <w:rsid w:val="009761F4"/>
    <w:rsid w:val="00976B86"/>
    <w:rsid w:val="00976EE8"/>
    <w:rsid w:val="0098030A"/>
    <w:rsid w:val="0098035E"/>
    <w:rsid w:val="00980429"/>
    <w:rsid w:val="00981EFB"/>
    <w:rsid w:val="0098244D"/>
    <w:rsid w:val="009827B8"/>
    <w:rsid w:val="00982DDC"/>
    <w:rsid w:val="00983AE0"/>
    <w:rsid w:val="009849B3"/>
    <w:rsid w:val="00987161"/>
    <w:rsid w:val="00987315"/>
    <w:rsid w:val="00987F5D"/>
    <w:rsid w:val="009901A5"/>
    <w:rsid w:val="00990576"/>
    <w:rsid w:val="009905E3"/>
    <w:rsid w:val="00991479"/>
    <w:rsid w:val="00992124"/>
    <w:rsid w:val="009925EB"/>
    <w:rsid w:val="009936D4"/>
    <w:rsid w:val="00993BA6"/>
    <w:rsid w:val="00993D24"/>
    <w:rsid w:val="00993D93"/>
    <w:rsid w:val="00993F85"/>
    <w:rsid w:val="00994746"/>
    <w:rsid w:val="00994C50"/>
    <w:rsid w:val="00995135"/>
    <w:rsid w:val="00995FCA"/>
    <w:rsid w:val="009973C6"/>
    <w:rsid w:val="00997A16"/>
    <w:rsid w:val="009A0C4A"/>
    <w:rsid w:val="009A12A1"/>
    <w:rsid w:val="009A2D03"/>
    <w:rsid w:val="009A31F9"/>
    <w:rsid w:val="009A385E"/>
    <w:rsid w:val="009A3A65"/>
    <w:rsid w:val="009A5BA3"/>
    <w:rsid w:val="009A5F9C"/>
    <w:rsid w:val="009A6456"/>
    <w:rsid w:val="009A65E0"/>
    <w:rsid w:val="009A7E2E"/>
    <w:rsid w:val="009A7E2F"/>
    <w:rsid w:val="009A7F28"/>
    <w:rsid w:val="009B0596"/>
    <w:rsid w:val="009B1089"/>
    <w:rsid w:val="009B28C1"/>
    <w:rsid w:val="009B30B9"/>
    <w:rsid w:val="009B3A20"/>
    <w:rsid w:val="009B6C14"/>
    <w:rsid w:val="009B78DC"/>
    <w:rsid w:val="009B7B68"/>
    <w:rsid w:val="009C180D"/>
    <w:rsid w:val="009C2EA7"/>
    <w:rsid w:val="009C331B"/>
    <w:rsid w:val="009C333E"/>
    <w:rsid w:val="009C38E3"/>
    <w:rsid w:val="009C400A"/>
    <w:rsid w:val="009C5092"/>
    <w:rsid w:val="009C51D9"/>
    <w:rsid w:val="009C5CBD"/>
    <w:rsid w:val="009C642C"/>
    <w:rsid w:val="009C7219"/>
    <w:rsid w:val="009C7E00"/>
    <w:rsid w:val="009D06AD"/>
    <w:rsid w:val="009D3DA1"/>
    <w:rsid w:val="009D41D7"/>
    <w:rsid w:val="009D4A94"/>
    <w:rsid w:val="009D4BE5"/>
    <w:rsid w:val="009D67BB"/>
    <w:rsid w:val="009D7003"/>
    <w:rsid w:val="009D75C7"/>
    <w:rsid w:val="009E0735"/>
    <w:rsid w:val="009E1378"/>
    <w:rsid w:val="009E1A17"/>
    <w:rsid w:val="009E1DEC"/>
    <w:rsid w:val="009E206F"/>
    <w:rsid w:val="009E208A"/>
    <w:rsid w:val="009E2F5C"/>
    <w:rsid w:val="009E3286"/>
    <w:rsid w:val="009E3CDD"/>
    <w:rsid w:val="009E5CFB"/>
    <w:rsid w:val="009E5E3B"/>
    <w:rsid w:val="009E60DE"/>
    <w:rsid w:val="009F057A"/>
    <w:rsid w:val="009F07CB"/>
    <w:rsid w:val="009F1769"/>
    <w:rsid w:val="009F29C2"/>
    <w:rsid w:val="009F2C6C"/>
    <w:rsid w:val="009F3939"/>
    <w:rsid w:val="009F45C9"/>
    <w:rsid w:val="009F4CCF"/>
    <w:rsid w:val="009F4D35"/>
    <w:rsid w:val="009F4EAC"/>
    <w:rsid w:val="009F63E5"/>
    <w:rsid w:val="009F67E1"/>
    <w:rsid w:val="009F724B"/>
    <w:rsid w:val="009F7355"/>
    <w:rsid w:val="009F78E8"/>
    <w:rsid w:val="009F7DB0"/>
    <w:rsid w:val="009F7DEC"/>
    <w:rsid w:val="00A006EF"/>
    <w:rsid w:val="00A00702"/>
    <w:rsid w:val="00A0072E"/>
    <w:rsid w:val="00A014CB"/>
    <w:rsid w:val="00A0211D"/>
    <w:rsid w:val="00A03126"/>
    <w:rsid w:val="00A037BD"/>
    <w:rsid w:val="00A040E6"/>
    <w:rsid w:val="00A0517A"/>
    <w:rsid w:val="00A06CCE"/>
    <w:rsid w:val="00A109EF"/>
    <w:rsid w:val="00A109F7"/>
    <w:rsid w:val="00A10D55"/>
    <w:rsid w:val="00A1115E"/>
    <w:rsid w:val="00A12DC3"/>
    <w:rsid w:val="00A13003"/>
    <w:rsid w:val="00A138DF"/>
    <w:rsid w:val="00A13CFC"/>
    <w:rsid w:val="00A1424E"/>
    <w:rsid w:val="00A14453"/>
    <w:rsid w:val="00A14AED"/>
    <w:rsid w:val="00A14D7B"/>
    <w:rsid w:val="00A15142"/>
    <w:rsid w:val="00A158ED"/>
    <w:rsid w:val="00A15B46"/>
    <w:rsid w:val="00A15B60"/>
    <w:rsid w:val="00A166D4"/>
    <w:rsid w:val="00A17DAA"/>
    <w:rsid w:val="00A2368D"/>
    <w:rsid w:val="00A237E6"/>
    <w:rsid w:val="00A2395E"/>
    <w:rsid w:val="00A247AC"/>
    <w:rsid w:val="00A251F6"/>
    <w:rsid w:val="00A26AB8"/>
    <w:rsid w:val="00A26B6E"/>
    <w:rsid w:val="00A27746"/>
    <w:rsid w:val="00A27764"/>
    <w:rsid w:val="00A303D9"/>
    <w:rsid w:val="00A30939"/>
    <w:rsid w:val="00A309C8"/>
    <w:rsid w:val="00A31207"/>
    <w:rsid w:val="00A31A40"/>
    <w:rsid w:val="00A32D8E"/>
    <w:rsid w:val="00A3314D"/>
    <w:rsid w:val="00A337F7"/>
    <w:rsid w:val="00A346E1"/>
    <w:rsid w:val="00A3494F"/>
    <w:rsid w:val="00A349E8"/>
    <w:rsid w:val="00A34DEE"/>
    <w:rsid w:val="00A34DF9"/>
    <w:rsid w:val="00A35278"/>
    <w:rsid w:val="00A35E3F"/>
    <w:rsid w:val="00A36970"/>
    <w:rsid w:val="00A37761"/>
    <w:rsid w:val="00A37BEE"/>
    <w:rsid w:val="00A40301"/>
    <w:rsid w:val="00A4055A"/>
    <w:rsid w:val="00A41106"/>
    <w:rsid w:val="00A41E4D"/>
    <w:rsid w:val="00A42157"/>
    <w:rsid w:val="00A42609"/>
    <w:rsid w:val="00A42BE8"/>
    <w:rsid w:val="00A43DAC"/>
    <w:rsid w:val="00A454B0"/>
    <w:rsid w:val="00A4590D"/>
    <w:rsid w:val="00A45D53"/>
    <w:rsid w:val="00A468C7"/>
    <w:rsid w:val="00A46C91"/>
    <w:rsid w:val="00A46EFD"/>
    <w:rsid w:val="00A472E0"/>
    <w:rsid w:val="00A479A8"/>
    <w:rsid w:val="00A47E39"/>
    <w:rsid w:val="00A50848"/>
    <w:rsid w:val="00A5125E"/>
    <w:rsid w:val="00A51719"/>
    <w:rsid w:val="00A52292"/>
    <w:rsid w:val="00A54689"/>
    <w:rsid w:val="00A54999"/>
    <w:rsid w:val="00A552E3"/>
    <w:rsid w:val="00A5572E"/>
    <w:rsid w:val="00A55922"/>
    <w:rsid w:val="00A55E8E"/>
    <w:rsid w:val="00A55FB8"/>
    <w:rsid w:val="00A56EF5"/>
    <w:rsid w:val="00A57AE5"/>
    <w:rsid w:val="00A601F7"/>
    <w:rsid w:val="00A60D4E"/>
    <w:rsid w:val="00A61DA8"/>
    <w:rsid w:val="00A63350"/>
    <w:rsid w:val="00A638FD"/>
    <w:rsid w:val="00A6399E"/>
    <w:rsid w:val="00A63A14"/>
    <w:rsid w:val="00A63D49"/>
    <w:rsid w:val="00A6415F"/>
    <w:rsid w:val="00A64434"/>
    <w:rsid w:val="00A64CC2"/>
    <w:rsid w:val="00A6537C"/>
    <w:rsid w:val="00A6570B"/>
    <w:rsid w:val="00A65FDB"/>
    <w:rsid w:val="00A67CDE"/>
    <w:rsid w:val="00A7021E"/>
    <w:rsid w:val="00A70ABF"/>
    <w:rsid w:val="00A70FE3"/>
    <w:rsid w:val="00A71D69"/>
    <w:rsid w:val="00A71EDD"/>
    <w:rsid w:val="00A728B8"/>
    <w:rsid w:val="00A72C74"/>
    <w:rsid w:val="00A74437"/>
    <w:rsid w:val="00A74934"/>
    <w:rsid w:val="00A7526A"/>
    <w:rsid w:val="00A75EB0"/>
    <w:rsid w:val="00A76638"/>
    <w:rsid w:val="00A76874"/>
    <w:rsid w:val="00A77042"/>
    <w:rsid w:val="00A77373"/>
    <w:rsid w:val="00A77875"/>
    <w:rsid w:val="00A779B2"/>
    <w:rsid w:val="00A77D13"/>
    <w:rsid w:val="00A77DE7"/>
    <w:rsid w:val="00A8029C"/>
    <w:rsid w:val="00A809FE"/>
    <w:rsid w:val="00A80B04"/>
    <w:rsid w:val="00A81B3F"/>
    <w:rsid w:val="00A81E7C"/>
    <w:rsid w:val="00A83696"/>
    <w:rsid w:val="00A83717"/>
    <w:rsid w:val="00A84763"/>
    <w:rsid w:val="00A849ED"/>
    <w:rsid w:val="00A85726"/>
    <w:rsid w:val="00A85D13"/>
    <w:rsid w:val="00A8727F"/>
    <w:rsid w:val="00A8763D"/>
    <w:rsid w:val="00A879CC"/>
    <w:rsid w:val="00A901B5"/>
    <w:rsid w:val="00A901EA"/>
    <w:rsid w:val="00A9025F"/>
    <w:rsid w:val="00A9243B"/>
    <w:rsid w:val="00A92643"/>
    <w:rsid w:val="00A9279D"/>
    <w:rsid w:val="00A92B16"/>
    <w:rsid w:val="00A92E3F"/>
    <w:rsid w:val="00A932C2"/>
    <w:rsid w:val="00A932FE"/>
    <w:rsid w:val="00A93573"/>
    <w:rsid w:val="00A936AC"/>
    <w:rsid w:val="00A94121"/>
    <w:rsid w:val="00A9587C"/>
    <w:rsid w:val="00A96949"/>
    <w:rsid w:val="00A975B0"/>
    <w:rsid w:val="00AA03AF"/>
    <w:rsid w:val="00AA07A6"/>
    <w:rsid w:val="00AA1F44"/>
    <w:rsid w:val="00AA46D1"/>
    <w:rsid w:val="00AA487B"/>
    <w:rsid w:val="00AA4AC6"/>
    <w:rsid w:val="00AA4B3E"/>
    <w:rsid w:val="00AA505A"/>
    <w:rsid w:val="00AA6571"/>
    <w:rsid w:val="00AA6A32"/>
    <w:rsid w:val="00AA7512"/>
    <w:rsid w:val="00AB009F"/>
    <w:rsid w:val="00AB0B83"/>
    <w:rsid w:val="00AB0CC0"/>
    <w:rsid w:val="00AB1DAF"/>
    <w:rsid w:val="00AB31DE"/>
    <w:rsid w:val="00AB371D"/>
    <w:rsid w:val="00AB3980"/>
    <w:rsid w:val="00AB3A64"/>
    <w:rsid w:val="00AB402B"/>
    <w:rsid w:val="00AB50D0"/>
    <w:rsid w:val="00AB50F0"/>
    <w:rsid w:val="00AB5390"/>
    <w:rsid w:val="00AB54AE"/>
    <w:rsid w:val="00AC0C91"/>
    <w:rsid w:val="00AC0D4A"/>
    <w:rsid w:val="00AC1418"/>
    <w:rsid w:val="00AC30ED"/>
    <w:rsid w:val="00AC4B28"/>
    <w:rsid w:val="00AC4CEE"/>
    <w:rsid w:val="00AC4E78"/>
    <w:rsid w:val="00AC4FD6"/>
    <w:rsid w:val="00AC50D8"/>
    <w:rsid w:val="00AC59EF"/>
    <w:rsid w:val="00AC61BA"/>
    <w:rsid w:val="00AC6277"/>
    <w:rsid w:val="00AC6638"/>
    <w:rsid w:val="00AC663A"/>
    <w:rsid w:val="00AC66AF"/>
    <w:rsid w:val="00AC7218"/>
    <w:rsid w:val="00AC7EA1"/>
    <w:rsid w:val="00AD03C8"/>
    <w:rsid w:val="00AD2003"/>
    <w:rsid w:val="00AD25C2"/>
    <w:rsid w:val="00AD2A1A"/>
    <w:rsid w:val="00AD38BD"/>
    <w:rsid w:val="00AD3D5F"/>
    <w:rsid w:val="00AD51F7"/>
    <w:rsid w:val="00AD5ECF"/>
    <w:rsid w:val="00AD6A32"/>
    <w:rsid w:val="00AD77C1"/>
    <w:rsid w:val="00AD7C99"/>
    <w:rsid w:val="00AE04B1"/>
    <w:rsid w:val="00AE1942"/>
    <w:rsid w:val="00AE1F81"/>
    <w:rsid w:val="00AE2B25"/>
    <w:rsid w:val="00AE2BA3"/>
    <w:rsid w:val="00AE2F99"/>
    <w:rsid w:val="00AE306B"/>
    <w:rsid w:val="00AE348E"/>
    <w:rsid w:val="00AE422F"/>
    <w:rsid w:val="00AE4BD7"/>
    <w:rsid w:val="00AE7770"/>
    <w:rsid w:val="00AE779D"/>
    <w:rsid w:val="00AE77A4"/>
    <w:rsid w:val="00AF0E5C"/>
    <w:rsid w:val="00AF1F87"/>
    <w:rsid w:val="00AF224B"/>
    <w:rsid w:val="00AF3603"/>
    <w:rsid w:val="00AF3D11"/>
    <w:rsid w:val="00AF4A7D"/>
    <w:rsid w:val="00AF56FB"/>
    <w:rsid w:val="00AF5969"/>
    <w:rsid w:val="00AF6335"/>
    <w:rsid w:val="00AF66CE"/>
    <w:rsid w:val="00AF6B34"/>
    <w:rsid w:val="00AF74C8"/>
    <w:rsid w:val="00AF7516"/>
    <w:rsid w:val="00AF75F2"/>
    <w:rsid w:val="00B0018E"/>
    <w:rsid w:val="00B001BA"/>
    <w:rsid w:val="00B0062D"/>
    <w:rsid w:val="00B00C55"/>
    <w:rsid w:val="00B01617"/>
    <w:rsid w:val="00B01ADC"/>
    <w:rsid w:val="00B01D6E"/>
    <w:rsid w:val="00B020EE"/>
    <w:rsid w:val="00B021F1"/>
    <w:rsid w:val="00B02D63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74E3"/>
    <w:rsid w:val="00B07AA0"/>
    <w:rsid w:val="00B100C6"/>
    <w:rsid w:val="00B10572"/>
    <w:rsid w:val="00B110FF"/>
    <w:rsid w:val="00B11297"/>
    <w:rsid w:val="00B121C4"/>
    <w:rsid w:val="00B12DCB"/>
    <w:rsid w:val="00B13114"/>
    <w:rsid w:val="00B133DC"/>
    <w:rsid w:val="00B134E4"/>
    <w:rsid w:val="00B135F5"/>
    <w:rsid w:val="00B146EA"/>
    <w:rsid w:val="00B14FDB"/>
    <w:rsid w:val="00B16FF7"/>
    <w:rsid w:val="00B21499"/>
    <w:rsid w:val="00B2199B"/>
    <w:rsid w:val="00B21C2A"/>
    <w:rsid w:val="00B22F97"/>
    <w:rsid w:val="00B2353E"/>
    <w:rsid w:val="00B239F7"/>
    <w:rsid w:val="00B24365"/>
    <w:rsid w:val="00B244BC"/>
    <w:rsid w:val="00B24E90"/>
    <w:rsid w:val="00B25B99"/>
    <w:rsid w:val="00B26607"/>
    <w:rsid w:val="00B269E8"/>
    <w:rsid w:val="00B3041F"/>
    <w:rsid w:val="00B314DD"/>
    <w:rsid w:val="00B317EF"/>
    <w:rsid w:val="00B3211E"/>
    <w:rsid w:val="00B32800"/>
    <w:rsid w:val="00B33222"/>
    <w:rsid w:val="00B338EF"/>
    <w:rsid w:val="00B34FF7"/>
    <w:rsid w:val="00B35C6E"/>
    <w:rsid w:val="00B41B94"/>
    <w:rsid w:val="00B41BC4"/>
    <w:rsid w:val="00B41FDB"/>
    <w:rsid w:val="00B428D4"/>
    <w:rsid w:val="00B42BF5"/>
    <w:rsid w:val="00B42E28"/>
    <w:rsid w:val="00B42FFB"/>
    <w:rsid w:val="00B44168"/>
    <w:rsid w:val="00B45547"/>
    <w:rsid w:val="00B45DC4"/>
    <w:rsid w:val="00B45F4F"/>
    <w:rsid w:val="00B47E10"/>
    <w:rsid w:val="00B50DBE"/>
    <w:rsid w:val="00B50E72"/>
    <w:rsid w:val="00B51CBF"/>
    <w:rsid w:val="00B52EFF"/>
    <w:rsid w:val="00B54D56"/>
    <w:rsid w:val="00B55301"/>
    <w:rsid w:val="00B564CD"/>
    <w:rsid w:val="00B60F27"/>
    <w:rsid w:val="00B6125F"/>
    <w:rsid w:val="00B6166A"/>
    <w:rsid w:val="00B6196F"/>
    <w:rsid w:val="00B61BD2"/>
    <w:rsid w:val="00B61EA8"/>
    <w:rsid w:val="00B62F6B"/>
    <w:rsid w:val="00B6500B"/>
    <w:rsid w:val="00B651F7"/>
    <w:rsid w:val="00B65B2D"/>
    <w:rsid w:val="00B665FB"/>
    <w:rsid w:val="00B66BB4"/>
    <w:rsid w:val="00B66E81"/>
    <w:rsid w:val="00B701C6"/>
    <w:rsid w:val="00B70786"/>
    <w:rsid w:val="00B72107"/>
    <w:rsid w:val="00B72B8B"/>
    <w:rsid w:val="00B74114"/>
    <w:rsid w:val="00B7605E"/>
    <w:rsid w:val="00B769F9"/>
    <w:rsid w:val="00B77C80"/>
    <w:rsid w:val="00B8067E"/>
    <w:rsid w:val="00B80B4C"/>
    <w:rsid w:val="00B80E52"/>
    <w:rsid w:val="00B81017"/>
    <w:rsid w:val="00B81172"/>
    <w:rsid w:val="00B811A5"/>
    <w:rsid w:val="00B81665"/>
    <w:rsid w:val="00B83630"/>
    <w:rsid w:val="00B83F5E"/>
    <w:rsid w:val="00B8578D"/>
    <w:rsid w:val="00B86355"/>
    <w:rsid w:val="00B867FD"/>
    <w:rsid w:val="00B878E2"/>
    <w:rsid w:val="00B90E08"/>
    <w:rsid w:val="00B918D4"/>
    <w:rsid w:val="00B93DE8"/>
    <w:rsid w:val="00B94BBC"/>
    <w:rsid w:val="00B9528C"/>
    <w:rsid w:val="00B95316"/>
    <w:rsid w:val="00B95619"/>
    <w:rsid w:val="00B969C4"/>
    <w:rsid w:val="00B97927"/>
    <w:rsid w:val="00BA092B"/>
    <w:rsid w:val="00BA14D6"/>
    <w:rsid w:val="00BA23E3"/>
    <w:rsid w:val="00BA2BA0"/>
    <w:rsid w:val="00BA30CE"/>
    <w:rsid w:val="00BA31A9"/>
    <w:rsid w:val="00BA35F9"/>
    <w:rsid w:val="00BA3F4B"/>
    <w:rsid w:val="00BA436A"/>
    <w:rsid w:val="00BA5268"/>
    <w:rsid w:val="00BA598E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5433"/>
    <w:rsid w:val="00BB69ED"/>
    <w:rsid w:val="00BB708C"/>
    <w:rsid w:val="00BB73E4"/>
    <w:rsid w:val="00BB7FA2"/>
    <w:rsid w:val="00BC0CCC"/>
    <w:rsid w:val="00BC1234"/>
    <w:rsid w:val="00BC1486"/>
    <w:rsid w:val="00BC1B61"/>
    <w:rsid w:val="00BC23AC"/>
    <w:rsid w:val="00BC2592"/>
    <w:rsid w:val="00BC2B89"/>
    <w:rsid w:val="00BC3952"/>
    <w:rsid w:val="00BC50C8"/>
    <w:rsid w:val="00BC517F"/>
    <w:rsid w:val="00BC5B8A"/>
    <w:rsid w:val="00BC5EEA"/>
    <w:rsid w:val="00BC7715"/>
    <w:rsid w:val="00BD0F86"/>
    <w:rsid w:val="00BD1872"/>
    <w:rsid w:val="00BD1A58"/>
    <w:rsid w:val="00BD275F"/>
    <w:rsid w:val="00BD2E10"/>
    <w:rsid w:val="00BD4D8E"/>
    <w:rsid w:val="00BD621B"/>
    <w:rsid w:val="00BD7E7C"/>
    <w:rsid w:val="00BD7EDF"/>
    <w:rsid w:val="00BE0A78"/>
    <w:rsid w:val="00BE0C1B"/>
    <w:rsid w:val="00BE193D"/>
    <w:rsid w:val="00BE1C26"/>
    <w:rsid w:val="00BE2DDB"/>
    <w:rsid w:val="00BE3445"/>
    <w:rsid w:val="00BE3945"/>
    <w:rsid w:val="00BE3C12"/>
    <w:rsid w:val="00BE3CE7"/>
    <w:rsid w:val="00BE438F"/>
    <w:rsid w:val="00BE4A04"/>
    <w:rsid w:val="00BE51D3"/>
    <w:rsid w:val="00BE5D42"/>
    <w:rsid w:val="00BE5F72"/>
    <w:rsid w:val="00BE6B80"/>
    <w:rsid w:val="00BF0EAD"/>
    <w:rsid w:val="00BF19DA"/>
    <w:rsid w:val="00BF1BE7"/>
    <w:rsid w:val="00BF244F"/>
    <w:rsid w:val="00BF33C8"/>
    <w:rsid w:val="00BF3B1D"/>
    <w:rsid w:val="00BF48F1"/>
    <w:rsid w:val="00BF5F95"/>
    <w:rsid w:val="00BF6528"/>
    <w:rsid w:val="00BF6D05"/>
    <w:rsid w:val="00BF6F82"/>
    <w:rsid w:val="00BF7536"/>
    <w:rsid w:val="00C007D8"/>
    <w:rsid w:val="00C03BBA"/>
    <w:rsid w:val="00C04BD1"/>
    <w:rsid w:val="00C05A74"/>
    <w:rsid w:val="00C05BE3"/>
    <w:rsid w:val="00C0761F"/>
    <w:rsid w:val="00C10263"/>
    <w:rsid w:val="00C1055E"/>
    <w:rsid w:val="00C10591"/>
    <w:rsid w:val="00C1086E"/>
    <w:rsid w:val="00C12365"/>
    <w:rsid w:val="00C12585"/>
    <w:rsid w:val="00C129CB"/>
    <w:rsid w:val="00C12D10"/>
    <w:rsid w:val="00C1345D"/>
    <w:rsid w:val="00C13481"/>
    <w:rsid w:val="00C13745"/>
    <w:rsid w:val="00C13994"/>
    <w:rsid w:val="00C13E06"/>
    <w:rsid w:val="00C14AD2"/>
    <w:rsid w:val="00C15017"/>
    <w:rsid w:val="00C16125"/>
    <w:rsid w:val="00C16671"/>
    <w:rsid w:val="00C16884"/>
    <w:rsid w:val="00C16C6D"/>
    <w:rsid w:val="00C17159"/>
    <w:rsid w:val="00C1748E"/>
    <w:rsid w:val="00C175FC"/>
    <w:rsid w:val="00C17F3E"/>
    <w:rsid w:val="00C20B18"/>
    <w:rsid w:val="00C2152B"/>
    <w:rsid w:val="00C22D48"/>
    <w:rsid w:val="00C23584"/>
    <w:rsid w:val="00C237C0"/>
    <w:rsid w:val="00C23D2F"/>
    <w:rsid w:val="00C2426F"/>
    <w:rsid w:val="00C257E3"/>
    <w:rsid w:val="00C262B7"/>
    <w:rsid w:val="00C27651"/>
    <w:rsid w:val="00C30434"/>
    <w:rsid w:val="00C30995"/>
    <w:rsid w:val="00C31120"/>
    <w:rsid w:val="00C31E11"/>
    <w:rsid w:val="00C320B7"/>
    <w:rsid w:val="00C323E4"/>
    <w:rsid w:val="00C33082"/>
    <w:rsid w:val="00C33B06"/>
    <w:rsid w:val="00C33E76"/>
    <w:rsid w:val="00C346F8"/>
    <w:rsid w:val="00C34769"/>
    <w:rsid w:val="00C34845"/>
    <w:rsid w:val="00C3658A"/>
    <w:rsid w:val="00C36CD7"/>
    <w:rsid w:val="00C372A7"/>
    <w:rsid w:val="00C37387"/>
    <w:rsid w:val="00C373B1"/>
    <w:rsid w:val="00C41AE5"/>
    <w:rsid w:val="00C4327F"/>
    <w:rsid w:val="00C43643"/>
    <w:rsid w:val="00C43C4A"/>
    <w:rsid w:val="00C445DB"/>
    <w:rsid w:val="00C45361"/>
    <w:rsid w:val="00C46054"/>
    <w:rsid w:val="00C46085"/>
    <w:rsid w:val="00C46B76"/>
    <w:rsid w:val="00C47F5B"/>
    <w:rsid w:val="00C52BB9"/>
    <w:rsid w:val="00C540BF"/>
    <w:rsid w:val="00C5494A"/>
    <w:rsid w:val="00C559B8"/>
    <w:rsid w:val="00C55FA2"/>
    <w:rsid w:val="00C56821"/>
    <w:rsid w:val="00C572B8"/>
    <w:rsid w:val="00C57E94"/>
    <w:rsid w:val="00C60813"/>
    <w:rsid w:val="00C61DF9"/>
    <w:rsid w:val="00C62BC8"/>
    <w:rsid w:val="00C637C1"/>
    <w:rsid w:val="00C652E0"/>
    <w:rsid w:val="00C6567B"/>
    <w:rsid w:val="00C657FD"/>
    <w:rsid w:val="00C66574"/>
    <w:rsid w:val="00C70F01"/>
    <w:rsid w:val="00C71158"/>
    <w:rsid w:val="00C720C5"/>
    <w:rsid w:val="00C72462"/>
    <w:rsid w:val="00C72D5F"/>
    <w:rsid w:val="00C73503"/>
    <w:rsid w:val="00C7396E"/>
    <w:rsid w:val="00C739DB"/>
    <w:rsid w:val="00C73B05"/>
    <w:rsid w:val="00C747AF"/>
    <w:rsid w:val="00C75774"/>
    <w:rsid w:val="00C758FD"/>
    <w:rsid w:val="00C75B68"/>
    <w:rsid w:val="00C75C6A"/>
    <w:rsid w:val="00C7698B"/>
    <w:rsid w:val="00C76C9C"/>
    <w:rsid w:val="00C76E68"/>
    <w:rsid w:val="00C8067E"/>
    <w:rsid w:val="00C81E49"/>
    <w:rsid w:val="00C82CA8"/>
    <w:rsid w:val="00C84FF3"/>
    <w:rsid w:val="00C8555C"/>
    <w:rsid w:val="00C85CC0"/>
    <w:rsid w:val="00C86EA7"/>
    <w:rsid w:val="00C87299"/>
    <w:rsid w:val="00C8772E"/>
    <w:rsid w:val="00C87BA7"/>
    <w:rsid w:val="00C87E5F"/>
    <w:rsid w:val="00C905EE"/>
    <w:rsid w:val="00C906C5"/>
    <w:rsid w:val="00C907A4"/>
    <w:rsid w:val="00C90C26"/>
    <w:rsid w:val="00C91077"/>
    <w:rsid w:val="00C91B4A"/>
    <w:rsid w:val="00C91C13"/>
    <w:rsid w:val="00C91EDA"/>
    <w:rsid w:val="00C921F6"/>
    <w:rsid w:val="00C927A0"/>
    <w:rsid w:val="00C94685"/>
    <w:rsid w:val="00C9493E"/>
    <w:rsid w:val="00C954A9"/>
    <w:rsid w:val="00C95EA4"/>
    <w:rsid w:val="00C962EB"/>
    <w:rsid w:val="00C97157"/>
    <w:rsid w:val="00C97807"/>
    <w:rsid w:val="00C97AC2"/>
    <w:rsid w:val="00CA0413"/>
    <w:rsid w:val="00CA0872"/>
    <w:rsid w:val="00CA0C0D"/>
    <w:rsid w:val="00CA1407"/>
    <w:rsid w:val="00CA1A40"/>
    <w:rsid w:val="00CA34B8"/>
    <w:rsid w:val="00CA369A"/>
    <w:rsid w:val="00CA3AE2"/>
    <w:rsid w:val="00CA433B"/>
    <w:rsid w:val="00CA4511"/>
    <w:rsid w:val="00CA52E7"/>
    <w:rsid w:val="00CA6AF3"/>
    <w:rsid w:val="00CB06A0"/>
    <w:rsid w:val="00CB14DB"/>
    <w:rsid w:val="00CB2C18"/>
    <w:rsid w:val="00CB34CA"/>
    <w:rsid w:val="00CB34DF"/>
    <w:rsid w:val="00CB53AB"/>
    <w:rsid w:val="00CB6D84"/>
    <w:rsid w:val="00CC0340"/>
    <w:rsid w:val="00CC0520"/>
    <w:rsid w:val="00CC0ABA"/>
    <w:rsid w:val="00CC0F5D"/>
    <w:rsid w:val="00CC10E5"/>
    <w:rsid w:val="00CC1FD8"/>
    <w:rsid w:val="00CC2BDE"/>
    <w:rsid w:val="00CC2DF1"/>
    <w:rsid w:val="00CC317F"/>
    <w:rsid w:val="00CC323B"/>
    <w:rsid w:val="00CC41D5"/>
    <w:rsid w:val="00CC4511"/>
    <w:rsid w:val="00CC523A"/>
    <w:rsid w:val="00CC5850"/>
    <w:rsid w:val="00CC647E"/>
    <w:rsid w:val="00CC712A"/>
    <w:rsid w:val="00CC7511"/>
    <w:rsid w:val="00CC7B48"/>
    <w:rsid w:val="00CC7CE6"/>
    <w:rsid w:val="00CD02ED"/>
    <w:rsid w:val="00CD04C2"/>
    <w:rsid w:val="00CD0877"/>
    <w:rsid w:val="00CD221E"/>
    <w:rsid w:val="00CD226A"/>
    <w:rsid w:val="00CD2399"/>
    <w:rsid w:val="00CD2539"/>
    <w:rsid w:val="00CD3454"/>
    <w:rsid w:val="00CD3E59"/>
    <w:rsid w:val="00CD43F6"/>
    <w:rsid w:val="00CD465E"/>
    <w:rsid w:val="00CD4668"/>
    <w:rsid w:val="00CD4BDF"/>
    <w:rsid w:val="00CD5D7A"/>
    <w:rsid w:val="00CD5E86"/>
    <w:rsid w:val="00CD61BE"/>
    <w:rsid w:val="00CD6333"/>
    <w:rsid w:val="00CD6AC7"/>
    <w:rsid w:val="00CD6BC1"/>
    <w:rsid w:val="00CE076D"/>
    <w:rsid w:val="00CE0883"/>
    <w:rsid w:val="00CE16C4"/>
    <w:rsid w:val="00CE1FB6"/>
    <w:rsid w:val="00CE2A3C"/>
    <w:rsid w:val="00CE3930"/>
    <w:rsid w:val="00CE4576"/>
    <w:rsid w:val="00CE6C56"/>
    <w:rsid w:val="00CE7045"/>
    <w:rsid w:val="00CF0046"/>
    <w:rsid w:val="00CF0605"/>
    <w:rsid w:val="00CF0C29"/>
    <w:rsid w:val="00CF15F2"/>
    <w:rsid w:val="00CF2190"/>
    <w:rsid w:val="00CF2385"/>
    <w:rsid w:val="00CF4148"/>
    <w:rsid w:val="00CF4917"/>
    <w:rsid w:val="00CF594E"/>
    <w:rsid w:val="00CF6C54"/>
    <w:rsid w:val="00D00658"/>
    <w:rsid w:val="00D01918"/>
    <w:rsid w:val="00D01EBC"/>
    <w:rsid w:val="00D02DA4"/>
    <w:rsid w:val="00D034D4"/>
    <w:rsid w:val="00D03578"/>
    <w:rsid w:val="00D038DE"/>
    <w:rsid w:val="00D04515"/>
    <w:rsid w:val="00D04623"/>
    <w:rsid w:val="00D05357"/>
    <w:rsid w:val="00D07186"/>
    <w:rsid w:val="00D07B8C"/>
    <w:rsid w:val="00D10880"/>
    <w:rsid w:val="00D10E88"/>
    <w:rsid w:val="00D113C9"/>
    <w:rsid w:val="00D12152"/>
    <w:rsid w:val="00D1285B"/>
    <w:rsid w:val="00D14074"/>
    <w:rsid w:val="00D17A4E"/>
    <w:rsid w:val="00D17CF4"/>
    <w:rsid w:val="00D20A65"/>
    <w:rsid w:val="00D215E9"/>
    <w:rsid w:val="00D2196E"/>
    <w:rsid w:val="00D2221B"/>
    <w:rsid w:val="00D22CE2"/>
    <w:rsid w:val="00D23379"/>
    <w:rsid w:val="00D23453"/>
    <w:rsid w:val="00D2453E"/>
    <w:rsid w:val="00D2462C"/>
    <w:rsid w:val="00D24C26"/>
    <w:rsid w:val="00D266F6"/>
    <w:rsid w:val="00D26B46"/>
    <w:rsid w:val="00D27DA1"/>
    <w:rsid w:val="00D27FBF"/>
    <w:rsid w:val="00D30B02"/>
    <w:rsid w:val="00D3106B"/>
    <w:rsid w:val="00D313C4"/>
    <w:rsid w:val="00D31587"/>
    <w:rsid w:val="00D3218D"/>
    <w:rsid w:val="00D321BC"/>
    <w:rsid w:val="00D34B65"/>
    <w:rsid w:val="00D35187"/>
    <w:rsid w:val="00D351CA"/>
    <w:rsid w:val="00D35C3D"/>
    <w:rsid w:val="00D372BD"/>
    <w:rsid w:val="00D37E7F"/>
    <w:rsid w:val="00D4095D"/>
    <w:rsid w:val="00D412B5"/>
    <w:rsid w:val="00D423D7"/>
    <w:rsid w:val="00D4250A"/>
    <w:rsid w:val="00D42593"/>
    <w:rsid w:val="00D42A8B"/>
    <w:rsid w:val="00D43065"/>
    <w:rsid w:val="00D43D5A"/>
    <w:rsid w:val="00D44175"/>
    <w:rsid w:val="00D442C2"/>
    <w:rsid w:val="00D4469C"/>
    <w:rsid w:val="00D458C3"/>
    <w:rsid w:val="00D4595B"/>
    <w:rsid w:val="00D45E68"/>
    <w:rsid w:val="00D460B5"/>
    <w:rsid w:val="00D46676"/>
    <w:rsid w:val="00D4727E"/>
    <w:rsid w:val="00D47BD0"/>
    <w:rsid w:val="00D500B2"/>
    <w:rsid w:val="00D5057B"/>
    <w:rsid w:val="00D50910"/>
    <w:rsid w:val="00D50E2A"/>
    <w:rsid w:val="00D522A6"/>
    <w:rsid w:val="00D536FC"/>
    <w:rsid w:val="00D53D93"/>
    <w:rsid w:val="00D540F3"/>
    <w:rsid w:val="00D5604D"/>
    <w:rsid w:val="00D56191"/>
    <w:rsid w:val="00D56DF0"/>
    <w:rsid w:val="00D57109"/>
    <w:rsid w:val="00D57296"/>
    <w:rsid w:val="00D57C3F"/>
    <w:rsid w:val="00D600F9"/>
    <w:rsid w:val="00D616E9"/>
    <w:rsid w:val="00D62FB3"/>
    <w:rsid w:val="00D63316"/>
    <w:rsid w:val="00D63578"/>
    <w:rsid w:val="00D6381C"/>
    <w:rsid w:val="00D642F9"/>
    <w:rsid w:val="00D65CFC"/>
    <w:rsid w:val="00D66D98"/>
    <w:rsid w:val="00D66F86"/>
    <w:rsid w:val="00D67E25"/>
    <w:rsid w:val="00D70DC9"/>
    <w:rsid w:val="00D71527"/>
    <w:rsid w:val="00D71BFA"/>
    <w:rsid w:val="00D735BE"/>
    <w:rsid w:val="00D73FB7"/>
    <w:rsid w:val="00D746F6"/>
    <w:rsid w:val="00D74F93"/>
    <w:rsid w:val="00D7592E"/>
    <w:rsid w:val="00D763C0"/>
    <w:rsid w:val="00D76C89"/>
    <w:rsid w:val="00D76FB2"/>
    <w:rsid w:val="00D773FB"/>
    <w:rsid w:val="00D8273E"/>
    <w:rsid w:val="00D828B9"/>
    <w:rsid w:val="00D83556"/>
    <w:rsid w:val="00D852CF"/>
    <w:rsid w:val="00D85B36"/>
    <w:rsid w:val="00D87149"/>
    <w:rsid w:val="00D9010D"/>
    <w:rsid w:val="00D90292"/>
    <w:rsid w:val="00D902FE"/>
    <w:rsid w:val="00D90CC2"/>
    <w:rsid w:val="00D90D7E"/>
    <w:rsid w:val="00D91874"/>
    <w:rsid w:val="00D92289"/>
    <w:rsid w:val="00D93509"/>
    <w:rsid w:val="00D93512"/>
    <w:rsid w:val="00D937BA"/>
    <w:rsid w:val="00D9413B"/>
    <w:rsid w:val="00D94EDC"/>
    <w:rsid w:val="00D94F39"/>
    <w:rsid w:val="00D96F40"/>
    <w:rsid w:val="00D9702E"/>
    <w:rsid w:val="00D97E65"/>
    <w:rsid w:val="00DA1395"/>
    <w:rsid w:val="00DA1DC0"/>
    <w:rsid w:val="00DA36BA"/>
    <w:rsid w:val="00DA37DD"/>
    <w:rsid w:val="00DA3D90"/>
    <w:rsid w:val="00DA5F9C"/>
    <w:rsid w:val="00DA69F6"/>
    <w:rsid w:val="00DA6A57"/>
    <w:rsid w:val="00DA7394"/>
    <w:rsid w:val="00DA783A"/>
    <w:rsid w:val="00DA7D20"/>
    <w:rsid w:val="00DB058E"/>
    <w:rsid w:val="00DB0AC7"/>
    <w:rsid w:val="00DB1773"/>
    <w:rsid w:val="00DB1E98"/>
    <w:rsid w:val="00DB28EE"/>
    <w:rsid w:val="00DB518A"/>
    <w:rsid w:val="00DB5EFC"/>
    <w:rsid w:val="00DB7050"/>
    <w:rsid w:val="00DC1089"/>
    <w:rsid w:val="00DC13F6"/>
    <w:rsid w:val="00DC1B5F"/>
    <w:rsid w:val="00DC253E"/>
    <w:rsid w:val="00DC42CB"/>
    <w:rsid w:val="00DC49D4"/>
    <w:rsid w:val="00DC53DB"/>
    <w:rsid w:val="00DC7331"/>
    <w:rsid w:val="00DC7ADC"/>
    <w:rsid w:val="00DC7D43"/>
    <w:rsid w:val="00DC7FD3"/>
    <w:rsid w:val="00DD04FE"/>
    <w:rsid w:val="00DD09B2"/>
    <w:rsid w:val="00DD1188"/>
    <w:rsid w:val="00DD1883"/>
    <w:rsid w:val="00DD1AD6"/>
    <w:rsid w:val="00DD2BC3"/>
    <w:rsid w:val="00DD2DDF"/>
    <w:rsid w:val="00DD3375"/>
    <w:rsid w:val="00DD3C57"/>
    <w:rsid w:val="00DD3C9F"/>
    <w:rsid w:val="00DD45E6"/>
    <w:rsid w:val="00DD4650"/>
    <w:rsid w:val="00DD48E5"/>
    <w:rsid w:val="00DD49E7"/>
    <w:rsid w:val="00DD4AA0"/>
    <w:rsid w:val="00DD5140"/>
    <w:rsid w:val="00DD60BC"/>
    <w:rsid w:val="00DD6159"/>
    <w:rsid w:val="00DD6F36"/>
    <w:rsid w:val="00DE0F48"/>
    <w:rsid w:val="00DE11F2"/>
    <w:rsid w:val="00DE32B1"/>
    <w:rsid w:val="00DE3D8B"/>
    <w:rsid w:val="00DE4010"/>
    <w:rsid w:val="00DE54B5"/>
    <w:rsid w:val="00DE54B9"/>
    <w:rsid w:val="00DE58A2"/>
    <w:rsid w:val="00DE66AD"/>
    <w:rsid w:val="00DE7C31"/>
    <w:rsid w:val="00DE7F7C"/>
    <w:rsid w:val="00DF15D3"/>
    <w:rsid w:val="00DF1603"/>
    <w:rsid w:val="00DF20D3"/>
    <w:rsid w:val="00DF2D34"/>
    <w:rsid w:val="00DF2FE1"/>
    <w:rsid w:val="00DF3945"/>
    <w:rsid w:val="00DF4138"/>
    <w:rsid w:val="00E005D7"/>
    <w:rsid w:val="00E0417F"/>
    <w:rsid w:val="00E042AB"/>
    <w:rsid w:val="00E04420"/>
    <w:rsid w:val="00E04678"/>
    <w:rsid w:val="00E0568F"/>
    <w:rsid w:val="00E058BF"/>
    <w:rsid w:val="00E05EFB"/>
    <w:rsid w:val="00E062E4"/>
    <w:rsid w:val="00E067C3"/>
    <w:rsid w:val="00E078FD"/>
    <w:rsid w:val="00E07E27"/>
    <w:rsid w:val="00E07F00"/>
    <w:rsid w:val="00E11B69"/>
    <w:rsid w:val="00E12BD9"/>
    <w:rsid w:val="00E13B64"/>
    <w:rsid w:val="00E13BEB"/>
    <w:rsid w:val="00E14235"/>
    <w:rsid w:val="00E152A7"/>
    <w:rsid w:val="00E154E4"/>
    <w:rsid w:val="00E16D1D"/>
    <w:rsid w:val="00E21103"/>
    <w:rsid w:val="00E22CE7"/>
    <w:rsid w:val="00E243A8"/>
    <w:rsid w:val="00E248DF"/>
    <w:rsid w:val="00E24CBE"/>
    <w:rsid w:val="00E2644F"/>
    <w:rsid w:val="00E2662F"/>
    <w:rsid w:val="00E270AE"/>
    <w:rsid w:val="00E27460"/>
    <w:rsid w:val="00E2763A"/>
    <w:rsid w:val="00E305FF"/>
    <w:rsid w:val="00E306C9"/>
    <w:rsid w:val="00E30B98"/>
    <w:rsid w:val="00E31896"/>
    <w:rsid w:val="00E32524"/>
    <w:rsid w:val="00E32DAA"/>
    <w:rsid w:val="00E3366C"/>
    <w:rsid w:val="00E33CCF"/>
    <w:rsid w:val="00E33D1D"/>
    <w:rsid w:val="00E3437D"/>
    <w:rsid w:val="00E3442C"/>
    <w:rsid w:val="00E34CFD"/>
    <w:rsid w:val="00E34E15"/>
    <w:rsid w:val="00E3639F"/>
    <w:rsid w:val="00E3695A"/>
    <w:rsid w:val="00E371EC"/>
    <w:rsid w:val="00E37E1B"/>
    <w:rsid w:val="00E37F21"/>
    <w:rsid w:val="00E4158E"/>
    <w:rsid w:val="00E42217"/>
    <w:rsid w:val="00E423B8"/>
    <w:rsid w:val="00E42704"/>
    <w:rsid w:val="00E42C8E"/>
    <w:rsid w:val="00E447D7"/>
    <w:rsid w:val="00E44A53"/>
    <w:rsid w:val="00E44BA6"/>
    <w:rsid w:val="00E45F55"/>
    <w:rsid w:val="00E468CD"/>
    <w:rsid w:val="00E46BC1"/>
    <w:rsid w:val="00E47701"/>
    <w:rsid w:val="00E5025A"/>
    <w:rsid w:val="00E506E9"/>
    <w:rsid w:val="00E50BEF"/>
    <w:rsid w:val="00E513D5"/>
    <w:rsid w:val="00E5476F"/>
    <w:rsid w:val="00E5513D"/>
    <w:rsid w:val="00E5671A"/>
    <w:rsid w:val="00E5726B"/>
    <w:rsid w:val="00E57F66"/>
    <w:rsid w:val="00E60317"/>
    <w:rsid w:val="00E603E2"/>
    <w:rsid w:val="00E60897"/>
    <w:rsid w:val="00E61D41"/>
    <w:rsid w:val="00E63EA5"/>
    <w:rsid w:val="00E66BA7"/>
    <w:rsid w:val="00E66F1D"/>
    <w:rsid w:val="00E67777"/>
    <w:rsid w:val="00E70742"/>
    <w:rsid w:val="00E7296A"/>
    <w:rsid w:val="00E72995"/>
    <w:rsid w:val="00E7305F"/>
    <w:rsid w:val="00E751CB"/>
    <w:rsid w:val="00E753D8"/>
    <w:rsid w:val="00E7590A"/>
    <w:rsid w:val="00E75CB9"/>
    <w:rsid w:val="00E7615F"/>
    <w:rsid w:val="00E776AC"/>
    <w:rsid w:val="00E7775F"/>
    <w:rsid w:val="00E80207"/>
    <w:rsid w:val="00E80590"/>
    <w:rsid w:val="00E80BEE"/>
    <w:rsid w:val="00E813C8"/>
    <w:rsid w:val="00E824D7"/>
    <w:rsid w:val="00E831B2"/>
    <w:rsid w:val="00E83932"/>
    <w:rsid w:val="00E844D9"/>
    <w:rsid w:val="00E85F66"/>
    <w:rsid w:val="00E86348"/>
    <w:rsid w:val="00E86AF5"/>
    <w:rsid w:val="00E873B2"/>
    <w:rsid w:val="00E8758A"/>
    <w:rsid w:val="00E911BC"/>
    <w:rsid w:val="00E91F4F"/>
    <w:rsid w:val="00E91F6C"/>
    <w:rsid w:val="00E92B59"/>
    <w:rsid w:val="00E92DE4"/>
    <w:rsid w:val="00E93556"/>
    <w:rsid w:val="00E936A3"/>
    <w:rsid w:val="00E93785"/>
    <w:rsid w:val="00E94339"/>
    <w:rsid w:val="00E94A0C"/>
    <w:rsid w:val="00E95009"/>
    <w:rsid w:val="00E95F27"/>
    <w:rsid w:val="00E963DF"/>
    <w:rsid w:val="00E96B8D"/>
    <w:rsid w:val="00E96C2D"/>
    <w:rsid w:val="00E97751"/>
    <w:rsid w:val="00EA0039"/>
    <w:rsid w:val="00EA33B0"/>
    <w:rsid w:val="00EA3D5A"/>
    <w:rsid w:val="00EA3F4C"/>
    <w:rsid w:val="00EA40CA"/>
    <w:rsid w:val="00EA416C"/>
    <w:rsid w:val="00EA45C3"/>
    <w:rsid w:val="00EA462F"/>
    <w:rsid w:val="00EA48E8"/>
    <w:rsid w:val="00EA6802"/>
    <w:rsid w:val="00EA72DC"/>
    <w:rsid w:val="00EB0B8E"/>
    <w:rsid w:val="00EB22A1"/>
    <w:rsid w:val="00EB2772"/>
    <w:rsid w:val="00EB3628"/>
    <w:rsid w:val="00EB531B"/>
    <w:rsid w:val="00EB58AE"/>
    <w:rsid w:val="00EB5E86"/>
    <w:rsid w:val="00EB6C68"/>
    <w:rsid w:val="00EC0B53"/>
    <w:rsid w:val="00EC0BCC"/>
    <w:rsid w:val="00EC0E4B"/>
    <w:rsid w:val="00EC11DC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636E"/>
    <w:rsid w:val="00EC6BC9"/>
    <w:rsid w:val="00EC74F9"/>
    <w:rsid w:val="00EC778C"/>
    <w:rsid w:val="00EC7DF8"/>
    <w:rsid w:val="00ED0708"/>
    <w:rsid w:val="00ED0FE5"/>
    <w:rsid w:val="00ED2AB0"/>
    <w:rsid w:val="00ED3415"/>
    <w:rsid w:val="00ED3E42"/>
    <w:rsid w:val="00ED429F"/>
    <w:rsid w:val="00ED55BB"/>
    <w:rsid w:val="00ED6ADD"/>
    <w:rsid w:val="00ED7070"/>
    <w:rsid w:val="00ED71B4"/>
    <w:rsid w:val="00ED79A9"/>
    <w:rsid w:val="00ED7DA9"/>
    <w:rsid w:val="00EE0370"/>
    <w:rsid w:val="00EE11EF"/>
    <w:rsid w:val="00EE1382"/>
    <w:rsid w:val="00EE182E"/>
    <w:rsid w:val="00EE3256"/>
    <w:rsid w:val="00EE3438"/>
    <w:rsid w:val="00EE449F"/>
    <w:rsid w:val="00EE58B9"/>
    <w:rsid w:val="00EE6910"/>
    <w:rsid w:val="00EF016A"/>
    <w:rsid w:val="00EF0295"/>
    <w:rsid w:val="00EF0A40"/>
    <w:rsid w:val="00EF18DD"/>
    <w:rsid w:val="00EF1976"/>
    <w:rsid w:val="00EF1A83"/>
    <w:rsid w:val="00EF1D57"/>
    <w:rsid w:val="00EF1EE9"/>
    <w:rsid w:val="00EF2130"/>
    <w:rsid w:val="00EF341C"/>
    <w:rsid w:val="00EF36E3"/>
    <w:rsid w:val="00EF402C"/>
    <w:rsid w:val="00EF43B7"/>
    <w:rsid w:val="00EF462F"/>
    <w:rsid w:val="00EF490B"/>
    <w:rsid w:val="00EF4C6F"/>
    <w:rsid w:val="00EF65F2"/>
    <w:rsid w:val="00EF699F"/>
    <w:rsid w:val="00EF6D98"/>
    <w:rsid w:val="00EF6F2F"/>
    <w:rsid w:val="00EF70A0"/>
    <w:rsid w:val="00EF75F8"/>
    <w:rsid w:val="00EF78E3"/>
    <w:rsid w:val="00EF7C51"/>
    <w:rsid w:val="00F02EBF"/>
    <w:rsid w:val="00F03D99"/>
    <w:rsid w:val="00F04757"/>
    <w:rsid w:val="00F04FBD"/>
    <w:rsid w:val="00F05645"/>
    <w:rsid w:val="00F07A17"/>
    <w:rsid w:val="00F10518"/>
    <w:rsid w:val="00F1157C"/>
    <w:rsid w:val="00F11C53"/>
    <w:rsid w:val="00F11FB7"/>
    <w:rsid w:val="00F120A1"/>
    <w:rsid w:val="00F138CA"/>
    <w:rsid w:val="00F13F43"/>
    <w:rsid w:val="00F14384"/>
    <w:rsid w:val="00F15C7F"/>
    <w:rsid w:val="00F16074"/>
    <w:rsid w:val="00F171C4"/>
    <w:rsid w:val="00F20424"/>
    <w:rsid w:val="00F20844"/>
    <w:rsid w:val="00F2131B"/>
    <w:rsid w:val="00F21455"/>
    <w:rsid w:val="00F220DD"/>
    <w:rsid w:val="00F224FC"/>
    <w:rsid w:val="00F23350"/>
    <w:rsid w:val="00F246E2"/>
    <w:rsid w:val="00F24F54"/>
    <w:rsid w:val="00F253CC"/>
    <w:rsid w:val="00F2716A"/>
    <w:rsid w:val="00F302C7"/>
    <w:rsid w:val="00F306A5"/>
    <w:rsid w:val="00F30CD3"/>
    <w:rsid w:val="00F30CEA"/>
    <w:rsid w:val="00F31BAF"/>
    <w:rsid w:val="00F322F7"/>
    <w:rsid w:val="00F323E0"/>
    <w:rsid w:val="00F32B48"/>
    <w:rsid w:val="00F32FFB"/>
    <w:rsid w:val="00F341EB"/>
    <w:rsid w:val="00F35989"/>
    <w:rsid w:val="00F375DB"/>
    <w:rsid w:val="00F3767E"/>
    <w:rsid w:val="00F40490"/>
    <w:rsid w:val="00F417B4"/>
    <w:rsid w:val="00F42C81"/>
    <w:rsid w:val="00F433AE"/>
    <w:rsid w:val="00F44326"/>
    <w:rsid w:val="00F4449A"/>
    <w:rsid w:val="00F44870"/>
    <w:rsid w:val="00F44A5F"/>
    <w:rsid w:val="00F44A77"/>
    <w:rsid w:val="00F44C4E"/>
    <w:rsid w:val="00F466F3"/>
    <w:rsid w:val="00F478F3"/>
    <w:rsid w:val="00F505B1"/>
    <w:rsid w:val="00F506F1"/>
    <w:rsid w:val="00F5126D"/>
    <w:rsid w:val="00F514FE"/>
    <w:rsid w:val="00F52006"/>
    <w:rsid w:val="00F5226A"/>
    <w:rsid w:val="00F52AFB"/>
    <w:rsid w:val="00F52B72"/>
    <w:rsid w:val="00F52EAE"/>
    <w:rsid w:val="00F532A2"/>
    <w:rsid w:val="00F5393A"/>
    <w:rsid w:val="00F53AFB"/>
    <w:rsid w:val="00F54364"/>
    <w:rsid w:val="00F547E6"/>
    <w:rsid w:val="00F54E97"/>
    <w:rsid w:val="00F55114"/>
    <w:rsid w:val="00F55225"/>
    <w:rsid w:val="00F556BA"/>
    <w:rsid w:val="00F55C2B"/>
    <w:rsid w:val="00F566C9"/>
    <w:rsid w:val="00F56AFC"/>
    <w:rsid w:val="00F56F75"/>
    <w:rsid w:val="00F5773B"/>
    <w:rsid w:val="00F600E9"/>
    <w:rsid w:val="00F60364"/>
    <w:rsid w:val="00F62800"/>
    <w:rsid w:val="00F62B8F"/>
    <w:rsid w:val="00F6484E"/>
    <w:rsid w:val="00F64865"/>
    <w:rsid w:val="00F64E13"/>
    <w:rsid w:val="00F64FE2"/>
    <w:rsid w:val="00F659ED"/>
    <w:rsid w:val="00F66240"/>
    <w:rsid w:val="00F66546"/>
    <w:rsid w:val="00F66B17"/>
    <w:rsid w:val="00F66FC6"/>
    <w:rsid w:val="00F67317"/>
    <w:rsid w:val="00F6770A"/>
    <w:rsid w:val="00F67A20"/>
    <w:rsid w:val="00F71652"/>
    <w:rsid w:val="00F71CF8"/>
    <w:rsid w:val="00F72ABA"/>
    <w:rsid w:val="00F7388C"/>
    <w:rsid w:val="00F73972"/>
    <w:rsid w:val="00F739DC"/>
    <w:rsid w:val="00F74306"/>
    <w:rsid w:val="00F74C0B"/>
    <w:rsid w:val="00F75D9E"/>
    <w:rsid w:val="00F76512"/>
    <w:rsid w:val="00F7689D"/>
    <w:rsid w:val="00F808E8"/>
    <w:rsid w:val="00F80B67"/>
    <w:rsid w:val="00F817C1"/>
    <w:rsid w:val="00F818C3"/>
    <w:rsid w:val="00F81B45"/>
    <w:rsid w:val="00F8325D"/>
    <w:rsid w:val="00F83B8F"/>
    <w:rsid w:val="00F8434A"/>
    <w:rsid w:val="00F84AC0"/>
    <w:rsid w:val="00F84CF5"/>
    <w:rsid w:val="00F84E1B"/>
    <w:rsid w:val="00F85968"/>
    <w:rsid w:val="00F8603D"/>
    <w:rsid w:val="00F86AA9"/>
    <w:rsid w:val="00F91696"/>
    <w:rsid w:val="00F91FE2"/>
    <w:rsid w:val="00F92533"/>
    <w:rsid w:val="00F928BC"/>
    <w:rsid w:val="00F95233"/>
    <w:rsid w:val="00F95667"/>
    <w:rsid w:val="00F962CE"/>
    <w:rsid w:val="00F96D0C"/>
    <w:rsid w:val="00F976AC"/>
    <w:rsid w:val="00F97FFB"/>
    <w:rsid w:val="00FA1235"/>
    <w:rsid w:val="00FA1790"/>
    <w:rsid w:val="00FA1FB7"/>
    <w:rsid w:val="00FA427A"/>
    <w:rsid w:val="00FA4383"/>
    <w:rsid w:val="00FA5489"/>
    <w:rsid w:val="00FA5A7A"/>
    <w:rsid w:val="00FA5C19"/>
    <w:rsid w:val="00FA7D0C"/>
    <w:rsid w:val="00FB00F0"/>
    <w:rsid w:val="00FB0E6F"/>
    <w:rsid w:val="00FB1646"/>
    <w:rsid w:val="00FB1B93"/>
    <w:rsid w:val="00FB23AC"/>
    <w:rsid w:val="00FB247A"/>
    <w:rsid w:val="00FB2994"/>
    <w:rsid w:val="00FB29F1"/>
    <w:rsid w:val="00FB2CEC"/>
    <w:rsid w:val="00FB3E61"/>
    <w:rsid w:val="00FB5351"/>
    <w:rsid w:val="00FB5914"/>
    <w:rsid w:val="00FB686C"/>
    <w:rsid w:val="00FB6F9E"/>
    <w:rsid w:val="00FB7756"/>
    <w:rsid w:val="00FC02FE"/>
    <w:rsid w:val="00FC1E76"/>
    <w:rsid w:val="00FC234E"/>
    <w:rsid w:val="00FC3534"/>
    <w:rsid w:val="00FC353A"/>
    <w:rsid w:val="00FC3AD1"/>
    <w:rsid w:val="00FC3BD6"/>
    <w:rsid w:val="00FC3F41"/>
    <w:rsid w:val="00FC42A4"/>
    <w:rsid w:val="00FC47D4"/>
    <w:rsid w:val="00FC5364"/>
    <w:rsid w:val="00FC6487"/>
    <w:rsid w:val="00FC6D67"/>
    <w:rsid w:val="00FC7425"/>
    <w:rsid w:val="00FC77DD"/>
    <w:rsid w:val="00FD04C3"/>
    <w:rsid w:val="00FD0B2A"/>
    <w:rsid w:val="00FD0D7D"/>
    <w:rsid w:val="00FD1116"/>
    <w:rsid w:val="00FD168B"/>
    <w:rsid w:val="00FD2554"/>
    <w:rsid w:val="00FD2A89"/>
    <w:rsid w:val="00FD2DD9"/>
    <w:rsid w:val="00FD40FC"/>
    <w:rsid w:val="00FD57CB"/>
    <w:rsid w:val="00FD5C20"/>
    <w:rsid w:val="00FD63EE"/>
    <w:rsid w:val="00FD7D89"/>
    <w:rsid w:val="00FE0486"/>
    <w:rsid w:val="00FE0973"/>
    <w:rsid w:val="00FE1AA4"/>
    <w:rsid w:val="00FE3A9A"/>
    <w:rsid w:val="00FE548C"/>
    <w:rsid w:val="00FE595E"/>
    <w:rsid w:val="00FE601A"/>
    <w:rsid w:val="00FE6696"/>
    <w:rsid w:val="00FE6823"/>
    <w:rsid w:val="00FF12F2"/>
    <w:rsid w:val="00FF1599"/>
    <w:rsid w:val="00FF1B85"/>
    <w:rsid w:val="00FF23CB"/>
    <w:rsid w:val="00FF2C6E"/>
    <w:rsid w:val="00FF41F0"/>
    <w:rsid w:val="00FF42CB"/>
    <w:rsid w:val="00FF56A7"/>
    <w:rsid w:val="00FF5934"/>
    <w:rsid w:val="00FF5A09"/>
    <w:rsid w:val="00FF5C60"/>
    <w:rsid w:val="00FF5D7E"/>
    <w:rsid w:val="00FF6290"/>
    <w:rsid w:val="00FF695B"/>
    <w:rsid w:val="00FF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7B516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863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863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8634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863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863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8634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8634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E8634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863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86348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8634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86348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8634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8634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8634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8634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8634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86348"/>
    <w:rPr>
      <w:rFonts w:ascii="Arial" w:hAnsi="Arial" w:cs="Arial"/>
    </w:rPr>
  </w:style>
  <w:style w:type="character" w:styleId="Emphasis">
    <w:name w:val="Emphasis"/>
    <w:basedOn w:val="DefaultParagraphFont"/>
    <w:uiPriority w:val="99"/>
    <w:qFormat/>
    <w:rsid w:val="00E86348"/>
    <w:rPr>
      <w:rFonts w:ascii="Times New Roman" w:hAnsi="Times New Roman" w:cs="Times New Roman"/>
      <w:b/>
      <w:bCs/>
      <w:i/>
      <w:iCs/>
    </w:rPr>
  </w:style>
  <w:style w:type="paragraph" w:styleId="Title">
    <w:name w:val="Title"/>
    <w:basedOn w:val="Normal"/>
    <w:next w:val="Normal"/>
    <w:link w:val="TitleChar"/>
    <w:uiPriority w:val="99"/>
    <w:qFormat/>
    <w:rsid w:val="00E8634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E86348"/>
    <w:rPr>
      <w:rFonts w:ascii="Arial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E86348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86348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99"/>
    <w:qFormat/>
    <w:rsid w:val="00E86348"/>
    <w:rPr>
      <w:b/>
      <w:bCs/>
    </w:rPr>
  </w:style>
  <w:style w:type="paragraph" w:styleId="NoSpacing">
    <w:name w:val="No Spacing"/>
    <w:basedOn w:val="Normal"/>
    <w:link w:val="NoSpacingChar"/>
    <w:uiPriority w:val="99"/>
    <w:qFormat/>
    <w:rsid w:val="00E86348"/>
    <w:rPr>
      <w:sz w:val="32"/>
      <w:szCs w:val="32"/>
    </w:rPr>
  </w:style>
  <w:style w:type="paragraph" w:styleId="ListParagraph">
    <w:name w:val="List Paragraph"/>
    <w:basedOn w:val="Normal"/>
    <w:uiPriority w:val="99"/>
    <w:qFormat/>
    <w:rsid w:val="00E86348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E86348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E8634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86348"/>
    <w:pPr>
      <w:ind w:left="720" w:right="72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86348"/>
    <w:rPr>
      <w:b/>
      <w:bCs/>
      <w:i/>
      <w:iCs/>
      <w:sz w:val="24"/>
      <w:szCs w:val="24"/>
    </w:rPr>
  </w:style>
  <w:style w:type="character" w:styleId="SubtleEmphasis">
    <w:name w:val="Subtle Emphasis"/>
    <w:basedOn w:val="DefaultParagraphFont"/>
    <w:uiPriority w:val="99"/>
    <w:qFormat/>
    <w:rsid w:val="00E86348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E86348"/>
    <w:rPr>
      <w:b/>
      <w:bCs/>
      <w:i/>
      <w:iCs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E8634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E86348"/>
    <w:rPr>
      <w:b/>
      <w:bCs/>
      <w:sz w:val="24"/>
      <w:szCs w:val="24"/>
      <w:u w:val="single"/>
    </w:rPr>
  </w:style>
  <w:style w:type="character" w:styleId="BookTitle">
    <w:name w:val="Book Title"/>
    <w:basedOn w:val="DefaultParagraphFont"/>
    <w:uiPriority w:val="99"/>
    <w:qFormat/>
    <w:rsid w:val="00E86348"/>
    <w:rPr>
      <w:rFonts w:ascii="Arial" w:hAnsi="Arial" w:cs="Arial"/>
      <w:b/>
      <w:bCs/>
      <w:i/>
      <w:i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E8634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7B5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516A"/>
    <w:rPr>
      <w:rFonts w:ascii="Tahoma" w:hAnsi="Tahoma" w:cs="Tahoma"/>
      <w:sz w:val="16"/>
      <w:szCs w:val="16"/>
      <w:lang w:val="ru-RU" w:eastAsia="ru-RU"/>
    </w:rPr>
  </w:style>
  <w:style w:type="paragraph" w:styleId="Footer">
    <w:name w:val="footer"/>
    <w:basedOn w:val="Normal"/>
    <w:link w:val="FooterChar"/>
    <w:uiPriority w:val="99"/>
    <w:rsid w:val="00C652E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52E0"/>
    <w:rPr>
      <w:rFonts w:ascii="Times New Roman" w:hAnsi="Times New Roman" w:cs="Times New Roman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C3476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36446C"/>
    <w:rPr>
      <w:rFonts w:ascii="Times New Roman" w:hAnsi="Times New Roman" w:cs="Times New Roman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4</Pages>
  <Words>648</Words>
  <Characters>3694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7</cp:revision>
  <cp:lastPrinted>2015-06-20T11:42:00Z</cp:lastPrinted>
  <dcterms:created xsi:type="dcterms:W3CDTF">2015-06-20T11:24:00Z</dcterms:created>
  <dcterms:modified xsi:type="dcterms:W3CDTF">2015-06-20T11:42:00Z</dcterms:modified>
</cp:coreProperties>
</file>