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A03" w:rsidRDefault="00547A03" w:rsidP="001B5747">
      <w:pPr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ходе исполнения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B5747">
        <w:rPr>
          <w:rFonts w:ascii="Times New Roman" w:hAnsi="Times New Roman" w:cs="Times New Roman"/>
          <w:sz w:val="28"/>
          <w:szCs w:val="28"/>
        </w:rPr>
        <w:t xml:space="preserve">бюджета Краснокутского сельского поселения Октябрьского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1 </w:t>
      </w:r>
      <w:r>
        <w:rPr>
          <w:rFonts w:ascii="Times New Roman" w:hAnsi="Times New Roman" w:cs="Times New Roman"/>
          <w:sz w:val="28"/>
          <w:szCs w:val="28"/>
        </w:rPr>
        <w:t>полугодие</w:t>
      </w:r>
      <w:r w:rsidRPr="001B5747">
        <w:rPr>
          <w:rFonts w:ascii="Times New Roman" w:hAnsi="Times New Roman" w:cs="Times New Roman"/>
          <w:sz w:val="28"/>
          <w:szCs w:val="28"/>
        </w:rPr>
        <w:t xml:space="preserve"> 2016 года: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070"/>
        <w:gridCol w:w="2551"/>
        <w:gridCol w:w="1950"/>
      </w:tblGrid>
      <w:tr w:rsidR="00547A03" w:rsidRPr="00460501">
        <w:trPr>
          <w:trHeight w:val="942"/>
        </w:trPr>
        <w:tc>
          <w:tcPr>
            <w:tcW w:w="5070" w:type="dxa"/>
          </w:tcPr>
          <w:p w:rsidR="00547A03" w:rsidRPr="00460501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A03" w:rsidRPr="00460501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1" w:type="dxa"/>
          </w:tcPr>
          <w:p w:rsidR="00547A03" w:rsidRPr="00460501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Утверждённые бюджетные назначения</w:t>
            </w:r>
          </w:p>
          <w:p w:rsidR="00547A03" w:rsidRPr="00460501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1950" w:type="dxa"/>
          </w:tcPr>
          <w:p w:rsidR="00547A03" w:rsidRPr="00460501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  <w:p w:rsidR="00547A03" w:rsidRPr="00460501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2016 года (тыс. руб.)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бюджета – всего: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47 936,2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23 174,3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19 625,4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11 876,0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12 973,3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8 592,7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3 338,0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1 700,4</w:t>
            </w:r>
          </w:p>
        </w:tc>
      </w:tr>
      <w:tr w:rsidR="00547A03" w:rsidRPr="00460501">
        <w:trPr>
          <w:trHeight w:val="262"/>
        </w:trPr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126,3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133,0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2 322,3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1 191,9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143,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Аренда имущества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-14,9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28 310,8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11298,3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Дотации бюджетам поселений 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7 101,2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2 488,7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175,0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148,8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21 034,6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8 660,8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бюджета – всего: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51 486,5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21 563,8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6 655,7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2 535,7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174,8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263,2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29 684,1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12 358,4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6 823,3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2 619,1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кинематография, средства массовой информации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7 696,9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3 930,0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Здравоохранение, физическая культура и спорт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188,5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547A03" w:rsidRPr="00460501">
        <w:tc>
          <w:tcPr>
            <w:tcW w:w="5070" w:type="dxa"/>
          </w:tcPr>
          <w:p w:rsidR="00547A03" w:rsidRPr="00830BAF" w:rsidRDefault="00547A03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 исполнения бюджета (дефицит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«-», профицит «+»)</w:t>
            </w:r>
          </w:p>
        </w:tc>
        <w:tc>
          <w:tcPr>
            <w:tcW w:w="2551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- 3 550,3</w:t>
            </w:r>
          </w:p>
        </w:tc>
        <w:tc>
          <w:tcPr>
            <w:tcW w:w="1950" w:type="dxa"/>
          </w:tcPr>
          <w:p w:rsidR="00547A03" w:rsidRPr="00830BAF" w:rsidRDefault="00547A03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1 610,5</w:t>
            </w:r>
          </w:p>
        </w:tc>
      </w:tr>
    </w:tbl>
    <w:p w:rsidR="00547A03" w:rsidRPr="00830BAF" w:rsidRDefault="00547A03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7A03" w:rsidRPr="00830BAF" w:rsidRDefault="00547A03" w:rsidP="00FC1B70">
      <w:pPr>
        <w:jc w:val="both"/>
        <w:rPr>
          <w:rFonts w:ascii="Times New Roman" w:hAnsi="Times New Roman" w:cs="Times New Roman"/>
          <w:sz w:val="28"/>
          <w:szCs w:val="28"/>
        </w:rPr>
      </w:pPr>
      <w:r w:rsidRPr="00830BAF">
        <w:rPr>
          <w:rFonts w:ascii="Times New Roman" w:hAnsi="Times New Roman" w:cs="Times New Roman"/>
          <w:sz w:val="28"/>
          <w:szCs w:val="28"/>
        </w:rPr>
        <w:t>Глава Краснокутского сельского поселения                             В.В. Мартыненко</w:t>
      </w:r>
    </w:p>
    <w:p w:rsidR="00547A03" w:rsidRDefault="00547A03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7A03" w:rsidRDefault="00547A03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7A03" w:rsidRDefault="00547A03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7A03" w:rsidRDefault="00547A03" w:rsidP="008C4968">
      <w:pPr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Администрации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1 </w:t>
      </w:r>
      <w:r>
        <w:rPr>
          <w:rFonts w:ascii="Times New Roman" w:hAnsi="Times New Roman" w:cs="Times New Roman"/>
          <w:sz w:val="28"/>
          <w:szCs w:val="28"/>
        </w:rPr>
        <w:t>полугодие</w:t>
      </w:r>
      <w:r w:rsidRPr="001B5747">
        <w:rPr>
          <w:rFonts w:ascii="Times New Roman" w:hAnsi="Times New Roman" w:cs="Times New Roman"/>
          <w:sz w:val="28"/>
          <w:szCs w:val="28"/>
        </w:rPr>
        <w:t xml:space="preserve"> 2016 года: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785"/>
        <w:gridCol w:w="4786"/>
      </w:tblGrid>
      <w:tr w:rsidR="00547A03">
        <w:tc>
          <w:tcPr>
            <w:tcW w:w="4785" w:type="dxa"/>
          </w:tcPr>
          <w:p w:rsidR="00547A03" w:rsidRPr="00155CFF" w:rsidRDefault="00547A03" w:rsidP="00155C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4786" w:type="dxa"/>
          </w:tcPr>
          <w:p w:rsidR="00547A03" w:rsidRPr="00155CFF" w:rsidRDefault="00547A03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547A03">
        <w:tc>
          <w:tcPr>
            <w:tcW w:w="4785" w:type="dxa"/>
          </w:tcPr>
          <w:p w:rsidR="00547A03" w:rsidRPr="00155CFF" w:rsidRDefault="00547A03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9 единиц</w:t>
            </w:r>
          </w:p>
        </w:tc>
        <w:tc>
          <w:tcPr>
            <w:tcW w:w="4786" w:type="dxa"/>
          </w:tcPr>
          <w:p w:rsidR="00547A03" w:rsidRPr="00155CFF" w:rsidRDefault="00547A03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1 433,7</w:t>
            </w:r>
          </w:p>
        </w:tc>
      </w:tr>
    </w:tbl>
    <w:p w:rsidR="00547A03" w:rsidRDefault="00547A03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7A03" w:rsidRDefault="00547A03" w:rsidP="008C49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Краснокутского сельского поселения                             В.В. Мартыненко</w:t>
      </w:r>
    </w:p>
    <w:p w:rsidR="00547A03" w:rsidRDefault="00547A03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7A03" w:rsidRDefault="00547A03" w:rsidP="008C4968">
      <w:pPr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работников муниципальных учреждений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1 </w:t>
      </w:r>
      <w:r>
        <w:rPr>
          <w:rFonts w:ascii="Times New Roman" w:hAnsi="Times New Roman" w:cs="Times New Roman"/>
          <w:sz w:val="28"/>
          <w:szCs w:val="28"/>
        </w:rPr>
        <w:t>полугодие</w:t>
      </w:r>
      <w:r w:rsidRPr="001B5747">
        <w:rPr>
          <w:rFonts w:ascii="Times New Roman" w:hAnsi="Times New Roman" w:cs="Times New Roman"/>
          <w:sz w:val="28"/>
          <w:szCs w:val="28"/>
        </w:rPr>
        <w:t xml:space="preserve"> 2016 года: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785"/>
        <w:gridCol w:w="4786"/>
      </w:tblGrid>
      <w:tr w:rsidR="00547A03">
        <w:tc>
          <w:tcPr>
            <w:tcW w:w="4785" w:type="dxa"/>
          </w:tcPr>
          <w:p w:rsidR="00547A03" w:rsidRPr="00155CFF" w:rsidRDefault="00547A03" w:rsidP="00155CF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4786" w:type="dxa"/>
          </w:tcPr>
          <w:p w:rsidR="00547A03" w:rsidRPr="00155CFF" w:rsidRDefault="00547A03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547A03">
        <w:tc>
          <w:tcPr>
            <w:tcW w:w="4785" w:type="dxa"/>
          </w:tcPr>
          <w:p w:rsidR="00547A03" w:rsidRPr="00155CFF" w:rsidRDefault="00547A03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  <w:tc>
          <w:tcPr>
            <w:tcW w:w="4786" w:type="dxa"/>
          </w:tcPr>
          <w:p w:rsidR="00547A03" w:rsidRPr="00155CFF" w:rsidRDefault="00547A03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8 743,0</w:t>
            </w:r>
          </w:p>
        </w:tc>
      </w:tr>
    </w:tbl>
    <w:p w:rsidR="00547A03" w:rsidRDefault="00547A03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7A03" w:rsidRDefault="00547A03" w:rsidP="008C49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Краснокутского сельского поселения                             В.В. Мартыненко</w:t>
      </w:r>
    </w:p>
    <w:p w:rsidR="00547A03" w:rsidRPr="001B5747" w:rsidRDefault="00547A03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47A03" w:rsidRPr="001B5747" w:rsidSect="00AF7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5747"/>
    <w:rsid w:val="00124F95"/>
    <w:rsid w:val="00155CFF"/>
    <w:rsid w:val="001B5747"/>
    <w:rsid w:val="002809D7"/>
    <w:rsid w:val="00291D8D"/>
    <w:rsid w:val="002B0F4E"/>
    <w:rsid w:val="002B7AE3"/>
    <w:rsid w:val="003279AA"/>
    <w:rsid w:val="004115CB"/>
    <w:rsid w:val="0042018C"/>
    <w:rsid w:val="00460501"/>
    <w:rsid w:val="00547A03"/>
    <w:rsid w:val="00601844"/>
    <w:rsid w:val="007357D1"/>
    <w:rsid w:val="00830BAF"/>
    <w:rsid w:val="0086624F"/>
    <w:rsid w:val="008851C2"/>
    <w:rsid w:val="00885AC2"/>
    <w:rsid w:val="00891DAA"/>
    <w:rsid w:val="008C4968"/>
    <w:rsid w:val="009B47E6"/>
    <w:rsid w:val="00A423B0"/>
    <w:rsid w:val="00AF7861"/>
    <w:rsid w:val="00B32182"/>
    <w:rsid w:val="00BA5B9A"/>
    <w:rsid w:val="00BC540F"/>
    <w:rsid w:val="00C75E06"/>
    <w:rsid w:val="00E21B87"/>
    <w:rsid w:val="00E362B3"/>
    <w:rsid w:val="00E36A7F"/>
    <w:rsid w:val="00E50D92"/>
    <w:rsid w:val="00E57CEE"/>
    <w:rsid w:val="00EA397A"/>
    <w:rsid w:val="00EE05F5"/>
    <w:rsid w:val="00F1775F"/>
    <w:rsid w:val="00FC1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B574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141</TotalTime>
  <Pages>2</Pages>
  <Words>367</Words>
  <Characters>2092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28</cp:revision>
  <cp:lastPrinted>2016-05-13T06:30:00Z</cp:lastPrinted>
  <dcterms:created xsi:type="dcterms:W3CDTF">2016-05-12T21:02:00Z</dcterms:created>
  <dcterms:modified xsi:type="dcterms:W3CDTF">2016-07-15T06:46:00Z</dcterms:modified>
</cp:coreProperties>
</file>