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4E" w:rsidRDefault="002B0F4E" w:rsidP="001B5747">
      <w:pPr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t xml:space="preserve">Информация о ежеквартальных сведениях о ходе исполнения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B5747">
        <w:rPr>
          <w:rFonts w:ascii="Times New Roman" w:hAnsi="Times New Roman" w:cs="Times New Roman"/>
          <w:sz w:val="28"/>
          <w:szCs w:val="28"/>
        </w:rPr>
        <w:t xml:space="preserve">бюджета Краснокутского сельского поселения Октябрьского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B5747">
        <w:rPr>
          <w:rFonts w:ascii="Times New Roman" w:hAnsi="Times New Roman" w:cs="Times New Roman"/>
          <w:sz w:val="28"/>
          <w:szCs w:val="28"/>
        </w:rPr>
        <w:t>за 1 квартал 2016 года: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070"/>
        <w:gridCol w:w="2551"/>
        <w:gridCol w:w="1950"/>
      </w:tblGrid>
      <w:tr w:rsidR="002B0F4E" w:rsidRPr="00460501">
        <w:trPr>
          <w:trHeight w:val="942"/>
        </w:trPr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Утверждённые бюджетные назначения</w:t>
            </w:r>
          </w:p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1 кв. 2016 года (тыс. руб.)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Доходы бюджета – всего: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43 602,9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10 861,4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15 440,7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5 858,7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8 788,6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4 547,6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2551" w:type="dxa"/>
          </w:tcPr>
          <w:p w:rsidR="002B0F4E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3 338,0</w:t>
            </w:r>
          </w:p>
        </w:tc>
        <w:tc>
          <w:tcPr>
            <w:tcW w:w="1950" w:type="dxa"/>
          </w:tcPr>
          <w:p w:rsidR="002B0F4E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734,0</w:t>
            </w:r>
          </w:p>
        </w:tc>
      </w:tr>
      <w:tr w:rsidR="002B0F4E" w:rsidRPr="00460501">
        <w:trPr>
          <w:trHeight w:val="262"/>
        </w:trPr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126,3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118,5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620,2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1620,0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442,3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21,4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Аренда имущества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195,0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21,9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28,9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Невыясненные поступления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-14,9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28 162,2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4 958,1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 xml:space="preserve">Дотации бюджетам поселений 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7 101,2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1 160,3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</w:tcPr>
          <w:p w:rsidR="002B0F4E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175,0</w:t>
            </w:r>
          </w:p>
        </w:tc>
        <w:tc>
          <w:tcPr>
            <w:tcW w:w="1950" w:type="dxa"/>
          </w:tcPr>
          <w:p w:rsidR="002B0F4E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148,8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20 886,0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3 649,0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Расходы бюджета – всего:</w:t>
            </w:r>
          </w:p>
        </w:tc>
        <w:tc>
          <w:tcPr>
            <w:tcW w:w="2551" w:type="dxa"/>
          </w:tcPr>
          <w:p w:rsidR="002B0F4E" w:rsidRPr="00E362B3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6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47 153,2</w:t>
            </w:r>
          </w:p>
        </w:tc>
        <w:tc>
          <w:tcPr>
            <w:tcW w:w="1950" w:type="dxa"/>
          </w:tcPr>
          <w:p w:rsidR="002B0F4E" w:rsidRPr="00E362B3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6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7 963,4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6 466,9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1 008,9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174,8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27,1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178,8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17,7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27 826,6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4 834,7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5 318,2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938,7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кинематография, средства массовой информации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7 149,4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1 136,4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Здравоохранение, физическая культура и спорт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B0F4E" w:rsidRPr="00460501">
        <w:tc>
          <w:tcPr>
            <w:tcW w:w="5070" w:type="dxa"/>
          </w:tcPr>
          <w:p w:rsidR="002B0F4E" w:rsidRPr="00460501" w:rsidRDefault="002B0F4E" w:rsidP="004605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 исполнения бюджета (дефицит «-», профицит «+»)</w:t>
            </w:r>
          </w:p>
        </w:tc>
        <w:tc>
          <w:tcPr>
            <w:tcW w:w="2551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- 3 550,3</w:t>
            </w:r>
          </w:p>
        </w:tc>
        <w:tc>
          <w:tcPr>
            <w:tcW w:w="1950" w:type="dxa"/>
          </w:tcPr>
          <w:p w:rsidR="002B0F4E" w:rsidRPr="00460501" w:rsidRDefault="002B0F4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2 853,4</w:t>
            </w:r>
          </w:p>
        </w:tc>
      </w:tr>
    </w:tbl>
    <w:p w:rsidR="002B0F4E" w:rsidRDefault="002B0F4E" w:rsidP="00FC1B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0F4E" w:rsidRDefault="002B0F4E" w:rsidP="00FC1B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Краснокутского сельского поселения                             В.В. Мартыненко</w:t>
      </w:r>
    </w:p>
    <w:p w:rsidR="002B0F4E" w:rsidRDefault="002B0F4E" w:rsidP="008C4968">
      <w:pPr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t xml:space="preserve">Информация о ежеквартальных сведениях о </w:t>
      </w:r>
      <w:r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Администрации Краснокутского сельского поселения и фактические затраты на их содержание </w:t>
      </w:r>
      <w:r w:rsidRPr="001B5747">
        <w:rPr>
          <w:rFonts w:ascii="Times New Roman" w:hAnsi="Times New Roman" w:cs="Times New Roman"/>
          <w:sz w:val="28"/>
          <w:szCs w:val="28"/>
        </w:rPr>
        <w:t>за 1 квартал 2016 года: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785"/>
        <w:gridCol w:w="4786"/>
      </w:tblGrid>
      <w:tr w:rsidR="002B0F4E">
        <w:tc>
          <w:tcPr>
            <w:tcW w:w="4785" w:type="dxa"/>
          </w:tcPr>
          <w:p w:rsidR="002B0F4E" w:rsidRPr="00155CFF" w:rsidRDefault="002B0F4E" w:rsidP="00155CF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4786" w:type="dxa"/>
          </w:tcPr>
          <w:p w:rsidR="002B0F4E" w:rsidRPr="00155CFF" w:rsidRDefault="002B0F4E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их содержание, тыс. руб. </w:t>
            </w:r>
          </w:p>
        </w:tc>
      </w:tr>
      <w:tr w:rsidR="002B0F4E">
        <w:tc>
          <w:tcPr>
            <w:tcW w:w="4785" w:type="dxa"/>
          </w:tcPr>
          <w:p w:rsidR="002B0F4E" w:rsidRPr="00155CFF" w:rsidRDefault="002B0F4E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>9 единиц</w:t>
            </w:r>
          </w:p>
        </w:tc>
        <w:tc>
          <w:tcPr>
            <w:tcW w:w="4786" w:type="dxa"/>
          </w:tcPr>
          <w:p w:rsidR="002B0F4E" w:rsidRPr="00155CFF" w:rsidRDefault="002B0F4E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643,9</w:t>
            </w:r>
          </w:p>
        </w:tc>
      </w:tr>
    </w:tbl>
    <w:p w:rsidR="002B0F4E" w:rsidRDefault="002B0F4E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0F4E" w:rsidRDefault="002B0F4E" w:rsidP="008C49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Краснокутского сельского поселения                             В.В. Мартыненко</w:t>
      </w:r>
    </w:p>
    <w:p w:rsidR="002B0F4E" w:rsidRDefault="002B0F4E" w:rsidP="00FC1B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0F4E" w:rsidRDefault="002B0F4E" w:rsidP="008C4968">
      <w:pPr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t xml:space="preserve">Информация о ежеквартальных сведениях о </w:t>
      </w:r>
      <w:r>
        <w:rPr>
          <w:rFonts w:ascii="Times New Roman" w:hAnsi="Times New Roman" w:cs="Times New Roman"/>
          <w:sz w:val="28"/>
          <w:szCs w:val="28"/>
        </w:rPr>
        <w:t xml:space="preserve">численности работников муниципальных учреждений Краснокутского сельского поселения и фактические затраты на их содержание </w:t>
      </w:r>
      <w:r w:rsidRPr="001B5747">
        <w:rPr>
          <w:rFonts w:ascii="Times New Roman" w:hAnsi="Times New Roman" w:cs="Times New Roman"/>
          <w:sz w:val="28"/>
          <w:szCs w:val="28"/>
        </w:rPr>
        <w:t>за 1 квартал 2016 года: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785"/>
        <w:gridCol w:w="4786"/>
      </w:tblGrid>
      <w:tr w:rsidR="002B0F4E">
        <w:tc>
          <w:tcPr>
            <w:tcW w:w="4785" w:type="dxa"/>
          </w:tcPr>
          <w:p w:rsidR="002B0F4E" w:rsidRPr="00155CFF" w:rsidRDefault="002B0F4E" w:rsidP="00155CF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4786" w:type="dxa"/>
          </w:tcPr>
          <w:p w:rsidR="002B0F4E" w:rsidRPr="00155CFF" w:rsidRDefault="002B0F4E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их содержание, тыс. руб. </w:t>
            </w:r>
          </w:p>
        </w:tc>
      </w:tr>
      <w:tr w:rsidR="002B0F4E">
        <w:tc>
          <w:tcPr>
            <w:tcW w:w="4785" w:type="dxa"/>
          </w:tcPr>
          <w:p w:rsidR="002B0F4E" w:rsidRPr="00155CFF" w:rsidRDefault="002B0F4E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</w:p>
        </w:tc>
        <w:tc>
          <w:tcPr>
            <w:tcW w:w="4786" w:type="dxa"/>
          </w:tcPr>
          <w:p w:rsidR="002B0F4E" w:rsidRPr="00155CFF" w:rsidRDefault="002B0F4E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3 711,5</w:t>
            </w:r>
          </w:p>
        </w:tc>
      </w:tr>
    </w:tbl>
    <w:p w:rsidR="002B0F4E" w:rsidRDefault="002B0F4E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0F4E" w:rsidRDefault="002B0F4E" w:rsidP="008C49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Краснокутского сельского поселения                             В.В. Мартыненко</w:t>
      </w:r>
    </w:p>
    <w:p w:rsidR="002B0F4E" w:rsidRPr="001B5747" w:rsidRDefault="002B0F4E" w:rsidP="00FC1B7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B0F4E" w:rsidRPr="001B5747" w:rsidSect="00AF7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5747"/>
    <w:rsid w:val="00124F95"/>
    <w:rsid w:val="00155CFF"/>
    <w:rsid w:val="001B5747"/>
    <w:rsid w:val="002809D7"/>
    <w:rsid w:val="002B0F4E"/>
    <w:rsid w:val="003279AA"/>
    <w:rsid w:val="004115CB"/>
    <w:rsid w:val="0042018C"/>
    <w:rsid w:val="00460501"/>
    <w:rsid w:val="007357D1"/>
    <w:rsid w:val="0086624F"/>
    <w:rsid w:val="008851C2"/>
    <w:rsid w:val="00885AC2"/>
    <w:rsid w:val="008C4968"/>
    <w:rsid w:val="009B47E6"/>
    <w:rsid w:val="00AF7861"/>
    <w:rsid w:val="00B32182"/>
    <w:rsid w:val="00C75E06"/>
    <w:rsid w:val="00E362B3"/>
    <w:rsid w:val="00E57CEE"/>
    <w:rsid w:val="00EE05F5"/>
    <w:rsid w:val="00FC1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B574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2AD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77</TotalTime>
  <Pages>2</Pages>
  <Words>349</Words>
  <Characters>1990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17</cp:revision>
  <cp:lastPrinted>2016-05-13T06:30:00Z</cp:lastPrinted>
  <dcterms:created xsi:type="dcterms:W3CDTF">2016-05-12T21:02:00Z</dcterms:created>
  <dcterms:modified xsi:type="dcterms:W3CDTF">2016-05-13T06:30:00Z</dcterms:modified>
</cp:coreProperties>
</file>