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7D9" w:rsidRDefault="00C327D9" w:rsidP="008A7F5C">
      <w:pPr>
        <w:jc w:val="center"/>
      </w:pPr>
      <w:r w:rsidRPr="00CA680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.75pt;height:49.5pt;visibility:visible" filled="t" fillcolor="black">
            <v:imagedata r:id="rId5" o:title=""/>
          </v:shape>
        </w:pic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Российская Федерация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Ростовская область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Октябрьский район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Муниципальное образование «Краснокутское сельское поселение»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Администрация Краснокутского сельского поселения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</w:p>
    <w:p w:rsidR="00C327D9" w:rsidRPr="00315D05" w:rsidRDefault="00C327D9" w:rsidP="008A7F5C">
      <w:pPr>
        <w:tabs>
          <w:tab w:val="left" w:pos="4320"/>
        </w:tabs>
        <w:jc w:val="center"/>
        <w:rPr>
          <w:bCs/>
          <w:sz w:val="28"/>
          <w:szCs w:val="28"/>
        </w:rPr>
      </w:pPr>
    </w:p>
    <w:p w:rsidR="00C327D9" w:rsidRPr="00315D05" w:rsidRDefault="00C327D9" w:rsidP="008A7F5C">
      <w:pPr>
        <w:tabs>
          <w:tab w:val="left" w:pos="4320"/>
        </w:tabs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ПОСТАНОВЛЕНИЕ</w:t>
      </w:r>
    </w:p>
    <w:p w:rsidR="00C327D9" w:rsidRPr="00315D05" w:rsidRDefault="00C327D9" w:rsidP="008A7F5C">
      <w:pPr>
        <w:tabs>
          <w:tab w:val="left" w:pos="4320"/>
        </w:tabs>
        <w:jc w:val="center"/>
        <w:rPr>
          <w:bCs/>
          <w:sz w:val="28"/>
          <w:szCs w:val="28"/>
        </w:rPr>
      </w:pP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 xml:space="preserve">      10.10.2014 г.                                № 228                                х. Красный Кут</w:t>
      </w:r>
    </w:p>
    <w:p w:rsidR="00C327D9" w:rsidRPr="00643AB8" w:rsidRDefault="00C327D9">
      <w:pPr>
        <w:rPr>
          <w:sz w:val="28"/>
          <w:szCs w:val="28"/>
        </w:rPr>
      </w:pPr>
    </w:p>
    <w:p w:rsidR="00C327D9" w:rsidRPr="00643AB8" w:rsidRDefault="00C327D9" w:rsidP="008A7F5C">
      <w:pPr>
        <w:rPr>
          <w:sz w:val="28"/>
          <w:szCs w:val="28"/>
        </w:rPr>
      </w:pPr>
    </w:p>
    <w:p w:rsidR="00C327D9" w:rsidRPr="008A7F5C" w:rsidRDefault="00C327D9" w:rsidP="008A7F5C">
      <w:pPr>
        <w:widowControl w:val="0"/>
        <w:autoSpaceDE w:val="0"/>
        <w:autoSpaceDN w:val="0"/>
        <w:adjustRightInd w:val="0"/>
        <w:spacing w:line="1" w:lineRule="exact"/>
        <w:rPr>
          <w:rFonts w:ascii="Courier New" w:hAnsi="Courier New" w:cs="Courier New"/>
          <w:sz w:val="2"/>
          <w:szCs w:val="2"/>
        </w:rPr>
      </w:pPr>
    </w:p>
    <w:p w:rsidR="00C327D9" w:rsidRPr="00643AB8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  <w:r w:rsidRPr="00643AB8">
        <w:rPr>
          <w:color w:val="000000"/>
          <w:spacing w:val="2"/>
          <w:sz w:val="24"/>
          <w:szCs w:val="24"/>
        </w:rPr>
        <w:t xml:space="preserve">Об  </w:t>
      </w:r>
      <w:r>
        <w:rPr>
          <w:color w:val="000000"/>
          <w:spacing w:val="2"/>
          <w:sz w:val="24"/>
          <w:szCs w:val="24"/>
        </w:rPr>
        <w:t xml:space="preserve">отмене </w:t>
      </w:r>
      <w:r w:rsidRPr="00643AB8">
        <w:rPr>
          <w:color w:val="000000"/>
          <w:spacing w:val="2"/>
          <w:sz w:val="24"/>
          <w:szCs w:val="24"/>
        </w:rPr>
        <w:t>особого противопожарного</w:t>
      </w:r>
    </w:p>
    <w:p w:rsidR="00C327D9" w:rsidRPr="00643AB8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  <w:r w:rsidRPr="00643AB8">
        <w:rPr>
          <w:color w:val="000000"/>
          <w:spacing w:val="2"/>
          <w:sz w:val="24"/>
          <w:szCs w:val="24"/>
        </w:rPr>
        <w:t xml:space="preserve">режима на территории Краснокутского сельского </w:t>
      </w:r>
    </w:p>
    <w:p w:rsidR="00C327D9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поселения</w:t>
      </w:r>
      <w:r>
        <w:rPr>
          <w:color w:val="000000"/>
          <w:spacing w:val="2"/>
          <w:sz w:val="24"/>
          <w:szCs w:val="24"/>
        </w:rPr>
        <w:br/>
      </w:r>
    </w:p>
    <w:p w:rsidR="00C327D9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</w:p>
    <w:p w:rsidR="00C327D9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</w:p>
    <w:p w:rsidR="00C327D9" w:rsidRPr="00643AB8" w:rsidRDefault="00C327D9" w:rsidP="00FD3674">
      <w:pPr>
        <w:widowControl w:val="0"/>
        <w:autoSpaceDE w:val="0"/>
        <w:autoSpaceDN w:val="0"/>
        <w:adjustRightInd w:val="0"/>
        <w:jc w:val="both"/>
        <w:rPr>
          <w:color w:val="000000"/>
          <w:spacing w:val="-2"/>
          <w:sz w:val="24"/>
          <w:szCs w:val="24"/>
        </w:rPr>
      </w:pPr>
      <w:r w:rsidRPr="00643AB8">
        <w:rPr>
          <w:color w:val="000000"/>
          <w:sz w:val="24"/>
          <w:szCs w:val="24"/>
        </w:rPr>
        <w:t xml:space="preserve">          В связи с </w:t>
      </w:r>
      <w:r>
        <w:rPr>
          <w:color w:val="000000"/>
          <w:sz w:val="24"/>
          <w:szCs w:val="24"/>
        </w:rPr>
        <w:t>окончанием летнего пожароопасного периода и отсутствием знойной</w:t>
      </w:r>
      <w:r w:rsidRPr="00643AB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засушливой погоды, </w:t>
      </w:r>
      <w:r w:rsidRPr="00643AB8">
        <w:rPr>
          <w:color w:val="000000"/>
          <w:sz w:val="24"/>
          <w:szCs w:val="24"/>
        </w:rPr>
        <w:t xml:space="preserve">руководствуясь ст. 30 п.10 ч.1 </w:t>
      </w:r>
      <w:r w:rsidRPr="00643AB8">
        <w:rPr>
          <w:color w:val="000000"/>
          <w:spacing w:val="-2"/>
          <w:sz w:val="24"/>
          <w:szCs w:val="24"/>
        </w:rPr>
        <w:t>"Устава муниципального образования «Кр</w:t>
      </w:r>
      <w:r>
        <w:rPr>
          <w:color w:val="000000"/>
          <w:spacing w:val="-2"/>
          <w:sz w:val="24"/>
          <w:szCs w:val="24"/>
        </w:rPr>
        <w:t>аснокутское сельское поселение»</w:t>
      </w:r>
      <w:r w:rsidRPr="00643AB8">
        <w:rPr>
          <w:color w:val="000000"/>
          <w:spacing w:val="-2"/>
          <w:sz w:val="24"/>
          <w:szCs w:val="24"/>
        </w:rPr>
        <w:t xml:space="preserve">  </w:t>
      </w:r>
    </w:p>
    <w:p w:rsidR="00C327D9" w:rsidRPr="00643AB8" w:rsidRDefault="00C327D9" w:rsidP="00FD367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327D9" w:rsidRPr="00643AB8" w:rsidRDefault="00C327D9" w:rsidP="00FD367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327D9" w:rsidRPr="00315D05" w:rsidRDefault="00C327D9" w:rsidP="008A7F5C">
      <w:pPr>
        <w:widowControl w:val="0"/>
        <w:autoSpaceDE w:val="0"/>
        <w:autoSpaceDN w:val="0"/>
        <w:adjustRightInd w:val="0"/>
        <w:jc w:val="center"/>
        <w:rPr>
          <w:bCs/>
          <w:color w:val="000000"/>
          <w:spacing w:val="10"/>
          <w:sz w:val="22"/>
          <w:szCs w:val="22"/>
        </w:rPr>
      </w:pPr>
      <w:r w:rsidRPr="00315D05">
        <w:rPr>
          <w:bCs/>
          <w:color w:val="000000"/>
          <w:spacing w:val="10"/>
          <w:sz w:val="22"/>
          <w:szCs w:val="22"/>
        </w:rPr>
        <w:t>ПОСТАНОВЛЯЮ:</w:t>
      </w:r>
    </w:p>
    <w:p w:rsidR="00C327D9" w:rsidRPr="008A7F5C" w:rsidRDefault="00C327D9" w:rsidP="008A7F5C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27D9" w:rsidRPr="00643AB8" w:rsidRDefault="00C327D9" w:rsidP="008A7F5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pacing w:val="-16"/>
          <w:sz w:val="22"/>
          <w:szCs w:val="22"/>
        </w:rPr>
        <w:t xml:space="preserve">             </w:t>
      </w:r>
      <w:r w:rsidRPr="008A7F5C">
        <w:rPr>
          <w:color w:val="000000"/>
          <w:spacing w:val="-16"/>
          <w:sz w:val="22"/>
          <w:szCs w:val="22"/>
        </w:rPr>
        <w:t>1</w:t>
      </w:r>
      <w:r w:rsidRPr="00643AB8">
        <w:rPr>
          <w:color w:val="000000"/>
          <w:spacing w:val="-16"/>
          <w:sz w:val="24"/>
          <w:szCs w:val="24"/>
        </w:rPr>
        <w:t>.</w:t>
      </w:r>
      <w:r w:rsidRPr="00643AB8">
        <w:rPr>
          <w:color w:val="000000"/>
          <w:sz w:val="24"/>
          <w:szCs w:val="24"/>
        </w:rPr>
        <w:t xml:space="preserve">  </w:t>
      </w:r>
      <w:r>
        <w:rPr>
          <w:color w:val="000000"/>
          <w:spacing w:val="2"/>
          <w:sz w:val="24"/>
          <w:szCs w:val="24"/>
        </w:rPr>
        <w:t>Постановление администрации</w:t>
      </w:r>
      <w:r w:rsidRPr="00643AB8">
        <w:rPr>
          <w:color w:val="000000"/>
          <w:spacing w:val="2"/>
          <w:sz w:val="24"/>
          <w:szCs w:val="24"/>
        </w:rPr>
        <w:t xml:space="preserve">   Краснокутского сельского поселения  </w:t>
      </w:r>
      <w:r>
        <w:rPr>
          <w:color w:val="000000"/>
          <w:sz w:val="24"/>
          <w:szCs w:val="24"/>
        </w:rPr>
        <w:t>от 31.01.2014 года № 21 «Об установлении особого противопожарного режима на территории Краснокутского сельского поселения» считать утратившим силу.</w:t>
      </w:r>
    </w:p>
    <w:p w:rsidR="00C327D9" w:rsidRPr="00643AB8" w:rsidRDefault="00C327D9" w:rsidP="008A7F5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 xml:space="preserve">           2</w:t>
      </w:r>
      <w:r w:rsidRPr="00643AB8">
        <w:rPr>
          <w:color w:val="000000"/>
          <w:spacing w:val="-13"/>
          <w:sz w:val="24"/>
          <w:szCs w:val="24"/>
        </w:rPr>
        <w:t>.</w:t>
      </w:r>
      <w:r w:rsidRPr="00643AB8">
        <w:rPr>
          <w:color w:val="000000"/>
          <w:sz w:val="24"/>
          <w:szCs w:val="24"/>
        </w:rPr>
        <w:t xml:space="preserve">  Данное постановление</w:t>
      </w:r>
      <w:r>
        <w:rPr>
          <w:color w:val="000000"/>
          <w:sz w:val="24"/>
          <w:szCs w:val="24"/>
        </w:rPr>
        <w:t xml:space="preserve"> вступает в силу с 13.10.2014 г., </w:t>
      </w:r>
      <w:r w:rsidRPr="00643AB8">
        <w:rPr>
          <w:color w:val="000000"/>
          <w:sz w:val="24"/>
          <w:szCs w:val="24"/>
        </w:rPr>
        <w:t xml:space="preserve"> подлежит обнародованию</w:t>
      </w:r>
      <w:r>
        <w:rPr>
          <w:color w:val="000000"/>
          <w:sz w:val="24"/>
          <w:szCs w:val="24"/>
        </w:rPr>
        <w:t>, размещению на сайте</w:t>
      </w:r>
      <w:r w:rsidRPr="00643AB8">
        <w:rPr>
          <w:color w:val="000000"/>
          <w:sz w:val="24"/>
          <w:szCs w:val="24"/>
        </w:rPr>
        <w:t>.</w:t>
      </w:r>
    </w:p>
    <w:p w:rsidR="00C327D9" w:rsidRPr="00643AB8" w:rsidRDefault="00C327D9" w:rsidP="008A7F5C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 xml:space="preserve">          </w:t>
      </w:r>
      <w:bookmarkStart w:id="0" w:name="_GoBack"/>
      <w:bookmarkEnd w:id="0"/>
      <w:r>
        <w:rPr>
          <w:color w:val="000000"/>
          <w:spacing w:val="-9"/>
          <w:sz w:val="24"/>
          <w:szCs w:val="24"/>
        </w:rPr>
        <w:t>3</w:t>
      </w:r>
      <w:r w:rsidRPr="00643AB8">
        <w:rPr>
          <w:color w:val="000000"/>
          <w:spacing w:val="-9"/>
          <w:sz w:val="24"/>
          <w:szCs w:val="24"/>
        </w:rPr>
        <w:t>.</w:t>
      </w:r>
      <w:r w:rsidRPr="00643AB8">
        <w:rPr>
          <w:color w:val="000000"/>
          <w:sz w:val="24"/>
          <w:szCs w:val="24"/>
        </w:rPr>
        <w:t xml:space="preserve">  </w:t>
      </w:r>
      <w:r w:rsidRPr="00643AB8">
        <w:rPr>
          <w:color w:val="000000"/>
          <w:spacing w:val="4"/>
          <w:sz w:val="24"/>
          <w:szCs w:val="24"/>
        </w:rPr>
        <w:t>Контроль за выполнением данного</w:t>
      </w:r>
      <w:r>
        <w:rPr>
          <w:color w:val="000000"/>
          <w:spacing w:val="4"/>
          <w:sz w:val="24"/>
          <w:szCs w:val="24"/>
        </w:rPr>
        <w:t xml:space="preserve"> постановления возложить на зам. главы по ЖКХ, строительству и благоустройству Огнева В.Н. </w:t>
      </w:r>
      <w:r w:rsidRPr="00643AB8">
        <w:rPr>
          <w:color w:val="000000"/>
          <w:spacing w:val="4"/>
          <w:sz w:val="24"/>
          <w:szCs w:val="24"/>
        </w:rPr>
        <w:t>.</w:t>
      </w:r>
    </w:p>
    <w:p w:rsidR="00C327D9" w:rsidRPr="008A7F5C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C327D9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C327D9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C327D9" w:rsidRPr="008A7F5C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C327D9" w:rsidRPr="00315D05" w:rsidRDefault="00C327D9" w:rsidP="00643AB8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 xml:space="preserve">Глава Краснокутского </w:t>
      </w:r>
    </w:p>
    <w:p w:rsidR="00C327D9" w:rsidRPr="00315D05" w:rsidRDefault="00C327D9" w:rsidP="00643AB8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сельского поселения                                                    В. В. Мартыненко</w:t>
      </w:r>
    </w:p>
    <w:sectPr w:rsidR="00C327D9" w:rsidRPr="00315D05" w:rsidSect="00113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9862E24"/>
    <w:lvl w:ilvl="0">
      <w:numFmt w:val="bullet"/>
      <w:lvlText w:val="*"/>
      <w:lvlJc w:val="left"/>
    </w:lvl>
  </w:abstractNum>
  <w:abstractNum w:abstractNumId="1">
    <w:nsid w:val="2E121876"/>
    <w:multiLevelType w:val="singleLevel"/>
    <w:tmpl w:val="D30293D2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>
    <w:nsid w:val="2E331C09"/>
    <w:multiLevelType w:val="singleLevel"/>
    <w:tmpl w:val="D30293D2"/>
    <w:lvl w:ilvl="0">
      <w:start w:val="16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">
    <w:nsid w:val="3A1754C7"/>
    <w:multiLevelType w:val="singleLevel"/>
    <w:tmpl w:val="D30293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7BDE4653"/>
    <w:multiLevelType w:val="singleLevel"/>
    <w:tmpl w:val="D30293D2"/>
    <w:lvl w:ilvl="0">
      <w:start w:val="5"/>
      <w:numFmt w:val="decimal"/>
      <w:lvlText w:val="%1.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5"/>
    </w:lvlOverride>
  </w:num>
  <w:num w:numId="3">
    <w:abstractNumId w:val="0"/>
    <w:lvlOverride w:ilvl="0">
      <w:lvl w:ilvl="0">
        <w:numFmt w:val="bullet"/>
        <w:lvlText w:val="-"/>
        <w:legacy w:legacy="1" w:legacySpace="0" w:legacyIndent="120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7">
    <w:abstractNumId w:val="1"/>
  </w:num>
  <w:num w:numId="8">
    <w:abstractNumId w:val="2"/>
  </w:num>
  <w:num w:numId="9">
    <w:abstractNumId w:val="0"/>
    <w:lvlOverride w:ilvl="0">
      <w:lvl w:ilvl="0">
        <w:numFmt w:val="bullet"/>
        <w:lvlText w:val="•"/>
        <w:legacy w:legacy="1" w:legacySpace="0" w:legacyIndent="192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7F5C"/>
    <w:rsid w:val="001131AA"/>
    <w:rsid w:val="00155DF4"/>
    <w:rsid w:val="001B673A"/>
    <w:rsid w:val="0025050A"/>
    <w:rsid w:val="00315D05"/>
    <w:rsid w:val="00643AB8"/>
    <w:rsid w:val="00742C0A"/>
    <w:rsid w:val="00823FE5"/>
    <w:rsid w:val="008A7F5C"/>
    <w:rsid w:val="00A15D9B"/>
    <w:rsid w:val="00A57EF3"/>
    <w:rsid w:val="00AD633D"/>
    <w:rsid w:val="00B6780A"/>
    <w:rsid w:val="00BD50FA"/>
    <w:rsid w:val="00C327D9"/>
    <w:rsid w:val="00CA6800"/>
    <w:rsid w:val="00CD6476"/>
    <w:rsid w:val="00F47BDD"/>
    <w:rsid w:val="00FD3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F5C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A7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A7F5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120</TotalTime>
  <Pages>1</Pages>
  <Words>180</Words>
  <Characters>1031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Admin</cp:lastModifiedBy>
  <cp:revision>12</cp:revision>
  <cp:lastPrinted>2014-10-13T07:06:00Z</cp:lastPrinted>
  <dcterms:created xsi:type="dcterms:W3CDTF">2012-12-20T11:32:00Z</dcterms:created>
  <dcterms:modified xsi:type="dcterms:W3CDTF">2014-10-13T07:06:00Z</dcterms:modified>
</cp:coreProperties>
</file>